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8EF109" w14:textId="7C3D9CBE" w:rsidR="002754D8" w:rsidRPr="002754D8" w:rsidRDefault="002754D8" w:rsidP="002754D8">
      <w:pPr>
        <w:pStyle w:val="Title"/>
        <w:framePr w:hSpace="180" w:wrap="around" w:vAnchor="page" w:hAnchor="margin" w:y="3166"/>
        <w:spacing w:after="0"/>
      </w:pPr>
      <w:r w:rsidRPr="002754D8">
        <w:t xml:space="preserve">Post market review compliance dashboard </w:t>
      </w:r>
      <w:r w:rsidR="000E7BE9" w:rsidRPr="002754D8">
        <w:t>guidance</w:t>
      </w:r>
    </w:p>
    <w:p w14:paraId="5D9B9840" w14:textId="77777777" w:rsidR="002754D8" w:rsidRPr="002754D8" w:rsidRDefault="002754D8" w:rsidP="002754D8">
      <w:pPr>
        <w:pStyle w:val="Subtitle"/>
        <w:framePr w:hSpace="180" w:wrap="around" w:vAnchor="page" w:hAnchor="margin" w:y="3166"/>
        <w:spacing w:before="240"/>
        <w:ind w:left="0"/>
        <w:rPr>
          <w:szCs w:val="40"/>
        </w:rPr>
      </w:pPr>
      <w:r w:rsidRPr="002754D8">
        <w:rPr>
          <w:szCs w:val="40"/>
        </w:rPr>
        <w:t>User guide for sponsors of medical device</w:t>
      </w:r>
    </w:p>
    <w:p w14:paraId="0F70913C" w14:textId="77777777" w:rsidR="002754D8" w:rsidRDefault="002754D8" w:rsidP="002754D8">
      <w:pPr>
        <w:framePr w:hSpace="180" w:wrap="around" w:vAnchor="page" w:hAnchor="margin" w:y="3166"/>
        <w:rPr>
          <w:sz w:val="28"/>
          <w:szCs w:val="28"/>
        </w:rPr>
      </w:pPr>
    </w:p>
    <w:p w14:paraId="6C8066D0" w14:textId="1CBEC39F" w:rsidR="002754D8" w:rsidRPr="00974D7C" w:rsidRDefault="002754D8" w:rsidP="002754D8">
      <w:pPr>
        <w:framePr w:hSpace="180" w:wrap="around" w:vAnchor="page" w:hAnchor="margin" w:y="3166"/>
        <w:rPr>
          <w:sz w:val="28"/>
          <w:szCs w:val="28"/>
        </w:rPr>
      </w:pPr>
      <w:r>
        <w:rPr>
          <w:sz w:val="28"/>
          <w:szCs w:val="28"/>
        </w:rPr>
        <w:t>Version 2, March 2026</w:t>
      </w:r>
    </w:p>
    <w:p w14:paraId="574B0C78" w14:textId="77777777" w:rsidR="000E43CB" w:rsidRPr="009401F6" w:rsidRDefault="000E43CB" w:rsidP="002C0D2C">
      <w:pPr>
        <w:rPr>
          <w:lang w:eastAsia="en-AU"/>
        </w:rPr>
        <w:sectPr w:rsidR="000E43CB" w:rsidRPr="009401F6" w:rsidSect="008E0E45">
          <w:headerReference w:type="even" r:id="rId8"/>
          <w:headerReference w:type="default" r:id="rId9"/>
          <w:footerReference w:type="even" r:id="rId10"/>
          <w:footerReference w:type="default" r:id="rId11"/>
          <w:headerReference w:type="first" r:id="rId12"/>
          <w:footerReference w:type="first" r:id="rId13"/>
          <w:pgSz w:w="11906" w:h="16838" w:code="9"/>
          <w:pgMar w:top="13571" w:right="1701" w:bottom="567" w:left="1701" w:header="709" w:footer="709" w:gutter="0"/>
          <w:cols w:space="708"/>
          <w:titlePg/>
          <w:docGrid w:linePitch="360"/>
        </w:sectPr>
      </w:pPr>
    </w:p>
    <w:p w14:paraId="752A4356" w14:textId="77777777" w:rsidR="000E43CB" w:rsidRPr="005D4EA1" w:rsidRDefault="000E43CB" w:rsidP="002C0D2C">
      <w:pPr>
        <w:pStyle w:val="LegalSubheading"/>
        <w:pageBreakBefore/>
      </w:pPr>
      <w:r w:rsidRPr="00691723">
        <w:lastRenderedPageBreak/>
        <w:t>Copyright</w:t>
      </w:r>
    </w:p>
    <w:p w14:paraId="71664216" w14:textId="1B2CD092" w:rsidR="000E43CB" w:rsidRDefault="000E43CB" w:rsidP="002C0D2C">
      <w:pPr>
        <w:pStyle w:val="LegalCopy"/>
      </w:pPr>
      <w:r w:rsidRPr="00F022DE">
        <w:rPr>
          <w:color w:val="auto"/>
        </w:rPr>
        <w:t>© Commonwealth of Australia 202</w:t>
      </w:r>
      <w:r w:rsidR="00F022DE" w:rsidRPr="00F022DE">
        <w:rPr>
          <w:color w:val="auto"/>
        </w:rPr>
        <w:t>6</w:t>
      </w:r>
      <w:r w:rsidRPr="00F022DE">
        <w:rPr>
          <w:color w:val="auto"/>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F022DE">
        <w:rPr>
          <w:i/>
          <w:color w:val="auto"/>
        </w:rPr>
        <w:t>Copyright Act 1968</w:t>
      </w:r>
      <w:r w:rsidRPr="00F022DE">
        <w:rPr>
          <w:color w:val="auto"/>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4" w:history="1">
        <w:r w:rsidRPr="009401F6">
          <w:rPr>
            <w:rStyle w:val="Hyperlink"/>
            <w:rFonts w:cs="Arial"/>
          </w:rPr>
          <w:t>tga.copyright@tga.gov.au</w:t>
        </w:r>
      </w:hyperlink>
      <w:r w:rsidRPr="009401F6">
        <w:t>&gt;</w:t>
      </w:r>
      <w:r>
        <w:t>.</w:t>
      </w:r>
    </w:p>
    <w:p w14:paraId="763222BF" w14:textId="5C84AEB2" w:rsidR="00974D7C" w:rsidRDefault="00974D7C" w:rsidP="002C0D2C">
      <w:pPr>
        <w:pStyle w:val="LegalCopy"/>
      </w:pPr>
    </w:p>
    <w:p w14:paraId="692EC6D7" w14:textId="5D450210" w:rsidR="00974D7C" w:rsidRDefault="00974D7C" w:rsidP="002C0D2C">
      <w:pPr>
        <w:pStyle w:val="LegalCopy"/>
      </w:pPr>
    </w:p>
    <w:sdt>
      <w:sdtPr>
        <w:rPr>
          <w:rFonts w:ascii="Cambria" w:eastAsiaTheme="minorEastAsia" w:hAnsi="Cambria" w:cstheme="minorBidi"/>
          <w:b w:val="0"/>
          <w:color w:val="auto"/>
          <w:sz w:val="22"/>
          <w:szCs w:val="22"/>
        </w:rPr>
        <w:id w:val="21514769"/>
        <w:docPartObj>
          <w:docPartGallery w:val="Table of Contents"/>
          <w:docPartUnique/>
        </w:docPartObj>
      </w:sdtPr>
      <w:sdtEndPr>
        <w:rPr>
          <w:rFonts w:ascii="Arial" w:hAnsi="Arial"/>
          <w:color w:val="000000" w:themeColor="text1"/>
          <w:sz w:val="20"/>
          <w:szCs w:val="20"/>
        </w:rPr>
      </w:sdtEndPr>
      <w:sdtContent>
        <w:p w14:paraId="14DEB984" w14:textId="77777777" w:rsidR="00775016" w:rsidRPr="00215D48" w:rsidRDefault="00775016" w:rsidP="00775016">
          <w:pPr>
            <w:pStyle w:val="NonTOCheading2"/>
          </w:pPr>
          <w:r w:rsidRPr="00215D48">
            <w:t>Contents</w:t>
          </w:r>
        </w:p>
        <w:p w14:paraId="1A59128E" w14:textId="49D773F9" w:rsidR="001B47BC" w:rsidRDefault="00775016">
          <w:pPr>
            <w:pStyle w:val="TOC1"/>
            <w:rPr>
              <w:rFonts w:asciiTheme="minorHAnsi" w:eastAsiaTheme="minorEastAsia" w:hAnsiTheme="minorHAnsi" w:cstheme="minorBidi"/>
              <w:b w:val="0"/>
              <w:noProof/>
              <w:color w:val="auto"/>
              <w:kern w:val="2"/>
              <w:sz w:val="24"/>
              <w:szCs w:val="24"/>
              <w:lang w:eastAsia="en-AU"/>
              <w14:ligatures w14:val="standardContextual"/>
            </w:rPr>
          </w:pPr>
          <w:r w:rsidRPr="00215D48">
            <w:fldChar w:fldCharType="begin"/>
          </w:r>
          <w:r w:rsidRPr="00215D48">
            <w:instrText xml:space="preserve"> TOC \h \z \u \t "Heading 2,1,Heading 3,2,Heading 4,3" </w:instrText>
          </w:r>
          <w:r w:rsidRPr="00215D48">
            <w:fldChar w:fldCharType="separate"/>
          </w:r>
          <w:hyperlink w:anchor="_Toc226530829" w:history="1">
            <w:r w:rsidR="001B47BC" w:rsidRPr="008B70BD">
              <w:rPr>
                <w:rStyle w:val="Hyperlink"/>
                <w:noProof/>
              </w:rPr>
              <w:t>Purpose</w:t>
            </w:r>
            <w:r w:rsidR="001B47BC">
              <w:rPr>
                <w:noProof/>
                <w:webHidden/>
              </w:rPr>
              <w:tab/>
            </w:r>
            <w:r w:rsidR="001B47BC">
              <w:rPr>
                <w:noProof/>
                <w:webHidden/>
              </w:rPr>
              <w:fldChar w:fldCharType="begin"/>
            </w:r>
            <w:r w:rsidR="001B47BC">
              <w:rPr>
                <w:noProof/>
                <w:webHidden/>
              </w:rPr>
              <w:instrText xml:space="preserve"> PAGEREF _Toc226530829 \h </w:instrText>
            </w:r>
            <w:r w:rsidR="001B47BC">
              <w:rPr>
                <w:noProof/>
                <w:webHidden/>
              </w:rPr>
            </w:r>
            <w:r w:rsidR="001B47BC">
              <w:rPr>
                <w:noProof/>
                <w:webHidden/>
              </w:rPr>
              <w:fldChar w:fldCharType="separate"/>
            </w:r>
            <w:r w:rsidR="001B47BC">
              <w:rPr>
                <w:noProof/>
                <w:webHidden/>
              </w:rPr>
              <w:t>4</w:t>
            </w:r>
            <w:r w:rsidR="001B47BC">
              <w:rPr>
                <w:noProof/>
                <w:webHidden/>
              </w:rPr>
              <w:fldChar w:fldCharType="end"/>
            </w:r>
          </w:hyperlink>
        </w:p>
        <w:p w14:paraId="6629904D" w14:textId="469D96C5"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30" w:history="1">
            <w:r w:rsidRPr="008B70BD">
              <w:rPr>
                <w:rStyle w:val="Hyperlink"/>
                <w:noProof/>
              </w:rPr>
              <w:t>Introduction</w:t>
            </w:r>
            <w:r>
              <w:rPr>
                <w:noProof/>
                <w:webHidden/>
              </w:rPr>
              <w:tab/>
            </w:r>
            <w:r>
              <w:rPr>
                <w:noProof/>
                <w:webHidden/>
              </w:rPr>
              <w:fldChar w:fldCharType="begin"/>
            </w:r>
            <w:r>
              <w:rPr>
                <w:noProof/>
                <w:webHidden/>
              </w:rPr>
              <w:instrText xml:space="preserve"> PAGEREF _Toc226530830 \h </w:instrText>
            </w:r>
            <w:r>
              <w:rPr>
                <w:noProof/>
                <w:webHidden/>
              </w:rPr>
            </w:r>
            <w:r>
              <w:rPr>
                <w:noProof/>
                <w:webHidden/>
              </w:rPr>
              <w:fldChar w:fldCharType="separate"/>
            </w:r>
            <w:r>
              <w:rPr>
                <w:noProof/>
                <w:webHidden/>
              </w:rPr>
              <w:t>4</w:t>
            </w:r>
            <w:r>
              <w:rPr>
                <w:noProof/>
                <w:webHidden/>
              </w:rPr>
              <w:fldChar w:fldCharType="end"/>
            </w:r>
          </w:hyperlink>
        </w:p>
        <w:p w14:paraId="6391B515" w14:textId="79893421"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31" w:history="1">
            <w:r w:rsidRPr="008B70BD">
              <w:rPr>
                <w:rStyle w:val="Hyperlink"/>
                <w:noProof/>
              </w:rPr>
              <w:t>Role types</w:t>
            </w:r>
            <w:r>
              <w:rPr>
                <w:noProof/>
                <w:webHidden/>
              </w:rPr>
              <w:tab/>
            </w:r>
            <w:r>
              <w:rPr>
                <w:noProof/>
                <w:webHidden/>
              </w:rPr>
              <w:fldChar w:fldCharType="begin"/>
            </w:r>
            <w:r>
              <w:rPr>
                <w:noProof/>
                <w:webHidden/>
              </w:rPr>
              <w:instrText xml:space="preserve"> PAGEREF _Toc226530831 \h </w:instrText>
            </w:r>
            <w:r>
              <w:rPr>
                <w:noProof/>
                <w:webHidden/>
              </w:rPr>
            </w:r>
            <w:r>
              <w:rPr>
                <w:noProof/>
                <w:webHidden/>
              </w:rPr>
              <w:fldChar w:fldCharType="separate"/>
            </w:r>
            <w:r>
              <w:rPr>
                <w:noProof/>
                <w:webHidden/>
              </w:rPr>
              <w:t>4</w:t>
            </w:r>
            <w:r>
              <w:rPr>
                <w:noProof/>
                <w:webHidden/>
              </w:rPr>
              <w:fldChar w:fldCharType="end"/>
            </w:r>
          </w:hyperlink>
        </w:p>
        <w:p w14:paraId="67DCE209" w14:textId="1B8C6B0A"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32" w:history="1">
            <w:r w:rsidRPr="008B70BD">
              <w:rPr>
                <w:rStyle w:val="Hyperlink"/>
                <w:noProof/>
              </w:rPr>
              <w:t>Symbols used in this guide</w:t>
            </w:r>
            <w:r>
              <w:rPr>
                <w:noProof/>
                <w:webHidden/>
              </w:rPr>
              <w:tab/>
            </w:r>
            <w:r>
              <w:rPr>
                <w:noProof/>
                <w:webHidden/>
              </w:rPr>
              <w:fldChar w:fldCharType="begin"/>
            </w:r>
            <w:r>
              <w:rPr>
                <w:noProof/>
                <w:webHidden/>
              </w:rPr>
              <w:instrText xml:space="preserve"> PAGEREF _Toc226530832 \h </w:instrText>
            </w:r>
            <w:r>
              <w:rPr>
                <w:noProof/>
                <w:webHidden/>
              </w:rPr>
            </w:r>
            <w:r>
              <w:rPr>
                <w:noProof/>
                <w:webHidden/>
              </w:rPr>
              <w:fldChar w:fldCharType="separate"/>
            </w:r>
            <w:r>
              <w:rPr>
                <w:noProof/>
                <w:webHidden/>
              </w:rPr>
              <w:t>4</w:t>
            </w:r>
            <w:r>
              <w:rPr>
                <w:noProof/>
                <w:webHidden/>
              </w:rPr>
              <w:fldChar w:fldCharType="end"/>
            </w:r>
          </w:hyperlink>
        </w:p>
        <w:p w14:paraId="1FD85354" w14:textId="2F158ACC"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33" w:history="1">
            <w:r w:rsidRPr="008B70BD">
              <w:rPr>
                <w:rStyle w:val="Hyperlink"/>
                <w:noProof/>
              </w:rPr>
              <w:t>Section 1: How to login to the dashboard</w:t>
            </w:r>
            <w:r>
              <w:rPr>
                <w:noProof/>
                <w:webHidden/>
              </w:rPr>
              <w:tab/>
            </w:r>
            <w:r>
              <w:rPr>
                <w:noProof/>
                <w:webHidden/>
              </w:rPr>
              <w:fldChar w:fldCharType="begin"/>
            </w:r>
            <w:r>
              <w:rPr>
                <w:noProof/>
                <w:webHidden/>
              </w:rPr>
              <w:instrText xml:space="preserve"> PAGEREF _Toc226530833 \h </w:instrText>
            </w:r>
            <w:r>
              <w:rPr>
                <w:noProof/>
                <w:webHidden/>
              </w:rPr>
            </w:r>
            <w:r>
              <w:rPr>
                <w:noProof/>
                <w:webHidden/>
              </w:rPr>
              <w:fldChar w:fldCharType="separate"/>
            </w:r>
            <w:r>
              <w:rPr>
                <w:noProof/>
                <w:webHidden/>
              </w:rPr>
              <w:t>5</w:t>
            </w:r>
            <w:r>
              <w:rPr>
                <w:noProof/>
                <w:webHidden/>
              </w:rPr>
              <w:fldChar w:fldCharType="end"/>
            </w:r>
          </w:hyperlink>
        </w:p>
        <w:p w14:paraId="4901921C" w14:textId="3FF23CF8"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34" w:history="1">
            <w:r w:rsidRPr="008B70BD">
              <w:rPr>
                <w:rStyle w:val="Hyperlink"/>
                <w:noProof/>
              </w:rPr>
              <w:t>Section 2: PMR Notification Dashboard overview</w:t>
            </w:r>
            <w:r>
              <w:rPr>
                <w:noProof/>
                <w:webHidden/>
              </w:rPr>
              <w:tab/>
            </w:r>
            <w:r>
              <w:rPr>
                <w:noProof/>
                <w:webHidden/>
              </w:rPr>
              <w:fldChar w:fldCharType="begin"/>
            </w:r>
            <w:r>
              <w:rPr>
                <w:noProof/>
                <w:webHidden/>
              </w:rPr>
              <w:instrText xml:space="preserve"> PAGEREF _Toc226530834 \h </w:instrText>
            </w:r>
            <w:r>
              <w:rPr>
                <w:noProof/>
                <w:webHidden/>
              </w:rPr>
            </w:r>
            <w:r>
              <w:rPr>
                <w:noProof/>
                <w:webHidden/>
              </w:rPr>
              <w:fldChar w:fldCharType="separate"/>
            </w:r>
            <w:r>
              <w:rPr>
                <w:noProof/>
                <w:webHidden/>
              </w:rPr>
              <w:t>7</w:t>
            </w:r>
            <w:r>
              <w:rPr>
                <w:noProof/>
                <w:webHidden/>
              </w:rPr>
              <w:fldChar w:fldCharType="end"/>
            </w:r>
          </w:hyperlink>
        </w:p>
        <w:p w14:paraId="5C4F18C8" w14:textId="36456CC7"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35" w:history="1">
            <w:r w:rsidRPr="008B70BD">
              <w:rPr>
                <w:rStyle w:val="Hyperlink"/>
                <w:noProof/>
              </w:rPr>
              <w:t>How to preview or view details of your notifications</w:t>
            </w:r>
            <w:r>
              <w:rPr>
                <w:noProof/>
                <w:webHidden/>
              </w:rPr>
              <w:tab/>
            </w:r>
            <w:r>
              <w:rPr>
                <w:noProof/>
                <w:webHidden/>
              </w:rPr>
              <w:fldChar w:fldCharType="begin"/>
            </w:r>
            <w:r>
              <w:rPr>
                <w:noProof/>
                <w:webHidden/>
              </w:rPr>
              <w:instrText xml:space="preserve"> PAGEREF _Toc226530835 \h </w:instrText>
            </w:r>
            <w:r>
              <w:rPr>
                <w:noProof/>
                <w:webHidden/>
              </w:rPr>
            </w:r>
            <w:r>
              <w:rPr>
                <w:noProof/>
                <w:webHidden/>
              </w:rPr>
              <w:fldChar w:fldCharType="separate"/>
            </w:r>
            <w:r>
              <w:rPr>
                <w:noProof/>
                <w:webHidden/>
              </w:rPr>
              <w:t>8</w:t>
            </w:r>
            <w:r>
              <w:rPr>
                <w:noProof/>
                <w:webHidden/>
              </w:rPr>
              <w:fldChar w:fldCharType="end"/>
            </w:r>
          </w:hyperlink>
        </w:p>
        <w:p w14:paraId="61769DFA" w14:textId="3C759EC5"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36" w:history="1">
            <w:r w:rsidRPr="008B70BD">
              <w:rPr>
                <w:rStyle w:val="Hyperlink"/>
                <w:noProof/>
              </w:rPr>
              <w:t>How to draft a response to your notification</w:t>
            </w:r>
            <w:r>
              <w:rPr>
                <w:noProof/>
                <w:webHidden/>
              </w:rPr>
              <w:tab/>
            </w:r>
            <w:r>
              <w:rPr>
                <w:noProof/>
                <w:webHidden/>
              </w:rPr>
              <w:fldChar w:fldCharType="begin"/>
            </w:r>
            <w:r>
              <w:rPr>
                <w:noProof/>
                <w:webHidden/>
              </w:rPr>
              <w:instrText xml:space="preserve"> PAGEREF _Toc226530836 \h </w:instrText>
            </w:r>
            <w:r>
              <w:rPr>
                <w:noProof/>
                <w:webHidden/>
              </w:rPr>
            </w:r>
            <w:r>
              <w:rPr>
                <w:noProof/>
                <w:webHidden/>
              </w:rPr>
              <w:fldChar w:fldCharType="separate"/>
            </w:r>
            <w:r>
              <w:rPr>
                <w:noProof/>
                <w:webHidden/>
              </w:rPr>
              <w:t>9</w:t>
            </w:r>
            <w:r>
              <w:rPr>
                <w:noProof/>
                <w:webHidden/>
              </w:rPr>
              <w:fldChar w:fldCharType="end"/>
            </w:r>
          </w:hyperlink>
        </w:p>
        <w:p w14:paraId="1E975A30" w14:textId="747FEE1B"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37" w:history="1">
            <w:r w:rsidRPr="008B70BD">
              <w:rPr>
                <w:rStyle w:val="Hyperlink"/>
                <w:noProof/>
              </w:rPr>
              <w:t>Section 3: How to respond to an initial request for information and/ or samples notice.</w:t>
            </w:r>
            <w:r>
              <w:rPr>
                <w:noProof/>
                <w:webHidden/>
              </w:rPr>
              <w:tab/>
            </w:r>
            <w:r>
              <w:rPr>
                <w:noProof/>
                <w:webHidden/>
              </w:rPr>
              <w:fldChar w:fldCharType="begin"/>
            </w:r>
            <w:r>
              <w:rPr>
                <w:noProof/>
                <w:webHidden/>
              </w:rPr>
              <w:instrText xml:space="preserve"> PAGEREF _Toc226530837 \h </w:instrText>
            </w:r>
            <w:r>
              <w:rPr>
                <w:noProof/>
                <w:webHidden/>
              </w:rPr>
            </w:r>
            <w:r>
              <w:rPr>
                <w:noProof/>
                <w:webHidden/>
              </w:rPr>
              <w:fldChar w:fldCharType="separate"/>
            </w:r>
            <w:r>
              <w:rPr>
                <w:noProof/>
                <w:webHidden/>
              </w:rPr>
              <w:t>11</w:t>
            </w:r>
            <w:r>
              <w:rPr>
                <w:noProof/>
                <w:webHidden/>
              </w:rPr>
              <w:fldChar w:fldCharType="end"/>
            </w:r>
          </w:hyperlink>
        </w:p>
        <w:p w14:paraId="2F6B992A" w14:textId="71B366ED"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38" w:history="1">
            <w:r w:rsidRPr="008B70BD">
              <w:rPr>
                <w:rStyle w:val="Hyperlink"/>
                <w:noProof/>
              </w:rPr>
              <w:t>Notification details section</w:t>
            </w:r>
            <w:r>
              <w:rPr>
                <w:noProof/>
                <w:webHidden/>
              </w:rPr>
              <w:tab/>
            </w:r>
            <w:r>
              <w:rPr>
                <w:noProof/>
                <w:webHidden/>
              </w:rPr>
              <w:fldChar w:fldCharType="begin"/>
            </w:r>
            <w:r>
              <w:rPr>
                <w:noProof/>
                <w:webHidden/>
              </w:rPr>
              <w:instrText xml:space="preserve"> PAGEREF _Toc226530838 \h </w:instrText>
            </w:r>
            <w:r>
              <w:rPr>
                <w:noProof/>
                <w:webHidden/>
              </w:rPr>
            </w:r>
            <w:r>
              <w:rPr>
                <w:noProof/>
                <w:webHidden/>
              </w:rPr>
              <w:fldChar w:fldCharType="separate"/>
            </w:r>
            <w:r>
              <w:rPr>
                <w:noProof/>
                <w:webHidden/>
              </w:rPr>
              <w:t>11</w:t>
            </w:r>
            <w:r>
              <w:rPr>
                <w:noProof/>
                <w:webHidden/>
              </w:rPr>
              <w:fldChar w:fldCharType="end"/>
            </w:r>
          </w:hyperlink>
        </w:p>
        <w:p w14:paraId="4DDF9CCD" w14:textId="7E7148A2"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39" w:history="1">
            <w:r w:rsidRPr="008B70BD">
              <w:rPr>
                <w:rStyle w:val="Hyperlink"/>
                <w:noProof/>
              </w:rPr>
              <w:t>Goods and model details section</w:t>
            </w:r>
            <w:r>
              <w:rPr>
                <w:noProof/>
                <w:webHidden/>
              </w:rPr>
              <w:tab/>
            </w:r>
            <w:r>
              <w:rPr>
                <w:noProof/>
                <w:webHidden/>
              </w:rPr>
              <w:fldChar w:fldCharType="begin"/>
            </w:r>
            <w:r>
              <w:rPr>
                <w:noProof/>
                <w:webHidden/>
              </w:rPr>
              <w:instrText xml:space="preserve"> PAGEREF _Toc226530839 \h </w:instrText>
            </w:r>
            <w:r>
              <w:rPr>
                <w:noProof/>
                <w:webHidden/>
              </w:rPr>
            </w:r>
            <w:r>
              <w:rPr>
                <w:noProof/>
                <w:webHidden/>
              </w:rPr>
              <w:fldChar w:fldCharType="separate"/>
            </w:r>
            <w:r>
              <w:rPr>
                <w:noProof/>
                <w:webHidden/>
              </w:rPr>
              <w:t>12</w:t>
            </w:r>
            <w:r>
              <w:rPr>
                <w:noProof/>
                <w:webHidden/>
              </w:rPr>
              <w:fldChar w:fldCharType="end"/>
            </w:r>
          </w:hyperlink>
        </w:p>
        <w:p w14:paraId="168F3553" w14:textId="223D1240" w:rsidR="001B47BC" w:rsidRDefault="001B47BC">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26530840" w:history="1">
            <w:r w:rsidRPr="008B70BD">
              <w:rPr>
                <w:rStyle w:val="Hyperlink"/>
                <w:noProof/>
              </w:rPr>
              <w:t>Including additional goods in scope of the PMR</w:t>
            </w:r>
            <w:r>
              <w:rPr>
                <w:noProof/>
                <w:webHidden/>
              </w:rPr>
              <w:tab/>
            </w:r>
            <w:r>
              <w:rPr>
                <w:noProof/>
                <w:webHidden/>
              </w:rPr>
              <w:fldChar w:fldCharType="begin"/>
            </w:r>
            <w:r>
              <w:rPr>
                <w:noProof/>
                <w:webHidden/>
              </w:rPr>
              <w:instrText xml:space="preserve"> PAGEREF _Toc226530840 \h </w:instrText>
            </w:r>
            <w:r>
              <w:rPr>
                <w:noProof/>
                <w:webHidden/>
              </w:rPr>
            </w:r>
            <w:r>
              <w:rPr>
                <w:noProof/>
                <w:webHidden/>
              </w:rPr>
              <w:fldChar w:fldCharType="separate"/>
            </w:r>
            <w:r>
              <w:rPr>
                <w:noProof/>
                <w:webHidden/>
              </w:rPr>
              <w:t>12</w:t>
            </w:r>
            <w:r>
              <w:rPr>
                <w:noProof/>
                <w:webHidden/>
              </w:rPr>
              <w:fldChar w:fldCharType="end"/>
            </w:r>
          </w:hyperlink>
        </w:p>
        <w:p w14:paraId="0EFD6442" w14:textId="29F038EC" w:rsidR="001B47BC" w:rsidRDefault="001B47BC">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26530841" w:history="1">
            <w:r w:rsidRPr="008B70BD">
              <w:rPr>
                <w:rStyle w:val="Hyperlink"/>
                <w:noProof/>
              </w:rPr>
              <w:t>Adding models of goods in scope of the PMR</w:t>
            </w:r>
            <w:r>
              <w:rPr>
                <w:noProof/>
                <w:webHidden/>
              </w:rPr>
              <w:tab/>
            </w:r>
            <w:r>
              <w:rPr>
                <w:noProof/>
                <w:webHidden/>
              </w:rPr>
              <w:fldChar w:fldCharType="begin"/>
            </w:r>
            <w:r>
              <w:rPr>
                <w:noProof/>
                <w:webHidden/>
              </w:rPr>
              <w:instrText xml:space="preserve"> PAGEREF _Toc226530841 \h </w:instrText>
            </w:r>
            <w:r>
              <w:rPr>
                <w:noProof/>
                <w:webHidden/>
              </w:rPr>
            </w:r>
            <w:r>
              <w:rPr>
                <w:noProof/>
                <w:webHidden/>
              </w:rPr>
              <w:fldChar w:fldCharType="separate"/>
            </w:r>
            <w:r>
              <w:rPr>
                <w:noProof/>
                <w:webHidden/>
              </w:rPr>
              <w:t>14</w:t>
            </w:r>
            <w:r>
              <w:rPr>
                <w:noProof/>
                <w:webHidden/>
              </w:rPr>
              <w:fldChar w:fldCharType="end"/>
            </w:r>
          </w:hyperlink>
        </w:p>
        <w:p w14:paraId="29FBE6CF" w14:textId="2FAE4FA4" w:rsidR="001B47BC" w:rsidRDefault="001B47BC">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26530842" w:history="1">
            <w:r w:rsidRPr="008B70BD">
              <w:rPr>
                <w:rStyle w:val="Hyperlink"/>
                <w:noProof/>
              </w:rPr>
              <w:t>Editing the model details</w:t>
            </w:r>
            <w:r>
              <w:rPr>
                <w:noProof/>
                <w:webHidden/>
              </w:rPr>
              <w:tab/>
            </w:r>
            <w:r>
              <w:rPr>
                <w:noProof/>
                <w:webHidden/>
              </w:rPr>
              <w:fldChar w:fldCharType="begin"/>
            </w:r>
            <w:r>
              <w:rPr>
                <w:noProof/>
                <w:webHidden/>
              </w:rPr>
              <w:instrText xml:space="preserve"> PAGEREF _Toc226530842 \h </w:instrText>
            </w:r>
            <w:r>
              <w:rPr>
                <w:noProof/>
                <w:webHidden/>
              </w:rPr>
            </w:r>
            <w:r>
              <w:rPr>
                <w:noProof/>
                <w:webHidden/>
              </w:rPr>
              <w:fldChar w:fldCharType="separate"/>
            </w:r>
            <w:r>
              <w:rPr>
                <w:noProof/>
                <w:webHidden/>
              </w:rPr>
              <w:t>16</w:t>
            </w:r>
            <w:r>
              <w:rPr>
                <w:noProof/>
                <w:webHidden/>
              </w:rPr>
              <w:fldChar w:fldCharType="end"/>
            </w:r>
          </w:hyperlink>
        </w:p>
        <w:p w14:paraId="3FD25AD5" w14:textId="14609996" w:rsidR="001B47BC" w:rsidRDefault="001B47BC">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26530843" w:history="1">
            <w:r w:rsidRPr="008B70BD">
              <w:rPr>
                <w:rStyle w:val="Hyperlink"/>
                <w:noProof/>
              </w:rPr>
              <w:t>Adding supply, complaints and adverse events data</w:t>
            </w:r>
            <w:r>
              <w:rPr>
                <w:noProof/>
                <w:webHidden/>
              </w:rPr>
              <w:tab/>
            </w:r>
            <w:r>
              <w:rPr>
                <w:noProof/>
                <w:webHidden/>
              </w:rPr>
              <w:fldChar w:fldCharType="begin"/>
            </w:r>
            <w:r>
              <w:rPr>
                <w:noProof/>
                <w:webHidden/>
              </w:rPr>
              <w:instrText xml:space="preserve"> PAGEREF _Toc226530843 \h </w:instrText>
            </w:r>
            <w:r>
              <w:rPr>
                <w:noProof/>
                <w:webHidden/>
              </w:rPr>
            </w:r>
            <w:r>
              <w:rPr>
                <w:noProof/>
                <w:webHidden/>
              </w:rPr>
              <w:fldChar w:fldCharType="separate"/>
            </w:r>
            <w:r>
              <w:rPr>
                <w:noProof/>
                <w:webHidden/>
              </w:rPr>
              <w:t>21</w:t>
            </w:r>
            <w:r>
              <w:rPr>
                <w:noProof/>
                <w:webHidden/>
              </w:rPr>
              <w:fldChar w:fldCharType="end"/>
            </w:r>
          </w:hyperlink>
        </w:p>
        <w:p w14:paraId="03F369BC" w14:textId="26214507"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44" w:history="1">
            <w:r w:rsidRPr="008B70BD">
              <w:rPr>
                <w:rStyle w:val="Hyperlink"/>
                <w:noProof/>
              </w:rPr>
              <w:t>Legislative breaches and responses section</w:t>
            </w:r>
            <w:r>
              <w:rPr>
                <w:noProof/>
                <w:webHidden/>
              </w:rPr>
              <w:tab/>
            </w:r>
            <w:r>
              <w:rPr>
                <w:noProof/>
                <w:webHidden/>
              </w:rPr>
              <w:fldChar w:fldCharType="begin"/>
            </w:r>
            <w:r>
              <w:rPr>
                <w:noProof/>
                <w:webHidden/>
              </w:rPr>
              <w:instrText xml:space="preserve"> PAGEREF _Toc226530844 \h </w:instrText>
            </w:r>
            <w:r>
              <w:rPr>
                <w:noProof/>
                <w:webHidden/>
              </w:rPr>
            </w:r>
            <w:r>
              <w:rPr>
                <w:noProof/>
                <w:webHidden/>
              </w:rPr>
              <w:fldChar w:fldCharType="separate"/>
            </w:r>
            <w:r>
              <w:rPr>
                <w:noProof/>
                <w:webHidden/>
              </w:rPr>
              <w:t>36</w:t>
            </w:r>
            <w:r>
              <w:rPr>
                <w:noProof/>
                <w:webHidden/>
              </w:rPr>
              <w:fldChar w:fldCharType="end"/>
            </w:r>
          </w:hyperlink>
        </w:p>
        <w:p w14:paraId="2C2C084C" w14:textId="786DD284"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45" w:history="1">
            <w:r w:rsidRPr="008B70BD">
              <w:rPr>
                <w:rStyle w:val="Hyperlink"/>
                <w:noProof/>
              </w:rPr>
              <w:t>How to submit your response</w:t>
            </w:r>
            <w:r>
              <w:rPr>
                <w:noProof/>
                <w:webHidden/>
              </w:rPr>
              <w:tab/>
            </w:r>
            <w:r>
              <w:rPr>
                <w:noProof/>
                <w:webHidden/>
              </w:rPr>
              <w:fldChar w:fldCharType="begin"/>
            </w:r>
            <w:r>
              <w:rPr>
                <w:noProof/>
                <w:webHidden/>
              </w:rPr>
              <w:instrText xml:space="preserve"> PAGEREF _Toc226530845 \h </w:instrText>
            </w:r>
            <w:r>
              <w:rPr>
                <w:noProof/>
                <w:webHidden/>
              </w:rPr>
            </w:r>
            <w:r>
              <w:rPr>
                <w:noProof/>
                <w:webHidden/>
              </w:rPr>
              <w:fldChar w:fldCharType="separate"/>
            </w:r>
            <w:r>
              <w:rPr>
                <w:noProof/>
                <w:webHidden/>
              </w:rPr>
              <w:t>42</w:t>
            </w:r>
            <w:r>
              <w:rPr>
                <w:noProof/>
                <w:webHidden/>
              </w:rPr>
              <w:fldChar w:fldCharType="end"/>
            </w:r>
          </w:hyperlink>
        </w:p>
        <w:p w14:paraId="30470B86" w14:textId="20DBBDB7"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46" w:history="1">
            <w:r w:rsidRPr="008B70BD">
              <w:rPr>
                <w:rStyle w:val="Hyperlink"/>
                <w:noProof/>
              </w:rPr>
              <w:t>Section 4: How to respond to additional information request.</w:t>
            </w:r>
            <w:r>
              <w:rPr>
                <w:noProof/>
                <w:webHidden/>
              </w:rPr>
              <w:tab/>
            </w:r>
            <w:r>
              <w:rPr>
                <w:noProof/>
                <w:webHidden/>
              </w:rPr>
              <w:fldChar w:fldCharType="begin"/>
            </w:r>
            <w:r>
              <w:rPr>
                <w:noProof/>
                <w:webHidden/>
              </w:rPr>
              <w:instrText xml:space="preserve"> PAGEREF _Toc226530846 \h </w:instrText>
            </w:r>
            <w:r>
              <w:rPr>
                <w:noProof/>
                <w:webHidden/>
              </w:rPr>
            </w:r>
            <w:r>
              <w:rPr>
                <w:noProof/>
                <w:webHidden/>
              </w:rPr>
              <w:fldChar w:fldCharType="separate"/>
            </w:r>
            <w:r>
              <w:rPr>
                <w:noProof/>
                <w:webHidden/>
              </w:rPr>
              <w:t>44</w:t>
            </w:r>
            <w:r>
              <w:rPr>
                <w:noProof/>
                <w:webHidden/>
              </w:rPr>
              <w:fldChar w:fldCharType="end"/>
            </w:r>
          </w:hyperlink>
        </w:p>
        <w:p w14:paraId="3091EB32" w14:textId="7AE768B6"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47" w:history="1">
            <w:r w:rsidRPr="008B70BD">
              <w:rPr>
                <w:rStyle w:val="Hyperlink"/>
                <w:noProof/>
              </w:rPr>
              <w:t>Notification details section</w:t>
            </w:r>
            <w:r>
              <w:rPr>
                <w:noProof/>
                <w:webHidden/>
              </w:rPr>
              <w:tab/>
            </w:r>
            <w:r>
              <w:rPr>
                <w:noProof/>
                <w:webHidden/>
              </w:rPr>
              <w:fldChar w:fldCharType="begin"/>
            </w:r>
            <w:r>
              <w:rPr>
                <w:noProof/>
                <w:webHidden/>
              </w:rPr>
              <w:instrText xml:space="preserve"> PAGEREF _Toc226530847 \h </w:instrText>
            </w:r>
            <w:r>
              <w:rPr>
                <w:noProof/>
                <w:webHidden/>
              </w:rPr>
            </w:r>
            <w:r>
              <w:rPr>
                <w:noProof/>
                <w:webHidden/>
              </w:rPr>
              <w:fldChar w:fldCharType="separate"/>
            </w:r>
            <w:r>
              <w:rPr>
                <w:noProof/>
                <w:webHidden/>
              </w:rPr>
              <w:t>45</w:t>
            </w:r>
            <w:r>
              <w:rPr>
                <w:noProof/>
                <w:webHidden/>
              </w:rPr>
              <w:fldChar w:fldCharType="end"/>
            </w:r>
          </w:hyperlink>
        </w:p>
        <w:p w14:paraId="68F8BCFF" w14:textId="61695F30"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48" w:history="1">
            <w:r w:rsidRPr="008B70BD">
              <w:rPr>
                <w:rStyle w:val="Hyperlink"/>
                <w:noProof/>
              </w:rPr>
              <w:t>Goods and model details section</w:t>
            </w:r>
            <w:r>
              <w:rPr>
                <w:noProof/>
                <w:webHidden/>
              </w:rPr>
              <w:tab/>
            </w:r>
            <w:r>
              <w:rPr>
                <w:noProof/>
                <w:webHidden/>
              </w:rPr>
              <w:fldChar w:fldCharType="begin"/>
            </w:r>
            <w:r>
              <w:rPr>
                <w:noProof/>
                <w:webHidden/>
              </w:rPr>
              <w:instrText xml:space="preserve"> PAGEREF _Toc226530848 \h </w:instrText>
            </w:r>
            <w:r>
              <w:rPr>
                <w:noProof/>
                <w:webHidden/>
              </w:rPr>
            </w:r>
            <w:r>
              <w:rPr>
                <w:noProof/>
                <w:webHidden/>
              </w:rPr>
              <w:fldChar w:fldCharType="separate"/>
            </w:r>
            <w:r>
              <w:rPr>
                <w:noProof/>
                <w:webHidden/>
              </w:rPr>
              <w:t>45</w:t>
            </w:r>
            <w:r>
              <w:rPr>
                <w:noProof/>
                <w:webHidden/>
              </w:rPr>
              <w:fldChar w:fldCharType="end"/>
            </w:r>
          </w:hyperlink>
        </w:p>
        <w:p w14:paraId="297768B1" w14:textId="168081B2"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49" w:history="1">
            <w:r w:rsidRPr="008B70BD">
              <w:rPr>
                <w:rStyle w:val="Hyperlink"/>
                <w:noProof/>
              </w:rPr>
              <w:t>Other required responses</w:t>
            </w:r>
            <w:r>
              <w:rPr>
                <w:noProof/>
                <w:webHidden/>
              </w:rPr>
              <w:tab/>
            </w:r>
            <w:r>
              <w:rPr>
                <w:noProof/>
                <w:webHidden/>
              </w:rPr>
              <w:fldChar w:fldCharType="begin"/>
            </w:r>
            <w:r>
              <w:rPr>
                <w:noProof/>
                <w:webHidden/>
              </w:rPr>
              <w:instrText xml:space="preserve"> PAGEREF _Toc226530849 \h </w:instrText>
            </w:r>
            <w:r>
              <w:rPr>
                <w:noProof/>
                <w:webHidden/>
              </w:rPr>
            </w:r>
            <w:r>
              <w:rPr>
                <w:noProof/>
                <w:webHidden/>
              </w:rPr>
              <w:fldChar w:fldCharType="separate"/>
            </w:r>
            <w:r>
              <w:rPr>
                <w:noProof/>
                <w:webHidden/>
              </w:rPr>
              <w:t>46</w:t>
            </w:r>
            <w:r>
              <w:rPr>
                <w:noProof/>
                <w:webHidden/>
              </w:rPr>
              <w:fldChar w:fldCharType="end"/>
            </w:r>
          </w:hyperlink>
        </w:p>
        <w:p w14:paraId="64F810E9" w14:textId="1B6EAC7C"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50" w:history="1">
            <w:r w:rsidRPr="008B70BD">
              <w:rPr>
                <w:rStyle w:val="Hyperlink"/>
                <w:noProof/>
              </w:rPr>
              <w:t>How to submit your response</w:t>
            </w:r>
            <w:r>
              <w:rPr>
                <w:noProof/>
                <w:webHidden/>
              </w:rPr>
              <w:tab/>
            </w:r>
            <w:r>
              <w:rPr>
                <w:noProof/>
                <w:webHidden/>
              </w:rPr>
              <w:fldChar w:fldCharType="begin"/>
            </w:r>
            <w:r>
              <w:rPr>
                <w:noProof/>
                <w:webHidden/>
              </w:rPr>
              <w:instrText xml:space="preserve"> PAGEREF _Toc226530850 \h </w:instrText>
            </w:r>
            <w:r>
              <w:rPr>
                <w:noProof/>
                <w:webHidden/>
              </w:rPr>
            </w:r>
            <w:r>
              <w:rPr>
                <w:noProof/>
                <w:webHidden/>
              </w:rPr>
              <w:fldChar w:fldCharType="separate"/>
            </w:r>
            <w:r>
              <w:rPr>
                <w:noProof/>
                <w:webHidden/>
              </w:rPr>
              <w:t>51</w:t>
            </w:r>
            <w:r>
              <w:rPr>
                <w:noProof/>
                <w:webHidden/>
              </w:rPr>
              <w:fldChar w:fldCharType="end"/>
            </w:r>
          </w:hyperlink>
        </w:p>
        <w:p w14:paraId="1BADA6D8" w14:textId="2CF53B84"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51" w:history="1">
            <w:r w:rsidRPr="008B70BD">
              <w:rPr>
                <w:rStyle w:val="Hyperlink"/>
                <w:noProof/>
              </w:rPr>
              <w:t>Section 5: How to respond to a proposal to take action.</w:t>
            </w:r>
            <w:r>
              <w:rPr>
                <w:noProof/>
                <w:webHidden/>
              </w:rPr>
              <w:tab/>
            </w:r>
            <w:r>
              <w:rPr>
                <w:noProof/>
                <w:webHidden/>
              </w:rPr>
              <w:fldChar w:fldCharType="begin"/>
            </w:r>
            <w:r>
              <w:rPr>
                <w:noProof/>
                <w:webHidden/>
              </w:rPr>
              <w:instrText xml:space="preserve"> PAGEREF _Toc226530851 \h </w:instrText>
            </w:r>
            <w:r>
              <w:rPr>
                <w:noProof/>
                <w:webHidden/>
              </w:rPr>
            </w:r>
            <w:r>
              <w:rPr>
                <w:noProof/>
                <w:webHidden/>
              </w:rPr>
              <w:fldChar w:fldCharType="separate"/>
            </w:r>
            <w:r>
              <w:rPr>
                <w:noProof/>
                <w:webHidden/>
              </w:rPr>
              <w:t>54</w:t>
            </w:r>
            <w:r>
              <w:rPr>
                <w:noProof/>
                <w:webHidden/>
              </w:rPr>
              <w:fldChar w:fldCharType="end"/>
            </w:r>
          </w:hyperlink>
        </w:p>
        <w:p w14:paraId="6FE66B08" w14:textId="2BC6D044"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52" w:history="1">
            <w:r w:rsidRPr="008B70BD">
              <w:rPr>
                <w:rStyle w:val="Hyperlink"/>
                <w:noProof/>
              </w:rPr>
              <w:t>Notification details section</w:t>
            </w:r>
            <w:r>
              <w:rPr>
                <w:noProof/>
                <w:webHidden/>
              </w:rPr>
              <w:tab/>
            </w:r>
            <w:r>
              <w:rPr>
                <w:noProof/>
                <w:webHidden/>
              </w:rPr>
              <w:fldChar w:fldCharType="begin"/>
            </w:r>
            <w:r>
              <w:rPr>
                <w:noProof/>
                <w:webHidden/>
              </w:rPr>
              <w:instrText xml:space="preserve"> PAGEREF _Toc226530852 \h </w:instrText>
            </w:r>
            <w:r>
              <w:rPr>
                <w:noProof/>
                <w:webHidden/>
              </w:rPr>
            </w:r>
            <w:r>
              <w:rPr>
                <w:noProof/>
                <w:webHidden/>
              </w:rPr>
              <w:fldChar w:fldCharType="separate"/>
            </w:r>
            <w:r>
              <w:rPr>
                <w:noProof/>
                <w:webHidden/>
              </w:rPr>
              <w:t>54</w:t>
            </w:r>
            <w:r>
              <w:rPr>
                <w:noProof/>
                <w:webHidden/>
              </w:rPr>
              <w:fldChar w:fldCharType="end"/>
            </w:r>
          </w:hyperlink>
        </w:p>
        <w:p w14:paraId="75A50571" w14:textId="30EB431B"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53" w:history="1">
            <w:r w:rsidRPr="008B70BD">
              <w:rPr>
                <w:rStyle w:val="Hyperlink"/>
                <w:noProof/>
              </w:rPr>
              <w:t>Goods</w:t>
            </w:r>
            <w:r w:rsidRPr="008B70BD">
              <w:rPr>
                <w:rStyle w:val="Hyperlink"/>
                <w:i/>
                <w:iCs/>
                <w:noProof/>
              </w:rPr>
              <w:t xml:space="preserve"> </w:t>
            </w:r>
            <w:r w:rsidRPr="008B70BD">
              <w:rPr>
                <w:rStyle w:val="Hyperlink"/>
                <w:noProof/>
              </w:rPr>
              <w:t>and model details section</w:t>
            </w:r>
            <w:r>
              <w:rPr>
                <w:noProof/>
                <w:webHidden/>
              </w:rPr>
              <w:tab/>
            </w:r>
            <w:r>
              <w:rPr>
                <w:noProof/>
                <w:webHidden/>
              </w:rPr>
              <w:fldChar w:fldCharType="begin"/>
            </w:r>
            <w:r>
              <w:rPr>
                <w:noProof/>
                <w:webHidden/>
              </w:rPr>
              <w:instrText xml:space="preserve"> PAGEREF _Toc226530853 \h </w:instrText>
            </w:r>
            <w:r>
              <w:rPr>
                <w:noProof/>
                <w:webHidden/>
              </w:rPr>
            </w:r>
            <w:r>
              <w:rPr>
                <w:noProof/>
                <w:webHidden/>
              </w:rPr>
              <w:fldChar w:fldCharType="separate"/>
            </w:r>
            <w:r>
              <w:rPr>
                <w:noProof/>
                <w:webHidden/>
              </w:rPr>
              <w:t>55</w:t>
            </w:r>
            <w:r>
              <w:rPr>
                <w:noProof/>
                <w:webHidden/>
              </w:rPr>
              <w:fldChar w:fldCharType="end"/>
            </w:r>
          </w:hyperlink>
        </w:p>
        <w:p w14:paraId="56CEC3D9" w14:textId="0675D500" w:rsidR="001B47BC" w:rsidRDefault="001B47BC">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26530854" w:history="1">
            <w:r w:rsidRPr="008B70BD">
              <w:rPr>
                <w:rStyle w:val="Hyperlink"/>
                <w:noProof/>
              </w:rPr>
              <w:t>How to submit your response</w:t>
            </w:r>
            <w:r>
              <w:rPr>
                <w:noProof/>
                <w:webHidden/>
              </w:rPr>
              <w:tab/>
            </w:r>
            <w:r>
              <w:rPr>
                <w:noProof/>
                <w:webHidden/>
              </w:rPr>
              <w:fldChar w:fldCharType="begin"/>
            </w:r>
            <w:r>
              <w:rPr>
                <w:noProof/>
                <w:webHidden/>
              </w:rPr>
              <w:instrText xml:space="preserve"> PAGEREF _Toc226530854 \h </w:instrText>
            </w:r>
            <w:r>
              <w:rPr>
                <w:noProof/>
                <w:webHidden/>
              </w:rPr>
            </w:r>
            <w:r>
              <w:rPr>
                <w:noProof/>
                <w:webHidden/>
              </w:rPr>
              <w:fldChar w:fldCharType="separate"/>
            </w:r>
            <w:r>
              <w:rPr>
                <w:noProof/>
                <w:webHidden/>
              </w:rPr>
              <w:t>60</w:t>
            </w:r>
            <w:r>
              <w:rPr>
                <w:noProof/>
                <w:webHidden/>
              </w:rPr>
              <w:fldChar w:fldCharType="end"/>
            </w:r>
          </w:hyperlink>
        </w:p>
        <w:p w14:paraId="553C4927" w14:textId="4DB456C0" w:rsidR="001B47BC" w:rsidRDefault="001B47BC">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26530855" w:history="1">
            <w:r w:rsidRPr="008B70BD">
              <w:rPr>
                <w:rStyle w:val="Hyperlink"/>
                <w:noProof/>
              </w:rPr>
              <w:t>Section 6: How to request for an extension.</w:t>
            </w:r>
            <w:r>
              <w:rPr>
                <w:noProof/>
                <w:webHidden/>
              </w:rPr>
              <w:tab/>
            </w:r>
            <w:r>
              <w:rPr>
                <w:noProof/>
                <w:webHidden/>
              </w:rPr>
              <w:fldChar w:fldCharType="begin"/>
            </w:r>
            <w:r>
              <w:rPr>
                <w:noProof/>
                <w:webHidden/>
              </w:rPr>
              <w:instrText xml:space="preserve"> PAGEREF _Toc226530855 \h </w:instrText>
            </w:r>
            <w:r>
              <w:rPr>
                <w:noProof/>
                <w:webHidden/>
              </w:rPr>
            </w:r>
            <w:r>
              <w:rPr>
                <w:noProof/>
                <w:webHidden/>
              </w:rPr>
              <w:fldChar w:fldCharType="separate"/>
            </w:r>
            <w:r>
              <w:rPr>
                <w:noProof/>
                <w:webHidden/>
              </w:rPr>
              <w:t>63</w:t>
            </w:r>
            <w:r>
              <w:rPr>
                <w:noProof/>
                <w:webHidden/>
              </w:rPr>
              <w:fldChar w:fldCharType="end"/>
            </w:r>
          </w:hyperlink>
        </w:p>
        <w:p w14:paraId="1C17CB37" w14:textId="04CF3789" w:rsidR="00775016" w:rsidRPr="00451875" w:rsidRDefault="00775016">
          <w:r w:rsidRPr="00215D48">
            <w:fldChar w:fldCharType="end"/>
          </w:r>
        </w:p>
      </w:sdtContent>
    </w:sdt>
    <w:p w14:paraId="4B7E24F4" w14:textId="77D33DDE" w:rsidR="0036711A" w:rsidRDefault="0036711A" w:rsidP="00422752">
      <w:pPr>
        <w:pStyle w:val="Heading2"/>
        <w:rPr>
          <w:sz w:val="32"/>
          <w:szCs w:val="32"/>
        </w:rPr>
      </w:pPr>
      <w:bookmarkStart w:id="0" w:name="_Toc226530829"/>
      <w:r>
        <w:rPr>
          <w:sz w:val="32"/>
          <w:szCs w:val="32"/>
        </w:rPr>
        <w:lastRenderedPageBreak/>
        <w:t>Purpose</w:t>
      </w:r>
      <w:bookmarkEnd w:id="0"/>
    </w:p>
    <w:p w14:paraId="52A766CF" w14:textId="00B670B0" w:rsidR="00C74DBA" w:rsidRDefault="00C74DBA" w:rsidP="00C74DBA">
      <w:r>
        <w:t xml:space="preserve">The purpose of this guidance is to help sponsors and manufacturers understand the process in which the Therapeutic Goods Administration (TGA) </w:t>
      </w:r>
      <w:r w:rsidR="00A77B5E">
        <w:t xml:space="preserve">requires </w:t>
      </w:r>
      <w:r>
        <w:t>sponsors and manufacturers to respond to notifications relating to post-market reviews of medical devices.</w:t>
      </w:r>
    </w:p>
    <w:p w14:paraId="7B200037" w14:textId="77777777" w:rsidR="00C74DBA" w:rsidRDefault="00C74DBA" w:rsidP="00C74DBA">
      <w:r>
        <w:t xml:space="preserve">This is a guide only, and sponsors and manufacturers are encouraged to familiarise themselves with the legislative and regulatory requirements in Australia. If necessary, seek professional advice as it is the responsibility of each sponsor and/or manufacturer to understand and comply with these requirements. </w:t>
      </w:r>
    </w:p>
    <w:p w14:paraId="479D2DC5" w14:textId="1B452782" w:rsidR="00844A12" w:rsidRDefault="00844A12" w:rsidP="00C74DBA">
      <w:r>
        <w:t>There are some repetitions of the instructions throughout this document to allow users to download or print just the section that they need at that time.</w:t>
      </w:r>
    </w:p>
    <w:p w14:paraId="61CA9A77" w14:textId="659199DD" w:rsidR="0036711A" w:rsidRPr="0036711A" w:rsidRDefault="00C74DBA" w:rsidP="00C74DBA">
      <w:pPr>
        <w:spacing w:before="240"/>
      </w:pPr>
      <w:r>
        <w:t xml:space="preserve">This document will evolve over time and updates and clarifications will be included as required. </w:t>
      </w:r>
    </w:p>
    <w:p w14:paraId="04358787" w14:textId="6CFD4648" w:rsidR="00775016" w:rsidRPr="00422752" w:rsidRDefault="00775016" w:rsidP="00C74DBA">
      <w:pPr>
        <w:pStyle w:val="Heading2"/>
        <w:spacing w:before="240"/>
        <w:rPr>
          <w:sz w:val="32"/>
          <w:szCs w:val="32"/>
        </w:rPr>
      </w:pPr>
      <w:bookmarkStart w:id="1" w:name="_Toc226530830"/>
      <w:r w:rsidRPr="00422752">
        <w:rPr>
          <w:sz w:val="32"/>
          <w:szCs w:val="32"/>
        </w:rPr>
        <w:t>Introduction</w:t>
      </w:r>
      <w:bookmarkEnd w:id="1"/>
    </w:p>
    <w:p w14:paraId="149CF2A1" w14:textId="1097D30C" w:rsidR="00775016" w:rsidRPr="00F775E2" w:rsidRDefault="00775016" w:rsidP="00775016">
      <w:pPr>
        <w:rPr>
          <w:rFonts w:cs="Arial"/>
        </w:rPr>
      </w:pPr>
      <w:r w:rsidRPr="00F775E2">
        <w:rPr>
          <w:rFonts w:cs="Arial"/>
        </w:rPr>
        <w:t>This Post Market Review Compliance Dashboard</w:t>
      </w:r>
      <w:r w:rsidR="009B4248" w:rsidRPr="00F775E2">
        <w:rPr>
          <w:rFonts w:cs="Arial"/>
        </w:rPr>
        <w:t xml:space="preserve"> (</w:t>
      </w:r>
      <w:r w:rsidR="00700960">
        <w:rPr>
          <w:rFonts w:cs="Arial"/>
        </w:rPr>
        <w:t xml:space="preserve">the </w:t>
      </w:r>
      <w:r w:rsidR="009B4248" w:rsidRPr="00F775E2">
        <w:rPr>
          <w:rFonts w:cs="Arial"/>
        </w:rPr>
        <w:t>dashboard)</w:t>
      </w:r>
      <w:r w:rsidRPr="00F775E2">
        <w:rPr>
          <w:rFonts w:cs="Arial"/>
        </w:rPr>
        <w:t xml:space="preserve"> </w:t>
      </w:r>
      <w:r w:rsidR="00D809A5" w:rsidRPr="00F775E2">
        <w:rPr>
          <w:rFonts w:cs="Arial"/>
        </w:rPr>
        <w:t>u</w:t>
      </w:r>
      <w:r w:rsidRPr="00F775E2">
        <w:rPr>
          <w:rFonts w:cs="Arial"/>
        </w:rPr>
        <w:t xml:space="preserve">ser </w:t>
      </w:r>
      <w:r w:rsidR="009B4248" w:rsidRPr="00F775E2">
        <w:rPr>
          <w:rFonts w:cs="Arial"/>
        </w:rPr>
        <w:t>g</w:t>
      </w:r>
      <w:r w:rsidRPr="00F775E2">
        <w:rPr>
          <w:rFonts w:cs="Arial"/>
        </w:rPr>
        <w:t xml:space="preserve">uide provides step-by-step instructions on how to </w:t>
      </w:r>
      <w:r w:rsidR="00D60E7F" w:rsidRPr="00F775E2">
        <w:rPr>
          <w:rFonts w:cs="Arial"/>
        </w:rPr>
        <w:t xml:space="preserve">(pre)view and </w:t>
      </w:r>
      <w:r w:rsidRPr="00F775E2">
        <w:rPr>
          <w:rFonts w:cs="Arial"/>
        </w:rPr>
        <w:t>respond to a medical device post-market review</w:t>
      </w:r>
      <w:r w:rsidR="00696620" w:rsidRPr="00F775E2">
        <w:rPr>
          <w:rFonts w:cs="Arial"/>
        </w:rPr>
        <w:t xml:space="preserve"> (PMR)</w:t>
      </w:r>
      <w:r w:rsidRPr="00F775E2">
        <w:rPr>
          <w:rFonts w:cs="Arial"/>
        </w:rPr>
        <w:t xml:space="preserve"> notification from the TGA through the dashboard.</w:t>
      </w:r>
    </w:p>
    <w:p w14:paraId="4C5E3605" w14:textId="2E9FB83D" w:rsidR="00E81653" w:rsidRPr="00F775E2" w:rsidRDefault="00D00084" w:rsidP="00775016">
      <w:pPr>
        <w:rPr>
          <w:rFonts w:cs="Arial"/>
        </w:rPr>
      </w:pPr>
      <w:r w:rsidRPr="00F775E2">
        <w:rPr>
          <w:rFonts w:cs="Arial"/>
        </w:rPr>
        <w:t>The TGA m</w:t>
      </w:r>
      <w:r w:rsidR="00640CFC" w:rsidRPr="00F775E2">
        <w:rPr>
          <w:rFonts w:cs="Arial"/>
        </w:rPr>
        <w:t xml:space="preserve">ay undertake a PMR of medical devices </w:t>
      </w:r>
      <w:r w:rsidR="004B56E1" w:rsidRPr="00F775E2">
        <w:rPr>
          <w:rFonts w:cs="Arial"/>
        </w:rPr>
        <w:t>in response to emerging signals</w:t>
      </w:r>
      <w:r w:rsidR="00FE3626">
        <w:rPr>
          <w:rFonts w:cs="Arial"/>
        </w:rPr>
        <w:t xml:space="preserve"> of safety</w:t>
      </w:r>
      <w:r w:rsidR="00580961">
        <w:rPr>
          <w:rFonts w:cs="Arial"/>
        </w:rPr>
        <w:t>, performance, or quality concerns</w:t>
      </w:r>
      <w:r w:rsidR="004B56E1" w:rsidRPr="00F775E2">
        <w:rPr>
          <w:rFonts w:cs="Arial"/>
        </w:rPr>
        <w:t xml:space="preserve"> and </w:t>
      </w:r>
      <w:r w:rsidR="00580961">
        <w:rPr>
          <w:rFonts w:cs="Arial"/>
        </w:rPr>
        <w:t xml:space="preserve">to </w:t>
      </w:r>
      <w:r w:rsidR="004B56E1" w:rsidRPr="00F775E2">
        <w:rPr>
          <w:rFonts w:cs="Arial"/>
        </w:rPr>
        <w:t xml:space="preserve">ensure </w:t>
      </w:r>
      <w:r w:rsidR="000F4F86" w:rsidRPr="00F775E2">
        <w:rPr>
          <w:rFonts w:cs="Arial"/>
        </w:rPr>
        <w:t>devices</w:t>
      </w:r>
      <w:r w:rsidR="007C3AC0" w:rsidRPr="00F775E2">
        <w:rPr>
          <w:rFonts w:cs="Arial"/>
        </w:rPr>
        <w:t xml:space="preserve"> continue to meet legislative requirements.</w:t>
      </w:r>
      <w:r w:rsidR="00E90DAC" w:rsidRPr="00F775E2">
        <w:rPr>
          <w:rFonts w:cs="Arial"/>
        </w:rPr>
        <w:t xml:space="preserve"> During a PMR, </w:t>
      </w:r>
      <w:r w:rsidR="00551575" w:rsidRPr="00F775E2">
        <w:rPr>
          <w:rFonts w:cs="Arial"/>
        </w:rPr>
        <w:t xml:space="preserve">the TGA </w:t>
      </w:r>
      <w:r w:rsidR="00A338D3" w:rsidRPr="00F775E2">
        <w:rPr>
          <w:rFonts w:cs="Arial"/>
        </w:rPr>
        <w:t xml:space="preserve">may send you a </w:t>
      </w:r>
      <w:r w:rsidR="0049441C" w:rsidRPr="00F775E2">
        <w:rPr>
          <w:rFonts w:cs="Arial"/>
        </w:rPr>
        <w:t xml:space="preserve">written </w:t>
      </w:r>
      <w:r w:rsidR="00A338D3" w:rsidRPr="00F775E2">
        <w:rPr>
          <w:rFonts w:cs="Arial"/>
        </w:rPr>
        <w:t>no</w:t>
      </w:r>
      <w:r w:rsidR="0049441C" w:rsidRPr="00F775E2">
        <w:rPr>
          <w:rFonts w:cs="Arial"/>
        </w:rPr>
        <w:t xml:space="preserve">tice </w:t>
      </w:r>
      <w:r w:rsidR="00551575" w:rsidRPr="00F775E2">
        <w:rPr>
          <w:rFonts w:cs="Arial"/>
        </w:rPr>
        <w:t>outlining</w:t>
      </w:r>
      <w:r w:rsidR="0049441C" w:rsidRPr="00F775E2">
        <w:rPr>
          <w:rFonts w:cs="Arial"/>
        </w:rPr>
        <w:t xml:space="preserve"> the specific information required </w:t>
      </w:r>
      <w:r w:rsidR="00551575" w:rsidRPr="00F775E2">
        <w:rPr>
          <w:rFonts w:cs="Arial"/>
        </w:rPr>
        <w:t>to</w:t>
      </w:r>
      <w:r w:rsidR="0049441C" w:rsidRPr="00F775E2">
        <w:rPr>
          <w:rFonts w:cs="Arial"/>
        </w:rPr>
        <w:t xml:space="preserve"> undertake the </w:t>
      </w:r>
      <w:r w:rsidR="00551575" w:rsidRPr="00F775E2">
        <w:rPr>
          <w:rFonts w:cs="Arial"/>
        </w:rPr>
        <w:t>review</w:t>
      </w:r>
      <w:r w:rsidR="000E4A8F">
        <w:rPr>
          <w:rFonts w:cs="Arial"/>
        </w:rPr>
        <w:t xml:space="preserve"> or when regulatory action is being taken</w:t>
      </w:r>
      <w:r w:rsidR="00551575" w:rsidRPr="00F775E2">
        <w:rPr>
          <w:rFonts w:cs="Arial"/>
        </w:rPr>
        <w:t>.</w:t>
      </w:r>
      <w:r w:rsidR="004B56E1" w:rsidRPr="00F775E2">
        <w:rPr>
          <w:rFonts w:cs="Arial"/>
        </w:rPr>
        <w:t xml:space="preserve"> </w:t>
      </w:r>
      <w:r w:rsidR="006B2F0A" w:rsidRPr="00F775E2">
        <w:rPr>
          <w:rFonts w:cs="Arial"/>
        </w:rPr>
        <w:t xml:space="preserve">The </w:t>
      </w:r>
      <w:r w:rsidR="00D7669E" w:rsidRPr="00F775E2">
        <w:rPr>
          <w:rFonts w:cs="Arial"/>
        </w:rPr>
        <w:t xml:space="preserve">notices </w:t>
      </w:r>
      <w:r w:rsidR="0005697F" w:rsidRPr="00F775E2">
        <w:rPr>
          <w:rFonts w:cs="Arial"/>
        </w:rPr>
        <w:t xml:space="preserve">may </w:t>
      </w:r>
      <w:r w:rsidR="00E81653" w:rsidRPr="00F775E2">
        <w:rPr>
          <w:rFonts w:cs="Arial"/>
        </w:rPr>
        <w:t>include</w:t>
      </w:r>
      <w:r w:rsidR="00E37898">
        <w:rPr>
          <w:rFonts w:cs="Arial"/>
        </w:rPr>
        <w:t>:</w:t>
      </w:r>
    </w:p>
    <w:p w14:paraId="46B5DFEA" w14:textId="6ACF0F89" w:rsidR="00567CAC" w:rsidRPr="00025AEE" w:rsidRDefault="00C3031B" w:rsidP="00025AEE">
      <w:pPr>
        <w:pStyle w:val="ListBullet"/>
      </w:pPr>
      <w:r w:rsidRPr="00025AEE">
        <w:t>r</w:t>
      </w:r>
      <w:r w:rsidR="5E8D2C7D" w:rsidRPr="00025AEE">
        <w:t>equest</w:t>
      </w:r>
      <w:r w:rsidR="0083524F" w:rsidRPr="00025AEE">
        <w:t>s</w:t>
      </w:r>
      <w:r w:rsidR="5E8D2C7D" w:rsidRPr="00025AEE">
        <w:t xml:space="preserve"> for information</w:t>
      </w:r>
      <w:r w:rsidR="5C3B2A13" w:rsidRPr="00025AEE">
        <w:t xml:space="preserve"> and/or samples, and</w:t>
      </w:r>
    </w:p>
    <w:p w14:paraId="6CF9B8E5" w14:textId="3C6E2FA2" w:rsidR="00581A5F" w:rsidRPr="00025AEE" w:rsidRDefault="00C3031B" w:rsidP="00025AEE">
      <w:pPr>
        <w:pStyle w:val="ListBullet"/>
      </w:pPr>
      <w:r w:rsidRPr="00025AEE">
        <w:t>p</w:t>
      </w:r>
      <w:r w:rsidR="5C3B2A13" w:rsidRPr="00025AEE">
        <w:t>roposal</w:t>
      </w:r>
      <w:r w:rsidR="0083524F" w:rsidRPr="00025AEE">
        <w:t>s</w:t>
      </w:r>
      <w:r w:rsidR="5C3B2A13" w:rsidRPr="00025AEE">
        <w:t xml:space="preserve"> to </w:t>
      </w:r>
      <w:proofErr w:type="gramStart"/>
      <w:r w:rsidR="5C3B2A13" w:rsidRPr="00025AEE">
        <w:t>take action</w:t>
      </w:r>
      <w:proofErr w:type="gramEnd"/>
      <w:r w:rsidR="5C3B2A13" w:rsidRPr="00025AEE">
        <w:t xml:space="preserve"> when a potential non-compliance with the </w:t>
      </w:r>
      <w:r w:rsidR="27C6FD4E" w:rsidRPr="00025AEE">
        <w:t>legislative requirements is identified</w:t>
      </w:r>
      <w:r w:rsidR="00A77B5E" w:rsidRPr="00025AEE">
        <w:t>,</w:t>
      </w:r>
      <w:r w:rsidR="00940FA6" w:rsidRPr="00025AEE">
        <w:t xml:space="preserve"> or</w:t>
      </w:r>
    </w:p>
    <w:p w14:paraId="724A668E" w14:textId="0DDD57DE" w:rsidR="00940FA6" w:rsidRPr="00025AEE" w:rsidRDefault="00C3031B" w:rsidP="00025AEE">
      <w:pPr>
        <w:pStyle w:val="ListBullet"/>
      </w:pPr>
      <w:r w:rsidRPr="00025AEE">
        <w:t>n</w:t>
      </w:r>
      <w:r w:rsidR="000671D5" w:rsidRPr="00025AEE">
        <w:t>otifications that regulatory action is being undertaken</w:t>
      </w:r>
      <w:r w:rsidR="00A77B5E" w:rsidRPr="00025AEE">
        <w:t>.</w:t>
      </w:r>
    </w:p>
    <w:p w14:paraId="5E39C4C9" w14:textId="71CB3E60" w:rsidR="00084A14" w:rsidRPr="00F775E2" w:rsidRDefault="7BBC9CE7" w:rsidP="00C051BD">
      <w:pPr>
        <w:rPr>
          <w:rFonts w:cs="Arial"/>
        </w:rPr>
      </w:pPr>
      <w:r w:rsidRPr="0E851DFF">
        <w:rPr>
          <w:rFonts w:cs="Arial"/>
        </w:rPr>
        <w:t>We have updated the dashboard to allow sponsors of devices included in the Australian Register of Therapeutic Goods (ARTG) (Goods included in the ARTG) and exempt goods</w:t>
      </w:r>
      <w:r w:rsidR="00935422">
        <w:rPr>
          <w:rFonts w:cs="Arial"/>
        </w:rPr>
        <w:t>,</w:t>
      </w:r>
      <w:r w:rsidRPr="0E851DFF">
        <w:rPr>
          <w:rFonts w:cs="Arial"/>
        </w:rPr>
        <w:t xml:space="preserve"> such as therapeutic vaping devices and device accessories (Goods not included in the ARTG)</w:t>
      </w:r>
      <w:r w:rsidR="00935422">
        <w:rPr>
          <w:rFonts w:cs="Arial"/>
        </w:rPr>
        <w:t>, to</w:t>
      </w:r>
      <w:r w:rsidR="52B9C812" w:rsidRPr="0E851DFF">
        <w:rPr>
          <w:rFonts w:cs="Arial"/>
        </w:rPr>
        <w:t xml:space="preserve"> view </w:t>
      </w:r>
      <w:r w:rsidR="000E5EAB">
        <w:rPr>
          <w:rFonts w:cs="Arial"/>
        </w:rPr>
        <w:t>or</w:t>
      </w:r>
      <w:r w:rsidR="52B9C812" w:rsidRPr="0E851DFF">
        <w:rPr>
          <w:rFonts w:cs="Arial"/>
        </w:rPr>
        <w:t xml:space="preserve"> respond to a</w:t>
      </w:r>
      <w:r w:rsidR="677D3E39" w:rsidRPr="0E851DFF">
        <w:rPr>
          <w:rFonts w:cs="Arial"/>
        </w:rPr>
        <w:t>ny notifications from the TGA through the dashboa</w:t>
      </w:r>
      <w:r w:rsidR="0857A27B" w:rsidRPr="0E851DFF">
        <w:rPr>
          <w:rFonts w:cs="Arial"/>
        </w:rPr>
        <w:t>rd</w:t>
      </w:r>
      <w:r w:rsidR="55832244" w:rsidRPr="0E851DFF">
        <w:rPr>
          <w:rFonts w:cs="Arial"/>
        </w:rPr>
        <w:t>.</w:t>
      </w:r>
    </w:p>
    <w:p w14:paraId="129295BE" w14:textId="77777777" w:rsidR="00775016" w:rsidRPr="00EF1088" w:rsidRDefault="00775016" w:rsidP="006B72FB">
      <w:pPr>
        <w:pStyle w:val="Heading3"/>
        <w:spacing w:before="0"/>
        <w:rPr>
          <w:sz w:val="28"/>
          <w:szCs w:val="28"/>
        </w:rPr>
      </w:pPr>
      <w:bookmarkStart w:id="2" w:name="_Toc226530831"/>
      <w:r w:rsidRPr="00EF1088">
        <w:rPr>
          <w:sz w:val="28"/>
          <w:szCs w:val="28"/>
        </w:rPr>
        <w:t>Role types</w:t>
      </w:r>
      <w:bookmarkEnd w:id="2"/>
    </w:p>
    <w:p w14:paraId="1C876807" w14:textId="186F91E2" w:rsidR="00775016" w:rsidRPr="007D0D17" w:rsidRDefault="00775016" w:rsidP="00775016">
      <w:pPr>
        <w:rPr>
          <w:rFonts w:cs="Arial"/>
        </w:rPr>
      </w:pPr>
      <w:r w:rsidRPr="007D0D17">
        <w:rPr>
          <w:rFonts w:cs="Arial"/>
        </w:rPr>
        <w:t xml:space="preserve">In the </w:t>
      </w:r>
      <w:r w:rsidR="00465388">
        <w:rPr>
          <w:rFonts w:cs="Arial"/>
        </w:rPr>
        <w:t>dashboard</w:t>
      </w:r>
      <w:r w:rsidRPr="007D0D17">
        <w:rPr>
          <w:rFonts w:cs="Arial"/>
        </w:rPr>
        <w:t>, there are two role types:</w:t>
      </w:r>
    </w:p>
    <w:p w14:paraId="11AE8B65" w14:textId="77777777" w:rsidR="00775016" w:rsidRPr="00025AEE" w:rsidRDefault="00775016" w:rsidP="00025AEE">
      <w:pPr>
        <w:pStyle w:val="ListBullet"/>
      </w:pPr>
      <w:r w:rsidRPr="00025AEE">
        <w:t>Drafter: The drafter can review, upload documents, and edit responses to a notification.</w:t>
      </w:r>
    </w:p>
    <w:p w14:paraId="702653AA" w14:textId="77777777" w:rsidR="00775016" w:rsidRPr="00025AEE" w:rsidRDefault="00775016" w:rsidP="00025AEE">
      <w:pPr>
        <w:pStyle w:val="ListBullet"/>
      </w:pPr>
      <w:r w:rsidRPr="00025AEE">
        <w:t>Submitter: The submitter can review, upload documents, edit, and submit responses to a notification.</w:t>
      </w:r>
    </w:p>
    <w:p w14:paraId="70BAA603" w14:textId="6AD765EC" w:rsidR="009534CB" w:rsidRDefault="00775016" w:rsidP="009534CB">
      <w:pPr>
        <w:rPr>
          <w:rFonts w:cs="Arial"/>
        </w:rPr>
      </w:pPr>
      <w:r w:rsidRPr="007D0D17">
        <w:rPr>
          <w:rFonts w:cs="Arial"/>
        </w:rPr>
        <w:t xml:space="preserve">These roles </w:t>
      </w:r>
      <w:r w:rsidR="00AF7969">
        <w:rPr>
          <w:rFonts w:cs="Arial"/>
        </w:rPr>
        <w:t>are</w:t>
      </w:r>
      <w:r w:rsidRPr="007D0D17">
        <w:rPr>
          <w:rFonts w:cs="Arial"/>
        </w:rPr>
        <w:t xml:space="preserve"> designated by your TGA Business Services (TBS) administrator.</w:t>
      </w:r>
    </w:p>
    <w:p w14:paraId="05648EEC" w14:textId="4497057F" w:rsidR="0009358B" w:rsidRPr="009534CB" w:rsidRDefault="007C707B" w:rsidP="009534CB">
      <w:pPr>
        <w:pStyle w:val="Heading3"/>
        <w:spacing w:before="0"/>
        <w:rPr>
          <w:rFonts w:cs="Arial"/>
          <w:sz w:val="28"/>
          <w:szCs w:val="28"/>
        </w:rPr>
      </w:pPr>
      <w:bookmarkStart w:id="3" w:name="_Toc226530832"/>
      <w:r w:rsidRPr="009534CB">
        <w:rPr>
          <w:sz w:val="28"/>
          <w:szCs w:val="28"/>
        </w:rPr>
        <w:t>Symbols used in this guide</w:t>
      </w:r>
      <w:bookmarkEnd w:id="3"/>
    </w:p>
    <w:tbl>
      <w:tblPr>
        <w:tblStyle w:val="TableGrid"/>
        <w:tblW w:w="0" w:type="auto"/>
        <w:tblLook w:val="04A0" w:firstRow="1" w:lastRow="0" w:firstColumn="1" w:lastColumn="0" w:noHBand="0" w:noVBand="1"/>
      </w:tblPr>
      <w:tblGrid>
        <w:gridCol w:w="1129"/>
        <w:gridCol w:w="7931"/>
      </w:tblGrid>
      <w:tr w:rsidR="00B04EEF" w14:paraId="0F1B32A9" w14:textId="77777777" w:rsidTr="00A31700">
        <w:tc>
          <w:tcPr>
            <w:tcW w:w="1129" w:type="dxa"/>
          </w:tcPr>
          <w:p w14:paraId="70B41B5E" w14:textId="1FF10665" w:rsidR="00B04EEF" w:rsidRDefault="00B04EEF">
            <w:pPr>
              <w:rPr>
                <w:noProof/>
              </w:rPr>
            </w:pPr>
            <w:r>
              <w:rPr>
                <w:noProof/>
              </w:rPr>
              <w:t>Symbol</w:t>
            </w:r>
          </w:p>
        </w:tc>
        <w:tc>
          <w:tcPr>
            <w:tcW w:w="7931" w:type="dxa"/>
          </w:tcPr>
          <w:p w14:paraId="488AC7AE" w14:textId="6B65F35C" w:rsidR="00B04EEF" w:rsidRDefault="00B04EEF">
            <w:r>
              <w:t>Meaning</w:t>
            </w:r>
          </w:p>
        </w:tc>
      </w:tr>
      <w:tr w:rsidR="002015F6" w14:paraId="0120D690" w14:textId="77777777" w:rsidTr="00A31700">
        <w:tc>
          <w:tcPr>
            <w:tcW w:w="1129" w:type="dxa"/>
          </w:tcPr>
          <w:p w14:paraId="27B2F4AB" w14:textId="4C7C9F01" w:rsidR="002015F6" w:rsidRDefault="00A31700">
            <w:r>
              <w:rPr>
                <w:noProof/>
              </w:rPr>
              <w:drawing>
                <wp:inline distT="0" distB="0" distL="0" distR="0" wp14:anchorId="63ECB99C" wp14:editId="3471D8C1">
                  <wp:extent cx="352425" cy="352425"/>
                  <wp:effectExtent l="0" t="0" r="9525" b="9525"/>
                  <wp:docPr id="869062901" name="Graphic 8"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62901" name="Graphic 869062901"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52425" cy="352425"/>
                          </a:xfrm>
                          <a:prstGeom prst="rect">
                            <a:avLst/>
                          </a:prstGeom>
                        </pic:spPr>
                      </pic:pic>
                    </a:graphicData>
                  </a:graphic>
                </wp:inline>
              </w:drawing>
            </w:r>
          </w:p>
        </w:tc>
        <w:tc>
          <w:tcPr>
            <w:tcW w:w="7931" w:type="dxa"/>
          </w:tcPr>
          <w:p w14:paraId="17610C48" w14:textId="0022654E" w:rsidR="002015F6" w:rsidRDefault="00AE6EEE">
            <w:r w:rsidRPr="00AE6EEE">
              <w:t>Important: Highlights key information or system behaviour sponsors should be aware of.</w:t>
            </w:r>
          </w:p>
        </w:tc>
      </w:tr>
      <w:tr w:rsidR="002015F6" w14:paraId="77253EE9" w14:textId="77777777" w:rsidTr="008A06E8">
        <w:tc>
          <w:tcPr>
            <w:tcW w:w="1129" w:type="dxa"/>
            <w:vAlign w:val="center"/>
          </w:tcPr>
          <w:p w14:paraId="63D412D3" w14:textId="7EAF694D" w:rsidR="002015F6" w:rsidRDefault="008A06E8" w:rsidP="008A06E8">
            <w:r>
              <w:rPr>
                <w:rFonts w:cs="Arial"/>
                <w:noProof/>
              </w:rPr>
              <w:t xml:space="preserve"> </w:t>
            </w:r>
            <w:r w:rsidRPr="00072D9E">
              <w:rPr>
                <w:rFonts w:cs="Arial"/>
                <w:noProof/>
              </w:rPr>
              <w:drawing>
                <wp:inline distT="0" distB="0" distL="0" distR="0" wp14:anchorId="69B9EF0E" wp14:editId="3D00114D">
                  <wp:extent cx="257175" cy="257175"/>
                  <wp:effectExtent l="0" t="0" r="9525" b="9525"/>
                  <wp:docPr id="382752358"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7184" cy="257184"/>
                          </a:xfrm>
                          <a:prstGeom prst="rect">
                            <a:avLst/>
                          </a:prstGeom>
                        </pic:spPr>
                      </pic:pic>
                    </a:graphicData>
                  </a:graphic>
                </wp:inline>
              </w:drawing>
            </w:r>
          </w:p>
        </w:tc>
        <w:tc>
          <w:tcPr>
            <w:tcW w:w="7931" w:type="dxa"/>
          </w:tcPr>
          <w:p w14:paraId="35EA9EE6" w14:textId="77777777" w:rsidR="00453DE5" w:rsidRPr="00453DE5" w:rsidRDefault="00453DE5" w:rsidP="00453DE5">
            <w:r w:rsidRPr="00453DE5">
              <w:rPr>
                <w:b/>
                <w:bCs/>
              </w:rPr>
              <w:t>Information:</w:t>
            </w:r>
            <w:r w:rsidRPr="00453DE5">
              <w:t xml:space="preserve"> Provides additional explanatory or contextual information.</w:t>
            </w:r>
          </w:p>
          <w:p w14:paraId="59E3118D" w14:textId="77777777" w:rsidR="002015F6" w:rsidRDefault="002015F6"/>
        </w:tc>
      </w:tr>
      <w:tr w:rsidR="002015F6" w14:paraId="6451F1B3" w14:textId="77777777" w:rsidTr="00A31700">
        <w:tc>
          <w:tcPr>
            <w:tcW w:w="1129" w:type="dxa"/>
          </w:tcPr>
          <w:p w14:paraId="6AEB780A" w14:textId="668C6FFF" w:rsidR="002015F6" w:rsidRDefault="00A31700">
            <w:r>
              <w:rPr>
                <w:noProof/>
              </w:rPr>
              <w:drawing>
                <wp:inline distT="0" distB="0" distL="0" distR="0" wp14:anchorId="34B1655A" wp14:editId="16884EAC">
                  <wp:extent cx="304800" cy="304800"/>
                  <wp:effectExtent l="0" t="0" r="0" b="0"/>
                  <wp:docPr id="1539411851" name="Graphic 10"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11851" name="Graphic 1539411851" descr="Warning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304800" cy="304800"/>
                          </a:xfrm>
                          <a:prstGeom prst="rect">
                            <a:avLst/>
                          </a:prstGeom>
                        </pic:spPr>
                      </pic:pic>
                    </a:graphicData>
                  </a:graphic>
                </wp:inline>
              </w:drawing>
            </w:r>
          </w:p>
        </w:tc>
        <w:tc>
          <w:tcPr>
            <w:tcW w:w="7931" w:type="dxa"/>
          </w:tcPr>
          <w:p w14:paraId="3A89E049" w14:textId="77777777" w:rsidR="00F17367" w:rsidRPr="00F17367" w:rsidRDefault="00F17367" w:rsidP="00F17367">
            <w:r w:rsidRPr="00F17367">
              <w:rPr>
                <w:b/>
                <w:bCs/>
              </w:rPr>
              <w:t>Warning:</w:t>
            </w:r>
            <w:r w:rsidRPr="00F17367">
              <w:t xml:space="preserve"> Indicates a potential risk, limitation, or consequence if not followed.</w:t>
            </w:r>
          </w:p>
          <w:p w14:paraId="6668FA29" w14:textId="77777777" w:rsidR="002015F6" w:rsidRDefault="002015F6"/>
        </w:tc>
      </w:tr>
    </w:tbl>
    <w:p w14:paraId="51ED1D5A" w14:textId="77777777" w:rsidR="002015F6" w:rsidRDefault="002015F6"/>
    <w:p w14:paraId="7562E4F8" w14:textId="2782D1AC" w:rsidR="00775016" w:rsidRPr="001F3E82" w:rsidRDefault="00417DF4" w:rsidP="00AF0BDE">
      <w:pPr>
        <w:pStyle w:val="Heading2"/>
        <w:spacing w:before="0"/>
        <w:rPr>
          <w:sz w:val="32"/>
          <w:szCs w:val="32"/>
        </w:rPr>
      </w:pPr>
      <w:bookmarkStart w:id="4" w:name="_Toc226530833"/>
      <w:r>
        <w:rPr>
          <w:sz w:val="32"/>
          <w:szCs w:val="32"/>
        </w:rPr>
        <w:lastRenderedPageBreak/>
        <w:t xml:space="preserve">Section 1: </w:t>
      </w:r>
      <w:r w:rsidR="00775016" w:rsidRPr="001F3E82">
        <w:rPr>
          <w:sz w:val="32"/>
          <w:szCs w:val="32"/>
        </w:rPr>
        <w:t>How to login to the dashboard</w:t>
      </w:r>
      <w:bookmarkEnd w:id="4"/>
    </w:p>
    <w:p w14:paraId="0108A9D6" w14:textId="227F6B6A" w:rsidR="00B6628C" w:rsidRDefault="00775016" w:rsidP="00025AEE">
      <w:bookmarkStart w:id="5" w:name="_Ref223331422"/>
      <w:r w:rsidRPr="00401383">
        <w:t xml:space="preserve">The PMR compliance dashboard is found within the </w:t>
      </w:r>
      <w:hyperlink r:id="rId20">
        <w:r w:rsidRPr="4BD28DCA">
          <w:rPr>
            <w:rStyle w:val="Hyperlink"/>
            <w:rFonts w:cs="Arial"/>
          </w:rPr>
          <w:t>TGA Business Services (TBS) website</w:t>
        </w:r>
      </w:hyperlink>
      <w:r w:rsidR="00EF42C2" w:rsidRPr="00401383">
        <w:t xml:space="preserve"> which can be accessed by </w:t>
      </w:r>
      <w:r w:rsidR="00B107A1">
        <w:t>clicking ‘Open TGA Business Servi</w:t>
      </w:r>
      <w:r w:rsidR="006B020C">
        <w:t>c</w:t>
      </w:r>
      <w:r w:rsidR="00B107A1">
        <w:t>es’ (</w:t>
      </w:r>
      <w:r w:rsidR="00B107A1" w:rsidRPr="00957658">
        <w:rPr>
          <w:b/>
          <w:bCs/>
        </w:rPr>
        <w:t>Figure 1</w:t>
      </w:r>
      <w:r w:rsidR="00246104">
        <w:rPr>
          <w:b/>
          <w:bCs/>
        </w:rPr>
        <w:t>.1</w:t>
      </w:r>
      <w:r w:rsidR="00B107A1">
        <w:t xml:space="preserve">) and </w:t>
      </w:r>
      <w:r w:rsidR="00EF42C2" w:rsidRPr="00401383">
        <w:t>logging in with your sponsor username and password</w:t>
      </w:r>
      <w:r w:rsidR="000D69B2">
        <w:t xml:space="preserve"> (</w:t>
      </w:r>
      <w:r w:rsidR="000B3F5C" w:rsidRPr="000B3F5C">
        <w:rPr>
          <w:b/>
          <w:bCs/>
        </w:rPr>
        <w:t xml:space="preserve">Figure </w:t>
      </w:r>
      <w:r w:rsidR="00246104">
        <w:rPr>
          <w:b/>
          <w:bCs/>
        </w:rPr>
        <w:t>1.</w:t>
      </w:r>
      <w:r w:rsidR="000B3F5C" w:rsidRPr="000B3F5C">
        <w:rPr>
          <w:b/>
          <w:bCs/>
        </w:rPr>
        <w:t>2</w:t>
      </w:r>
      <w:r w:rsidR="000B3F5C">
        <w:t>)</w:t>
      </w:r>
      <w:r w:rsidRPr="00401383">
        <w:t xml:space="preserve">. </w:t>
      </w:r>
      <w:r w:rsidR="00B6628C" w:rsidRPr="00401383">
        <w:t>If you experience issues logging into you</w:t>
      </w:r>
      <w:r w:rsidR="00D60E7F" w:rsidRPr="00401383">
        <w:t>r</w:t>
      </w:r>
      <w:r w:rsidR="00B6628C" w:rsidRPr="00401383">
        <w:t xml:space="preserve"> TGA Business Services (TBS) account, please contact the TGA using the details </w:t>
      </w:r>
      <w:r w:rsidR="00D60E7F" w:rsidRPr="00401383">
        <w:t xml:space="preserve">provided </w:t>
      </w:r>
      <w:r w:rsidR="00B6628C" w:rsidRPr="00401383">
        <w:t xml:space="preserve">on </w:t>
      </w:r>
      <w:r w:rsidR="00D60E7F" w:rsidRPr="00401383">
        <w:t xml:space="preserve">the </w:t>
      </w:r>
      <w:r w:rsidR="00B6628C" w:rsidRPr="00401383">
        <w:t>webpage linked above.</w:t>
      </w:r>
      <w:bookmarkEnd w:id="5"/>
    </w:p>
    <w:p w14:paraId="660EAFC3" w14:textId="6DD2311C" w:rsidR="00037A6C" w:rsidRDefault="00037A6C" w:rsidP="00025AEE">
      <w:pPr>
        <w:rPr>
          <w:rFonts w:cs="Arial"/>
        </w:rPr>
      </w:pPr>
      <w:r w:rsidRPr="00025AEE">
        <w:rPr>
          <w:rStyle w:val="Strong"/>
          <w:noProof/>
        </w:rPr>
        <mc:AlternateContent>
          <mc:Choice Requires="wpg">
            <w:drawing>
              <wp:inline distT="0" distB="0" distL="0" distR="0" wp14:anchorId="33B2FF4D" wp14:editId="6CE95D0A">
                <wp:extent cx="3613150" cy="2635250"/>
                <wp:effectExtent l="19050" t="19050" r="25400" b="12700"/>
                <wp:docPr id="1622874815" name="Group 2"/>
                <wp:cNvGraphicFramePr/>
                <a:graphic xmlns:a="http://schemas.openxmlformats.org/drawingml/2006/main">
                  <a:graphicData uri="http://schemas.microsoft.com/office/word/2010/wordprocessingGroup">
                    <wpg:wgp>
                      <wpg:cNvGrpSpPr/>
                      <wpg:grpSpPr>
                        <a:xfrm>
                          <a:off x="0" y="0"/>
                          <a:ext cx="3613150" cy="2635250"/>
                          <a:chOff x="0" y="0"/>
                          <a:chExt cx="5759450" cy="3945890"/>
                        </a:xfrm>
                      </wpg:grpSpPr>
                      <pic:pic xmlns:pic="http://schemas.openxmlformats.org/drawingml/2006/picture">
                        <pic:nvPicPr>
                          <pic:cNvPr id="1618165415" name="Picture 1" descr="A screenshot of a computer&#10;&#10;AI-generated content may be incorr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3945890"/>
                          </a:xfrm>
                          <a:prstGeom prst="rect">
                            <a:avLst/>
                          </a:prstGeom>
                          <a:ln>
                            <a:solidFill>
                              <a:schemeClr val="tx1"/>
                            </a:solidFill>
                          </a:ln>
                        </pic:spPr>
                      </pic:pic>
                      <wps:wsp>
                        <wps:cNvPr id="147177131" name="Rectangle 1"/>
                        <wps:cNvSpPr/>
                        <wps:spPr>
                          <a:xfrm>
                            <a:off x="63500" y="3638550"/>
                            <a:ext cx="1676400" cy="279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CDC190" id="Group 2" o:spid="_x0000_s1026" style="width:284.5pt;height:207.5pt;mso-position-horizontal-relative:char;mso-position-vertical-relative:line" coordsize="57594,39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computer&#10;&#10;AI-generated content may be incorrect." style="position:absolute;width:57594;height:39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" stroked="t" strokecolor="black [3213]">
                  <v:imagedata r:id="rId27" o:title="A screenshot of a computer&#10;&#10;AI-generated content may be incorrect"/>
                  <v:path arrowok="t"/>
                </v:shape>
                <v:rect id="Rectangle 1" o:spid="_x0000_s1028" style="position:absolute;left:635;top:36385;width:16764;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" fillcolor="yellow" stroked="f" strokeweight="1pt">
                  <v:fill opacity="26214f"/>
                </v:rect>
                <w10:anchorlock/>
              </v:group>
            </w:pict>
          </mc:Fallback>
        </mc:AlternateContent>
      </w:r>
    </w:p>
    <w:p w14:paraId="44FBF590" w14:textId="720DB121" w:rsidR="00F849B8" w:rsidRPr="002B3C1F" w:rsidRDefault="00096E52" w:rsidP="00025AEE">
      <w:r w:rsidRPr="002B3C1F">
        <w:rPr>
          <w:b/>
          <w:bCs/>
        </w:rPr>
        <w:t xml:space="preserve">Figure </w:t>
      </w:r>
      <w:r w:rsidR="00417DF4">
        <w:rPr>
          <w:b/>
          <w:bCs/>
        </w:rPr>
        <w:t>1.</w:t>
      </w:r>
      <w:r w:rsidRPr="002B3C1F">
        <w:rPr>
          <w:b/>
          <w:bCs/>
        </w:rPr>
        <w:t>1</w:t>
      </w:r>
      <w:r w:rsidR="006F69FD" w:rsidRPr="002B3C1F">
        <w:rPr>
          <w:b/>
          <w:bCs/>
        </w:rPr>
        <w:t>:</w:t>
      </w:r>
      <w:r w:rsidR="006F69FD" w:rsidRPr="002B3C1F">
        <w:t xml:space="preserve"> TGA Business Services (TBS) landing page showing a link to open the TGA Business Services portal.</w:t>
      </w:r>
    </w:p>
    <w:p w14:paraId="22B72DD3" w14:textId="0786B82B" w:rsidR="00A26A05" w:rsidRDefault="00923056" w:rsidP="00025AEE">
      <w:r>
        <w:rPr>
          <w:noProof/>
        </w:rPr>
        <mc:AlternateContent>
          <mc:Choice Requires="wpg">
            <w:drawing>
              <wp:inline distT="0" distB="0" distL="0" distR="0" wp14:anchorId="013A8E14" wp14:editId="4FEDB298">
                <wp:extent cx="3619500" cy="2222500"/>
                <wp:effectExtent l="19050" t="19050" r="19050" b="25400"/>
                <wp:docPr id="308272263" name="Group 3"/>
                <wp:cNvGraphicFramePr/>
                <a:graphic xmlns:a="http://schemas.openxmlformats.org/drawingml/2006/main">
                  <a:graphicData uri="http://schemas.microsoft.com/office/word/2010/wordprocessingGroup">
                    <wpg:wgp>
                      <wpg:cNvGrpSpPr/>
                      <wpg:grpSpPr>
                        <a:xfrm>
                          <a:off x="0" y="0"/>
                          <a:ext cx="3619500" cy="2222500"/>
                          <a:chOff x="0" y="0"/>
                          <a:chExt cx="5759450" cy="3119755"/>
                        </a:xfrm>
                      </wpg:grpSpPr>
                      <pic:pic xmlns:pic="http://schemas.openxmlformats.org/drawingml/2006/picture">
                        <pic:nvPicPr>
                          <pic:cNvPr id="1404842251" name="Picture 1" descr="A screen shot of a login page&#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3119755"/>
                          </a:xfrm>
                          <a:prstGeom prst="rect">
                            <a:avLst/>
                          </a:prstGeom>
                          <a:ln>
                            <a:solidFill>
                              <a:schemeClr val="tx1"/>
                            </a:solidFill>
                          </a:ln>
                        </pic:spPr>
                      </pic:pic>
                      <wps:wsp>
                        <wps:cNvPr id="926182253" name="Rectangle 1"/>
                        <wps:cNvSpPr/>
                        <wps:spPr>
                          <a:xfrm>
                            <a:off x="3378200" y="1758950"/>
                            <a:ext cx="127000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456832" name="Rectangle 1"/>
                        <wps:cNvSpPr/>
                        <wps:spPr>
                          <a:xfrm>
                            <a:off x="3378200" y="2012950"/>
                            <a:ext cx="127000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303602" name="Rectangle 1"/>
                        <wps:cNvSpPr/>
                        <wps:spPr>
                          <a:xfrm>
                            <a:off x="3378200" y="2501900"/>
                            <a:ext cx="501650" cy="1778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5308F8C" id="Group 3" o:spid="_x0000_s1026" style="width:285pt;height:175pt;mso-position-horizontal-relative:char;mso-position-vertical-relative:line" coordsize="57594,31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">
                <v:shape id="Picture 1" o:spid="_x0000_s1027" type="#_x0000_t75" alt="A screen shot of a login page&#10;&#10;AI-generated content may be incorrect." style="position:absolute;width:57594;height:3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" stroked="t" strokecolor="black [3213]">
                  <v:imagedata r:id="rId29" o:title="A screen shot of a login page&#10;&#10;AI-generated content may be incorrect"/>
                  <v:path arrowok="t"/>
                </v:shape>
                <v:rect id="Rectangle 1" o:spid="_x0000_s1028" style="position:absolute;left:33782;top:17589;width:12700;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" fillcolor="yellow" stroked="f" strokeweight="1pt">
                  <v:fill opacity="26214f"/>
                </v:rect>
                <v:rect id="Rectangle 1" o:spid="_x0000_s1029" style="position:absolute;left:33782;top:20129;width:12700;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" fillcolor="yellow" stroked="f" strokeweight="1pt">
                  <v:fill opacity="26214f"/>
                </v:rect>
                <v:rect id="Rectangle 1" o:spid="_x0000_s1030" style="position:absolute;left:33782;top:25019;width:5016;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" fillcolor="yellow" stroked="f" strokeweight="1pt">
                  <v:fill opacity="26214f"/>
                </v:rect>
                <w10:anchorlock/>
              </v:group>
            </w:pict>
          </mc:Fallback>
        </mc:AlternateContent>
      </w:r>
    </w:p>
    <w:p w14:paraId="22A47D28" w14:textId="3F0F98A8" w:rsidR="00A26A05" w:rsidRPr="00F44A3C" w:rsidRDefault="00923056" w:rsidP="00025AEE">
      <w:pPr>
        <w:rPr>
          <w:b/>
          <w:bCs/>
        </w:rPr>
      </w:pPr>
      <w:r w:rsidRPr="00F44A3C">
        <w:rPr>
          <w:b/>
          <w:bCs/>
        </w:rPr>
        <w:t xml:space="preserve">Figure </w:t>
      </w:r>
      <w:r w:rsidR="00417DF4">
        <w:rPr>
          <w:b/>
          <w:bCs/>
        </w:rPr>
        <w:t>1.</w:t>
      </w:r>
      <w:r w:rsidRPr="00F44A3C">
        <w:rPr>
          <w:b/>
          <w:bCs/>
        </w:rPr>
        <w:t>2</w:t>
      </w:r>
      <w:r w:rsidR="00F44A3C" w:rsidRPr="00F44A3C">
        <w:rPr>
          <w:b/>
          <w:bCs/>
        </w:rPr>
        <w:t xml:space="preserve">: </w:t>
      </w:r>
      <w:r w:rsidR="00F44A3C" w:rsidRPr="00F44A3C">
        <w:t>TGA Business Services login page</w:t>
      </w:r>
      <w:r w:rsidR="009303D1">
        <w:t>.</w:t>
      </w:r>
    </w:p>
    <w:p w14:paraId="061ABB4E" w14:textId="1997DBE5" w:rsidR="00B31AFD" w:rsidRPr="00401383" w:rsidRDefault="00B31AFD" w:rsidP="00025AEE">
      <w:r w:rsidRPr="00401383">
        <w:t>In the ‘Applications’ drop-down menu, select ‘Medical Device Post Market Compliance’ under the ‘Regulatory Compliance’ heading</w:t>
      </w:r>
      <w:r w:rsidR="00BB4E03" w:rsidRPr="00401383">
        <w:t xml:space="preserve"> (</w:t>
      </w:r>
      <w:r w:rsidR="00BB4E03" w:rsidRPr="00401383">
        <w:rPr>
          <w:b/>
          <w:bCs/>
        </w:rPr>
        <w:t xml:space="preserve">Figure </w:t>
      </w:r>
      <w:r w:rsidR="00246104">
        <w:rPr>
          <w:b/>
          <w:bCs/>
        </w:rPr>
        <w:t>1.</w:t>
      </w:r>
      <w:r w:rsidR="00004079">
        <w:rPr>
          <w:b/>
          <w:bCs/>
        </w:rPr>
        <w:t>3</w:t>
      </w:r>
      <w:r w:rsidR="00BB4E03" w:rsidRPr="00401383">
        <w:t>)</w:t>
      </w:r>
      <w:r w:rsidRPr="00401383">
        <w:t>.</w:t>
      </w:r>
    </w:p>
    <w:p w14:paraId="7BB58BD8" w14:textId="3913E736" w:rsidR="00C84BCD" w:rsidRDefault="00DC196A" w:rsidP="00025AEE">
      <w:r w:rsidRPr="00072D9E">
        <w:rPr>
          <w:noProof/>
        </w:rPr>
        <w:lastRenderedPageBreak/>
        <w:drawing>
          <wp:inline distT="0" distB="0" distL="0" distR="0" wp14:anchorId="4B99E153" wp14:editId="5040BBCD">
            <wp:extent cx="4298054" cy="2104390"/>
            <wp:effectExtent l="19050" t="19050" r="26670" b="10160"/>
            <wp:docPr id="11" name="Picture 11" descr="TGA Business Services portal site showing that you access the medical device post market compliance dashboard from the Regulatory complianc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GA Business Services portal site showing that you access the medical device post market compliance dashboard from the Regulatory compliance menu"/>
                    <pic:cNvPicPr/>
                  </pic:nvPicPr>
                  <pic:blipFill rotWithShape="1">
                    <a:blip r:embed="rId30">
                      <a:extLst>
                        <a:ext uri="{28A0092B-C50C-407E-A947-70E740481C1C}">
                          <a14:useLocalDpi xmlns:a14="http://schemas.microsoft.com/office/drawing/2010/main" val="0"/>
                        </a:ext>
                      </a:extLst>
                    </a:blip>
                    <a:srcRect l="30056"/>
                    <a:stretch>
                      <a:fillRect/>
                    </a:stretch>
                  </pic:blipFill>
                  <pic:spPr bwMode="auto">
                    <a:xfrm>
                      <a:off x="0" y="0"/>
                      <a:ext cx="4320110" cy="21151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627315" w14:textId="1C10DFFC" w:rsidR="00BB4E03" w:rsidRPr="00D13320" w:rsidRDefault="00BB4E03" w:rsidP="00025AEE">
      <w:r w:rsidRPr="00C50810">
        <w:rPr>
          <w:b/>
          <w:bCs/>
        </w:rPr>
        <w:t xml:space="preserve">Figure </w:t>
      </w:r>
      <w:r w:rsidR="00F169E9">
        <w:rPr>
          <w:b/>
          <w:bCs/>
        </w:rPr>
        <w:t>1.</w:t>
      </w:r>
      <w:r w:rsidR="00004079" w:rsidRPr="00C50810">
        <w:rPr>
          <w:b/>
          <w:bCs/>
        </w:rPr>
        <w:t>3</w:t>
      </w:r>
      <w:r w:rsidR="009B7D5B" w:rsidRPr="00C50810">
        <w:rPr>
          <w:b/>
          <w:bCs/>
        </w:rPr>
        <w:t>:</w:t>
      </w:r>
      <w:r w:rsidR="009B7D5B" w:rsidRPr="00D13320">
        <w:t xml:space="preserve"> </w:t>
      </w:r>
      <w:r w:rsidR="00BD4183">
        <w:t>‘</w:t>
      </w:r>
      <w:r w:rsidR="00C50810" w:rsidRPr="00401383">
        <w:t>Medical Device Post Market Compliance</w:t>
      </w:r>
      <w:r w:rsidR="00BD4183">
        <w:t>’</w:t>
      </w:r>
      <w:r w:rsidR="00CD401A">
        <w:t xml:space="preserve"> </w:t>
      </w:r>
      <w:r w:rsidR="00AD5373">
        <w:t>located</w:t>
      </w:r>
      <w:r w:rsidR="00AC114C">
        <w:t xml:space="preserve"> </w:t>
      </w:r>
      <w:r w:rsidR="00CD401A">
        <w:t xml:space="preserve">within the </w:t>
      </w:r>
      <w:r w:rsidR="00C8276A" w:rsidRPr="00C8276A">
        <w:t>TGA Business Services</w:t>
      </w:r>
      <w:r w:rsidR="00C8276A">
        <w:t xml:space="preserve"> Applications menu</w:t>
      </w:r>
      <w:r w:rsidR="009303D1">
        <w:t>.</w:t>
      </w:r>
    </w:p>
    <w:p w14:paraId="2CE6BBB7" w14:textId="143D84F0" w:rsidR="001602FD" w:rsidRPr="00E106C9" w:rsidRDefault="00C84BCD" w:rsidP="00025AEE">
      <w:r w:rsidRPr="00E106C9">
        <w:t>On the ‘Regulatory and Compliance Portal’ page, select the ‘Devices Compliance (PMR)’ tile to access the ‘PMR Compliance Dashboard’</w:t>
      </w:r>
      <w:r w:rsidR="002B29F5" w:rsidRPr="00E106C9">
        <w:t xml:space="preserve"> (</w:t>
      </w:r>
      <w:r w:rsidR="002B29F5" w:rsidRPr="00E106C9">
        <w:rPr>
          <w:b/>
          <w:bCs/>
        </w:rPr>
        <w:t xml:space="preserve">Figure </w:t>
      </w:r>
      <w:r w:rsidR="00246104">
        <w:rPr>
          <w:b/>
          <w:bCs/>
        </w:rPr>
        <w:t>1.</w:t>
      </w:r>
      <w:r w:rsidR="00004079">
        <w:rPr>
          <w:b/>
          <w:bCs/>
        </w:rPr>
        <w:t>4</w:t>
      </w:r>
      <w:r w:rsidR="002B29F5" w:rsidRPr="00E106C9">
        <w:t>)</w:t>
      </w:r>
      <w:r w:rsidRPr="00E106C9">
        <w:t>.</w:t>
      </w:r>
    </w:p>
    <w:p w14:paraId="38AD7DA7" w14:textId="444D2CD9" w:rsidR="00E07057" w:rsidRPr="00401383" w:rsidRDefault="00C80996" w:rsidP="00025AEE">
      <w:r w:rsidRPr="00C80996">
        <w:rPr>
          <w:noProof/>
        </w:rPr>
        <w:drawing>
          <wp:inline distT="0" distB="0" distL="0" distR="0" wp14:anchorId="5FBE5054" wp14:editId="6D7255A5">
            <wp:extent cx="3083720" cy="1933318"/>
            <wp:effectExtent l="19050" t="19050" r="21590" b="10160"/>
            <wp:docPr id="7413470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7039" name="Picture 1" descr="A screenshot of a computer&#10;&#10;AI-generated content may be incorrect."/>
                    <pic:cNvPicPr/>
                  </pic:nvPicPr>
                  <pic:blipFill>
                    <a:blip r:embed="rId31"/>
                    <a:stretch>
                      <a:fillRect/>
                    </a:stretch>
                  </pic:blipFill>
                  <pic:spPr>
                    <a:xfrm>
                      <a:off x="0" y="0"/>
                      <a:ext cx="3102981" cy="1945393"/>
                    </a:xfrm>
                    <a:prstGeom prst="rect">
                      <a:avLst/>
                    </a:prstGeom>
                    <a:ln>
                      <a:solidFill>
                        <a:schemeClr val="tx1"/>
                      </a:solidFill>
                    </a:ln>
                  </pic:spPr>
                </pic:pic>
              </a:graphicData>
            </a:graphic>
          </wp:inline>
        </w:drawing>
      </w:r>
    </w:p>
    <w:p w14:paraId="2001E687" w14:textId="1295EFB0" w:rsidR="00BB4E03" w:rsidRPr="00C8276A" w:rsidRDefault="00BB4E03" w:rsidP="00025AEE">
      <w:r w:rsidRPr="009303D1">
        <w:rPr>
          <w:b/>
          <w:bCs/>
        </w:rPr>
        <w:t xml:space="preserve">Figure </w:t>
      </w:r>
      <w:r w:rsidR="00F169E9">
        <w:rPr>
          <w:b/>
          <w:bCs/>
        </w:rPr>
        <w:t>1.</w:t>
      </w:r>
      <w:r w:rsidR="006D6F0E" w:rsidRPr="009303D1">
        <w:rPr>
          <w:b/>
          <w:bCs/>
        </w:rPr>
        <w:t>4</w:t>
      </w:r>
      <w:r w:rsidR="00C8276A" w:rsidRPr="009303D1">
        <w:rPr>
          <w:b/>
          <w:bCs/>
        </w:rPr>
        <w:t>:</w:t>
      </w:r>
      <w:r w:rsidR="00C8276A">
        <w:t xml:space="preserve"> </w:t>
      </w:r>
      <w:r w:rsidR="00BD4183">
        <w:t>‘</w:t>
      </w:r>
      <w:r w:rsidR="00236349" w:rsidRPr="00236349">
        <w:t>Regulatory and Compliance Portal</w:t>
      </w:r>
      <w:r w:rsidR="00BD4183">
        <w:t>’</w:t>
      </w:r>
      <w:r w:rsidR="00236349" w:rsidRPr="00236349">
        <w:t xml:space="preserve"> home</w:t>
      </w:r>
      <w:r w:rsidR="00BD4183">
        <w:t xml:space="preserve"> </w:t>
      </w:r>
      <w:r w:rsidR="00236349" w:rsidRPr="00236349">
        <w:t>page showing</w:t>
      </w:r>
      <w:r w:rsidR="00236349">
        <w:t xml:space="preserve"> how</w:t>
      </w:r>
      <w:r w:rsidR="00C8276A">
        <w:t xml:space="preserve"> to access the </w:t>
      </w:r>
      <w:r w:rsidR="009303D1">
        <w:t>dashboard.</w:t>
      </w:r>
    </w:p>
    <w:p w14:paraId="6AB7A66B" w14:textId="7F52371E" w:rsidR="006059AA" w:rsidRPr="00401383" w:rsidRDefault="006059AA" w:rsidP="00025AEE">
      <w:r w:rsidRPr="00401383">
        <w:t>On the ‘PMR Compliance Dashboard’, select the ‘Post Market Reviews’ tile to access your notifications</w:t>
      </w:r>
      <w:r w:rsidR="00BB4E03" w:rsidRPr="00401383">
        <w:t xml:space="preserve"> (</w:t>
      </w:r>
      <w:r w:rsidR="00BB4E03" w:rsidRPr="00401383">
        <w:rPr>
          <w:b/>
          <w:bCs/>
        </w:rPr>
        <w:t xml:space="preserve">Figure </w:t>
      </w:r>
      <w:r w:rsidR="00246104">
        <w:rPr>
          <w:b/>
          <w:bCs/>
        </w:rPr>
        <w:t>1.</w:t>
      </w:r>
      <w:r w:rsidR="0048439D">
        <w:rPr>
          <w:b/>
          <w:bCs/>
        </w:rPr>
        <w:t>5</w:t>
      </w:r>
      <w:r w:rsidR="00BB4E03" w:rsidRPr="00401383">
        <w:t>)</w:t>
      </w:r>
      <w:r w:rsidRPr="00401383">
        <w:t xml:space="preserve">. </w:t>
      </w:r>
    </w:p>
    <w:p w14:paraId="03C4FCA2" w14:textId="7CA3CBDD" w:rsidR="00143E19" w:rsidRDefault="00C04788" w:rsidP="002B29F5">
      <w:pPr>
        <w:spacing w:after="0"/>
        <w:ind w:left="360"/>
        <w:rPr>
          <w:rFonts w:cs="Arial"/>
        </w:rPr>
      </w:pPr>
      <w:r w:rsidRPr="00C04788">
        <w:rPr>
          <w:rFonts w:cs="Arial"/>
          <w:noProof/>
        </w:rPr>
        <w:drawing>
          <wp:inline distT="0" distB="0" distL="0" distR="0" wp14:anchorId="32D0C9DB" wp14:editId="37AFF064">
            <wp:extent cx="3097427" cy="2138700"/>
            <wp:effectExtent l="19050" t="19050" r="27305" b="13970"/>
            <wp:docPr id="17987470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47027" name="Picture 1" descr="A screenshot of a computer&#10;&#10;AI-generated content may be incorrect."/>
                    <pic:cNvPicPr/>
                  </pic:nvPicPr>
                  <pic:blipFill>
                    <a:blip r:embed="rId32"/>
                    <a:stretch>
                      <a:fillRect/>
                    </a:stretch>
                  </pic:blipFill>
                  <pic:spPr>
                    <a:xfrm>
                      <a:off x="0" y="0"/>
                      <a:ext cx="3103989" cy="2143231"/>
                    </a:xfrm>
                    <a:prstGeom prst="rect">
                      <a:avLst/>
                    </a:prstGeom>
                    <a:ln>
                      <a:solidFill>
                        <a:schemeClr val="tx1"/>
                      </a:solidFill>
                    </a:ln>
                  </pic:spPr>
                </pic:pic>
              </a:graphicData>
            </a:graphic>
          </wp:inline>
        </w:drawing>
      </w:r>
    </w:p>
    <w:p w14:paraId="2E52653E" w14:textId="7B450BC5" w:rsidR="002B29F5" w:rsidRPr="00487E42" w:rsidRDefault="002B29F5" w:rsidP="002B29F5">
      <w:pPr>
        <w:spacing w:after="0"/>
        <w:ind w:left="360"/>
        <w:rPr>
          <w:rFonts w:cs="Arial"/>
        </w:rPr>
      </w:pPr>
      <w:r w:rsidRPr="00473A69">
        <w:rPr>
          <w:rFonts w:cs="Arial"/>
          <w:b/>
          <w:bCs/>
        </w:rPr>
        <w:t xml:space="preserve">Figure </w:t>
      </w:r>
      <w:r w:rsidR="00F169E9">
        <w:rPr>
          <w:rFonts w:cs="Arial"/>
          <w:b/>
          <w:bCs/>
        </w:rPr>
        <w:t>1.</w:t>
      </w:r>
      <w:r w:rsidR="0048439D" w:rsidRPr="00473A69">
        <w:rPr>
          <w:rFonts w:cs="Arial"/>
          <w:b/>
          <w:bCs/>
        </w:rPr>
        <w:t>5</w:t>
      </w:r>
      <w:r w:rsidR="00487E42" w:rsidRPr="00473A69">
        <w:rPr>
          <w:rFonts w:cs="Arial"/>
          <w:b/>
          <w:bCs/>
        </w:rPr>
        <w:t>:</w:t>
      </w:r>
      <w:r w:rsidR="00487E42" w:rsidRPr="00487E42">
        <w:rPr>
          <w:rFonts w:cs="Arial"/>
        </w:rPr>
        <w:t xml:space="preserve"> </w:t>
      </w:r>
      <w:r w:rsidR="00BD4183">
        <w:rPr>
          <w:rFonts w:cs="Arial"/>
        </w:rPr>
        <w:t>‘</w:t>
      </w:r>
      <w:r w:rsidR="00487E42" w:rsidRPr="00401383">
        <w:rPr>
          <w:rFonts w:cs="Arial"/>
        </w:rPr>
        <w:t>PMR Compliance Dashboard</w:t>
      </w:r>
      <w:r w:rsidR="00BD4183">
        <w:rPr>
          <w:rFonts w:cs="Arial"/>
        </w:rPr>
        <w:t>’</w:t>
      </w:r>
      <w:r w:rsidR="00487E42">
        <w:rPr>
          <w:rFonts w:cs="Arial"/>
        </w:rPr>
        <w:t xml:space="preserve"> home</w:t>
      </w:r>
      <w:r w:rsidR="00BD4183">
        <w:rPr>
          <w:rFonts w:cs="Arial"/>
        </w:rPr>
        <w:t xml:space="preserve"> </w:t>
      </w:r>
      <w:r w:rsidR="00487E42">
        <w:rPr>
          <w:rFonts w:cs="Arial"/>
        </w:rPr>
        <w:t>page show</w:t>
      </w:r>
      <w:r w:rsidR="002250A4">
        <w:rPr>
          <w:rFonts w:cs="Arial"/>
        </w:rPr>
        <w:t>ing</w:t>
      </w:r>
      <w:r w:rsidR="00487E42">
        <w:rPr>
          <w:rFonts w:cs="Arial"/>
        </w:rPr>
        <w:t xml:space="preserve"> how to access </w:t>
      </w:r>
      <w:r w:rsidR="00473A69">
        <w:rPr>
          <w:rFonts w:cs="Arial"/>
        </w:rPr>
        <w:t>post market reviews.</w:t>
      </w:r>
    </w:p>
    <w:p w14:paraId="42453E2F" w14:textId="2B9BD895" w:rsidR="00DC0304" w:rsidRPr="001F3E82" w:rsidRDefault="0019389E" w:rsidP="00025AEE">
      <w:pPr>
        <w:pStyle w:val="Heading2"/>
        <w:pageBreakBefore/>
        <w:spacing w:before="0"/>
        <w:rPr>
          <w:sz w:val="32"/>
          <w:szCs w:val="32"/>
        </w:rPr>
      </w:pPr>
      <w:bookmarkStart w:id="6" w:name="_Toc226530834"/>
      <w:r>
        <w:rPr>
          <w:sz w:val="32"/>
          <w:szCs w:val="32"/>
        </w:rPr>
        <w:lastRenderedPageBreak/>
        <w:t xml:space="preserve">Section </w:t>
      </w:r>
      <w:r w:rsidR="00F169E9">
        <w:rPr>
          <w:sz w:val="32"/>
          <w:szCs w:val="32"/>
        </w:rPr>
        <w:t>2</w:t>
      </w:r>
      <w:r>
        <w:rPr>
          <w:sz w:val="32"/>
          <w:szCs w:val="32"/>
        </w:rPr>
        <w:t xml:space="preserve">: </w:t>
      </w:r>
      <w:r w:rsidR="00DC0304" w:rsidRPr="001F3E82">
        <w:rPr>
          <w:sz w:val="32"/>
          <w:szCs w:val="32"/>
        </w:rPr>
        <w:t>PMR Notification Dashboard</w:t>
      </w:r>
      <w:r w:rsidR="00C0452F" w:rsidRPr="001F3E82">
        <w:rPr>
          <w:sz w:val="32"/>
          <w:szCs w:val="32"/>
        </w:rPr>
        <w:t xml:space="preserve"> overview</w:t>
      </w:r>
      <w:bookmarkEnd w:id="6"/>
    </w:p>
    <w:p w14:paraId="6C22ECF1" w14:textId="5E7EEB5D" w:rsidR="00160E73" w:rsidRPr="0030703E" w:rsidRDefault="00323EAA" w:rsidP="002B29F5">
      <w:pPr>
        <w:rPr>
          <w:rFonts w:cs="Arial"/>
        </w:rPr>
      </w:pPr>
      <w:r>
        <w:rPr>
          <w:rFonts w:cs="Arial"/>
        </w:rPr>
        <w:t>All</w:t>
      </w:r>
      <w:r w:rsidR="00160E73" w:rsidRPr="0030703E">
        <w:rPr>
          <w:rFonts w:cs="Arial"/>
        </w:rPr>
        <w:t xml:space="preserve"> notifications </w:t>
      </w:r>
      <w:r w:rsidR="00A77B5E">
        <w:rPr>
          <w:rFonts w:cs="Arial"/>
        </w:rPr>
        <w:t xml:space="preserve">relating </w:t>
      </w:r>
      <w:r>
        <w:rPr>
          <w:rFonts w:cs="Arial"/>
        </w:rPr>
        <w:t xml:space="preserve">to PMRs </w:t>
      </w:r>
      <w:r w:rsidR="00A77B5E">
        <w:rPr>
          <w:rFonts w:cs="Arial"/>
        </w:rPr>
        <w:t xml:space="preserve">of your medical devices </w:t>
      </w:r>
      <w:r w:rsidR="00160E73" w:rsidRPr="0030703E">
        <w:rPr>
          <w:rFonts w:cs="Arial"/>
        </w:rPr>
        <w:t>will be displayed</w:t>
      </w:r>
      <w:r w:rsidR="00103EB7" w:rsidRPr="0030703E">
        <w:rPr>
          <w:rFonts w:cs="Arial"/>
        </w:rPr>
        <w:t xml:space="preserve"> </w:t>
      </w:r>
      <w:r w:rsidR="00160E73" w:rsidRPr="0030703E">
        <w:rPr>
          <w:rFonts w:cs="Arial"/>
        </w:rPr>
        <w:t xml:space="preserve">on the </w:t>
      </w:r>
      <w:r w:rsidR="00E03685" w:rsidRPr="0030703E">
        <w:rPr>
          <w:rFonts w:cs="Arial"/>
        </w:rPr>
        <w:t>d</w:t>
      </w:r>
      <w:r w:rsidR="00160E73" w:rsidRPr="0030703E">
        <w:rPr>
          <w:rFonts w:cs="Arial"/>
        </w:rPr>
        <w:t>ashboard</w:t>
      </w:r>
      <w:r w:rsidR="0030703E">
        <w:rPr>
          <w:rFonts w:cs="Arial"/>
        </w:rPr>
        <w:t xml:space="preserve">. </w:t>
      </w:r>
    </w:p>
    <w:p w14:paraId="13724D29" w14:textId="1929F108" w:rsidR="00F55495" w:rsidRDefault="003C72B6" w:rsidP="00025AEE">
      <w:pPr>
        <w:pStyle w:val="Numberbullet0"/>
      </w:pPr>
      <w:r>
        <w:t xml:space="preserve">There are </w:t>
      </w:r>
      <w:r w:rsidR="000E7BE9">
        <w:t>three</w:t>
      </w:r>
      <w:r>
        <w:t xml:space="preserve"> options to find an</w:t>
      </w:r>
      <w:r w:rsidR="000E7375">
        <w:t>d v</w:t>
      </w:r>
      <w:r w:rsidR="1C96573B" w:rsidRPr="0E851DFF">
        <w:t>iew your notifications</w:t>
      </w:r>
      <w:r w:rsidR="00F55495">
        <w:t>. You can:</w:t>
      </w:r>
    </w:p>
    <w:p w14:paraId="29FFB337" w14:textId="60DE9544" w:rsidR="009A4672" w:rsidRPr="0030703E" w:rsidRDefault="00AF5F90" w:rsidP="00025AEE">
      <w:pPr>
        <w:pStyle w:val="Numberbullet2"/>
      </w:pPr>
      <w:r>
        <w:t>v</w:t>
      </w:r>
      <w:r w:rsidR="00F55495">
        <w:t xml:space="preserve">iew your </w:t>
      </w:r>
      <w:r w:rsidR="00F169E9">
        <w:t>notifications</w:t>
      </w:r>
      <w:r w:rsidR="1C96573B" w:rsidRPr="0E851DFF">
        <w:t xml:space="preserve"> by the following statuses</w:t>
      </w:r>
      <w:r w:rsidR="3D978387" w:rsidRPr="0E851DFF">
        <w:t xml:space="preserve"> (</w:t>
      </w:r>
      <w:r w:rsidR="4600041E" w:rsidRPr="0E851DFF">
        <w:rPr>
          <w:b/>
          <w:bCs/>
        </w:rPr>
        <w:t xml:space="preserve">Figure </w:t>
      </w:r>
      <w:r w:rsidR="00246104">
        <w:rPr>
          <w:b/>
          <w:bCs/>
        </w:rPr>
        <w:t>2.</w:t>
      </w:r>
      <w:r w:rsidR="61AC72F5" w:rsidRPr="0E851DFF">
        <w:rPr>
          <w:b/>
          <w:bCs/>
        </w:rPr>
        <w:t>1</w:t>
      </w:r>
      <w:r w:rsidR="3D978387" w:rsidRPr="0E851DFF">
        <w:t>)</w:t>
      </w:r>
      <w:r w:rsidR="1C96573B" w:rsidRPr="0E851DFF">
        <w:t>:</w:t>
      </w:r>
    </w:p>
    <w:p w14:paraId="518B02CC" w14:textId="77777777" w:rsidR="009A4672" w:rsidRPr="0030703E" w:rsidRDefault="009A4672" w:rsidP="00025AEE">
      <w:pPr>
        <w:pStyle w:val="Numberbullet3"/>
      </w:pPr>
      <w:r w:rsidRPr="0030703E">
        <w:rPr>
          <w:b/>
        </w:rPr>
        <w:t>Notification – Active:</w:t>
      </w:r>
      <w:r w:rsidRPr="0030703E">
        <w:t xml:space="preserve"> Select this option to view for notifications you need to review and submit a response to.</w:t>
      </w:r>
    </w:p>
    <w:p w14:paraId="5CF72054" w14:textId="77777777" w:rsidR="009A4672" w:rsidRPr="0030703E" w:rsidRDefault="009A4672" w:rsidP="00025AEE">
      <w:pPr>
        <w:pStyle w:val="Numberbullet3"/>
      </w:pPr>
      <w:r w:rsidRPr="0030703E">
        <w:rPr>
          <w:b/>
        </w:rPr>
        <w:t>Notification – All Notifications older than 32 days:</w:t>
      </w:r>
      <w:r w:rsidRPr="0030703E">
        <w:t xml:space="preserve"> Select this option to view notifications older than 32 days.</w:t>
      </w:r>
    </w:p>
    <w:p w14:paraId="0FA016A7" w14:textId="1BA41BC4" w:rsidR="009A4672" w:rsidRPr="0030703E" w:rsidRDefault="009A4672" w:rsidP="00025AEE">
      <w:pPr>
        <w:pStyle w:val="Numberbullet3"/>
      </w:pPr>
      <w:r w:rsidRPr="0030703E">
        <w:rPr>
          <w:b/>
        </w:rPr>
        <w:t>Notification – Submitted:</w:t>
      </w:r>
      <w:r w:rsidRPr="0030703E">
        <w:t xml:space="preserve"> Select this option to view those notifications that </w:t>
      </w:r>
      <w:r w:rsidR="005C3115">
        <w:t>have</w:t>
      </w:r>
      <w:r w:rsidR="008A06E8">
        <w:t xml:space="preserve"> already</w:t>
      </w:r>
      <w:r w:rsidR="005C3115">
        <w:t xml:space="preserve"> been</w:t>
      </w:r>
      <w:r w:rsidRPr="0030703E">
        <w:t xml:space="preserve"> respon</w:t>
      </w:r>
      <w:r w:rsidR="005C3115">
        <w:t>d</w:t>
      </w:r>
      <w:r w:rsidRPr="0030703E">
        <w:t>e</w:t>
      </w:r>
      <w:r w:rsidR="005C3115">
        <w:t>d to.</w:t>
      </w:r>
      <w:r w:rsidRPr="0030703E">
        <w:t xml:space="preserve"> </w:t>
      </w:r>
    </w:p>
    <w:p w14:paraId="0B91B9DF" w14:textId="01C9FAA2" w:rsidR="009A4672" w:rsidRPr="0030703E" w:rsidRDefault="009A4672" w:rsidP="00025AEE">
      <w:pPr>
        <w:pStyle w:val="Numberbullet3"/>
      </w:pPr>
      <w:r w:rsidRPr="0030703E">
        <w:rPr>
          <w:b/>
        </w:rPr>
        <w:t>Notification – View Action:</w:t>
      </w:r>
      <w:r w:rsidRPr="0030703E">
        <w:t xml:space="preserve"> Select this option to view notifications </w:t>
      </w:r>
      <w:r w:rsidR="005C3115">
        <w:t>that</w:t>
      </w:r>
      <w:r w:rsidR="005C3115" w:rsidRPr="0030703E">
        <w:t xml:space="preserve"> </w:t>
      </w:r>
      <w:r w:rsidRPr="0030703E">
        <w:t>provide information on actions being taken by the TGA.</w:t>
      </w:r>
    </w:p>
    <w:p w14:paraId="70945223" w14:textId="5752C306" w:rsidR="009A4672" w:rsidRDefault="009A4672" w:rsidP="00025AEE">
      <w:pPr>
        <w:pStyle w:val="Numberbullet3"/>
      </w:pPr>
      <w:r w:rsidRPr="0030703E">
        <w:rPr>
          <w:b/>
        </w:rPr>
        <w:t>Notification – View Migrated Notifications:</w:t>
      </w:r>
      <w:r w:rsidRPr="0030703E">
        <w:t xml:space="preserve"> Select this option to view notifications which were sent from the TGA prior to the portal being deployed but </w:t>
      </w:r>
      <w:r w:rsidR="00F70A41">
        <w:t>were</w:t>
      </w:r>
      <w:r w:rsidRPr="0030703E">
        <w:t xml:space="preserve"> in progress</w:t>
      </w:r>
      <w:r w:rsidR="005C3115">
        <w:t xml:space="preserve"> at that time</w:t>
      </w:r>
      <w:r w:rsidRPr="0030703E">
        <w:t>.</w:t>
      </w:r>
    </w:p>
    <w:p w14:paraId="051FF66A" w14:textId="2FCB677A" w:rsidR="009A4672" w:rsidRPr="007D3F47" w:rsidRDefault="007D3F47" w:rsidP="00025AEE">
      <w:pPr>
        <w:rPr>
          <w:rFonts w:cs="Arial"/>
          <w:color w:val="auto"/>
        </w:rPr>
      </w:pPr>
      <w:r>
        <w:rPr>
          <w:noProof/>
        </w:rPr>
        <mc:AlternateContent>
          <mc:Choice Requires="wpg">
            <w:drawing>
              <wp:inline distT="0" distB="0" distL="0" distR="0" wp14:anchorId="296E5137" wp14:editId="2835CA3D">
                <wp:extent cx="5162550" cy="1841500"/>
                <wp:effectExtent l="19050" t="19050" r="19050" b="25400"/>
                <wp:docPr id="626998309" name="Group 3"/>
                <wp:cNvGraphicFramePr/>
                <a:graphic xmlns:a="http://schemas.openxmlformats.org/drawingml/2006/main">
                  <a:graphicData uri="http://schemas.microsoft.com/office/word/2010/wordprocessingGroup">
                    <wpg:wgp>
                      <wpg:cNvGrpSpPr/>
                      <wpg:grpSpPr>
                        <a:xfrm>
                          <a:off x="0" y="0"/>
                          <a:ext cx="5162550" cy="1841500"/>
                          <a:chOff x="0" y="0"/>
                          <a:chExt cx="5727700" cy="1987550"/>
                        </a:xfrm>
                      </wpg:grpSpPr>
                      <pic:pic xmlns:pic="http://schemas.openxmlformats.org/drawingml/2006/picture">
                        <pic:nvPicPr>
                          <pic:cNvPr id="1938689004" name="Picture 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7700" cy="1987550"/>
                          </a:xfrm>
                          <a:prstGeom prst="rect">
                            <a:avLst/>
                          </a:prstGeom>
                          <a:noFill/>
                          <a:ln>
                            <a:solidFill>
                              <a:schemeClr val="tx1"/>
                            </a:solidFill>
                          </a:ln>
                        </pic:spPr>
                      </pic:pic>
                      <wps:wsp>
                        <wps:cNvPr id="226808779" name="Rectangle 2"/>
                        <wps:cNvSpPr/>
                        <wps:spPr>
                          <a:xfrm>
                            <a:off x="0" y="1054100"/>
                            <a:ext cx="1708150" cy="933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90EDCE" id="Group 3" o:spid="_x0000_s1026" style="width:406.5pt;height:145pt;mso-position-horizontal-relative:char;mso-position-vertical-relative:line" coordsize="57277,1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">
                <v:shape id="Picture 1" o:spid="_x0000_s1027" type="#_x0000_t75" style="position:absolute;width:57277;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" stroked="t" strokecolor="black [3213]">
                  <v:imagedata r:id="rId34" o:title=""/>
                  <v:path arrowok="t"/>
                </v:shape>
                <v:rect id="Rectangle 2" o:spid="_x0000_s1028" style="position:absolute;top:10541;width:17081;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" fillcolor="yellow" stroked="f" strokeweight="1pt">
                  <v:fill opacity="26214f"/>
                </v:rect>
                <w10:anchorlock/>
              </v:group>
            </w:pict>
          </mc:Fallback>
        </mc:AlternateContent>
      </w:r>
    </w:p>
    <w:p w14:paraId="7B80CF62" w14:textId="2B85CF9D" w:rsidR="00653D2E" w:rsidRPr="00986B3D" w:rsidRDefault="00796C96" w:rsidP="00025AEE">
      <w:r w:rsidRPr="00E81DF0">
        <w:rPr>
          <w:b/>
          <w:bCs/>
        </w:rPr>
        <w:t>Figure</w:t>
      </w:r>
      <w:r w:rsidR="00653D2E" w:rsidRPr="00E81DF0">
        <w:rPr>
          <w:b/>
          <w:bCs/>
        </w:rPr>
        <w:t xml:space="preserve"> </w:t>
      </w:r>
      <w:r w:rsidR="00E81DF0">
        <w:rPr>
          <w:b/>
          <w:bCs/>
        </w:rPr>
        <w:t>2.</w:t>
      </w:r>
      <w:r w:rsidR="00F723F1" w:rsidRPr="00E81DF0">
        <w:rPr>
          <w:b/>
          <w:bCs/>
        </w:rPr>
        <w:t>1</w:t>
      </w:r>
      <w:r w:rsidR="00986B3D" w:rsidRPr="00E81DF0">
        <w:rPr>
          <w:b/>
          <w:bCs/>
        </w:rPr>
        <w:t>:</w:t>
      </w:r>
      <w:r w:rsidR="00986B3D">
        <w:t xml:space="preserve"> How to view </w:t>
      </w:r>
      <w:r w:rsidR="00E81DF0">
        <w:t>your notifications by different statuses in the dashboard</w:t>
      </w:r>
      <w:r w:rsidR="00C3031B">
        <w:t>.</w:t>
      </w:r>
    </w:p>
    <w:p w14:paraId="23E40D8D" w14:textId="3CA0D6D1" w:rsidR="00E92BB5" w:rsidRDefault="00AF5F90" w:rsidP="00412FA9">
      <w:pPr>
        <w:pStyle w:val="ListParagraph"/>
        <w:numPr>
          <w:ilvl w:val="1"/>
          <w:numId w:val="18"/>
        </w:numPr>
        <w:rPr>
          <w:rFonts w:ascii="Arial" w:hAnsi="Arial" w:cs="Arial"/>
          <w:sz w:val="20"/>
        </w:rPr>
      </w:pPr>
      <w:r>
        <w:rPr>
          <w:rFonts w:ascii="Arial" w:hAnsi="Arial" w:cs="Arial"/>
          <w:sz w:val="20"/>
        </w:rPr>
        <w:t>u</w:t>
      </w:r>
      <w:r w:rsidR="00AE25F0" w:rsidRPr="00D47BE1">
        <w:rPr>
          <w:rFonts w:ascii="Arial" w:hAnsi="Arial" w:cs="Arial"/>
          <w:sz w:val="20"/>
        </w:rPr>
        <w:t>se the search b</w:t>
      </w:r>
      <w:r w:rsidR="001F4B62" w:rsidRPr="00D47BE1">
        <w:rPr>
          <w:rFonts w:ascii="Arial" w:hAnsi="Arial" w:cs="Arial"/>
          <w:sz w:val="20"/>
        </w:rPr>
        <w:t>ox (</w:t>
      </w:r>
      <w:r w:rsidR="002C6002" w:rsidRPr="00D47BE1">
        <w:rPr>
          <w:rFonts w:ascii="Arial" w:hAnsi="Arial" w:cs="Arial"/>
          <w:sz w:val="20"/>
        </w:rPr>
        <w:t>magnifying glass symbol</w:t>
      </w:r>
      <w:r w:rsidR="001F4B62" w:rsidRPr="00D47BE1">
        <w:rPr>
          <w:rFonts w:ascii="Arial" w:hAnsi="Arial" w:cs="Arial"/>
          <w:sz w:val="20"/>
        </w:rPr>
        <w:t>)</w:t>
      </w:r>
      <w:r w:rsidR="00AE25F0" w:rsidRPr="00D47BE1">
        <w:rPr>
          <w:rFonts w:ascii="Arial" w:hAnsi="Arial" w:cs="Arial"/>
          <w:sz w:val="20"/>
        </w:rPr>
        <w:t xml:space="preserve"> to find notifications by typing in the review description, notification type or notification status if known</w:t>
      </w:r>
      <w:r w:rsidR="00796C96" w:rsidRPr="00D47BE1">
        <w:rPr>
          <w:rFonts w:ascii="Arial" w:hAnsi="Arial" w:cs="Arial"/>
          <w:sz w:val="20"/>
        </w:rPr>
        <w:t xml:space="preserve"> (</w:t>
      </w:r>
      <w:r w:rsidR="00796C96" w:rsidRPr="00D47BE1">
        <w:rPr>
          <w:rFonts w:ascii="Arial" w:hAnsi="Arial" w:cs="Arial"/>
          <w:b/>
          <w:bCs/>
          <w:sz w:val="20"/>
        </w:rPr>
        <w:t xml:space="preserve">Figure </w:t>
      </w:r>
      <w:r w:rsidR="00E81DF0">
        <w:rPr>
          <w:rFonts w:ascii="Arial" w:hAnsi="Arial" w:cs="Arial"/>
          <w:b/>
          <w:bCs/>
          <w:sz w:val="20"/>
        </w:rPr>
        <w:t>2.</w:t>
      </w:r>
      <w:r w:rsidR="00F723F1">
        <w:rPr>
          <w:rFonts w:ascii="Arial" w:hAnsi="Arial" w:cs="Arial"/>
          <w:b/>
          <w:bCs/>
          <w:sz w:val="20"/>
        </w:rPr>
        <w:t>2</w:t>
      </w:r>
      <w:r w:rsidR="00796C96" w:rsidRPr="00D47BE1">
        <w:rPr>
          <w:rFonts w:ascii="Arial" w:hAnsi="Arial" w:cs="Arial"/>
          <w:sz w:val="20"/>
        </w:rPr>
        <w:t>)</w:t>
      </w:r>
      <w:r w:rsidR="005B18EC">
        <w:rPr>
          <w:rFonts w:ascii="Arial" w:hAnsi="Arial" w:cs="Arial"/>
          <w:sz w:val="20"/>
        </w:rPr>
        <w:t>, or</w:t>
      </w:r>
      <w:r w:rsidR="00D47BE1" w:rsidRPr="00D47BE1">
        <w:rPr>
          <w:rFonts w:ascii="Arial" w:hAnsi="Arial" w:cs="Arial"/>
          <w:sz w:val="20"/>
        </w:rPr>
        <w:t xml:space="preserve"> </w:t>
      </w:r>
    </w:p>
    <w:tbl>
      <w:tblPr>
        <w:tblW w:w="9038" w:type="dxa"/>
        <w:tblLayout w:type="fixed"/>
        <w:tblCellMar>
          <w:left w:w="0" w:type="dxa"/>
          <w:right w:w="0" w:type="dxa"/>
        </w:tblCellMar>
        <w:tblLook w:val="04A0" w:firstRow="1" w:lastRow="0" w:firstColumn="1" w:lastColumn="0" w:noHBand="0" w:noVBand="1"/>
      </w:tblPr>
      <w:tblGrid>
        <w:gridCol w:w="1276"/>
        <w:gridCol w:w="7762"/>
      </w:tblGrid>
      <w:tr w:rsidR="000A76B5" w:rsidRPr="00215D48" w14:paraId="0749005A" w14:textId="77777777" w:rsidTr="00D80239">
        <w:tc>
          <w:tcPr>
            <w:tcW w:w="1276" w:type="dxa"/>
            <w:vAlign w:val="center"/>
          </w:tcPr>
          <w:p w14:paraId="293DEF37" w14:textId="77777777" w:rsidR="000A76B5" w:rsidRPr="00215D48" w:rsidRDefault="000A76B5" w:rsidP="00D80239">
            <w:r w:rsidRPr="00215D48">
              <w:rPr>
                <w:noProof/>
              </w:rPr>
              <w:drawing>
                <wp:inline distT="0" distB="0" distL="0" distR="0" wp14:anchorId="169F302D" wp14:editId="7407D9A7">
                  <wp:extent cx="487681" cy="487681"/>
                  <wp:effectExtent l="19050" t="0" r="7619" b="0"/>
                  <wp:docPr id="154306812"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79ECAA2A" w14:textId="71C7E2B8" w:rsidR="000A76B5" w:rsidRPr="00215D48" w:rsidRDefault="000A76B5" w:rsidP="00D80239">
            <w:r w:rsidRPr="00E92BB5">
              <w:rPr>
                <w:rFonts w:cs="Arial"/>
              </w:rPr>
              <w:t>To search partial text, use the asterisk (*) wildcard character</w:t>
            </w:r>
            <w:r>
              <w:rPr>
                <w:rFonts w:cs="Arial"/>
              </w:rPr>
              <w:t>.</w:t>
            </w:r>
          </w:p>
        </w:tc>
      </w:tr>
    </w:tbl>
    <w:p w14:paraId="4F7D492D" w14:textId="0C94F07F" w:rsidR="009824FC" w:rsidRPr="001D2687" w:rsidRDefault="00AF5F90" w:rsidP="001D2687">
      <w:pPr>
        <w:pStyle w:val="ListParagraph"/>
        <w:numPr>
          <w:ilvl w:val="1"/>
          <w:numId w:val="18"/>
        </w:numPr>
        <w:spacing w:after="0" w:line="240" w:lineRule="auto"/>
        <w:rPr>
          <w:rFonts w:ascii="Arial" w:hAnsi="Arial" w:cs="Arial"/>
          <w:sz w:val="20"/>
        </w:rPr>
      </w:pPr>
      <w:r>
        <w:rPr>
          <w:rFonts w:ascii="Arial" w:hAnsi="Arial" w:cs="Arial"/>
          <w:sz w:val="20"/>
        </w:rPr>
        <w:t>s</w:t>
      </w:r>
      <w:r w:rsidR="00D85B10" w:rsidRPr="00D47BE1">
        <w:rPr>
          <w:rFonts w:ascii="Arial" w:hAnsi="Arial" w:cs="Arial"/>
          <w:sz w:val="20"/>
        </w:rPr>
        <w:t>ort your notification by clicking on ‘Review Description’, ‘Notification Type’, ‘Status’ and ‘Response Due Date’ column headers</w:t>
      </w:r>
      <w:r w:rsidR="00B77E73" w:rsidRPr="00D47BE1">
        <w:rPr>
          <w:rFonts w:ascii="Arial" w:hAnsi="Arial" w:cs="Arial"/>
          <w:sz w:val="20"/>
        </w:rPr>
        <w:t xml:space="preserve"> (</w:t>
      </w:r>
      <w:r w:rsidR="00B77E73" w:rsidRPr="00D47BE1">
        <w:rPr>
          <w:rFonts w:ascii="Arial" w:hAnsi="Arial" w:cs="Arial"/>
          <w:b/>
          <w:bCs/>
          <w:sz w:val="20"/>
        </w:rPr>
        <w:t xml:space="preserve">Figure </w:t>
      </w:r>
      <w:r w:rsidR="00412FA9">
        <w:rPr>
          <w:rFonts w:ascii="Arial" w:hAnsi="Arial" w:cs="Arial"/>
          <w:b/>
          <w:bCs/>
          <w:sz w:val="20"/>
        </w:rPr>
        <w:t>2.</w:t>
      </w:r>
      <w:r w:rsidR="00F723F1">
        <w:rPr>
          <w:rFonts w:ascii="Arial" w:hAnsi="Arial" w:cs="Arial"/>
          <w:b/>
          <w:bCs/>
          <w:sz w:val="20"/>
        </w:rPr>
        <w:t>2</w:t>
      </w:r>
      <w:r w:rsidR="00B77E73" w:rsidRPr="00D47BE1">
        <w:rPr>
          <w:rFonts w:ascii="Arial" w:hAnsi="Arial" w:cs="Arial"/>
          <w:sz w:val="20"/>
        </w:rPr>
        <w:t>)</w:t>
      </w:r>
      <w:r w:rsidR="005C3115">
        <w:rPr>
          <w:rFonts w:ascii="Arial" w:hAnsi="Arial" w:cs="Arial"/>
          <w:sz w:val="20"/>
        </w:rPr>
        <w:t>.</w:t>
      </w:r>
    </w:p>
    <w:p w14:paraId="53CA080B" w14:textId="77777777" w:rsidR="009A0C89" w:rsidRPr="00610E2B" w:rsidRDefault="009A0C89" w:rsidP="009A0C89">
      <w:pPr>
        <w:pStyle w:val="ListParagraph"/>
        <w:spacing w:after="0" w:line="240" w:lineRule="auto"/>
        <w:ind w:left="360"/>
        <w:rPr>
          <w:rFonts w:cs="Arial"/>
        </w:rPr>
      </w:pPr>
    </w:p>
    <w:p w14:paraId="706748DE" w14:textId="4563705F" w:rsidR="00C2641C" w:rsidRDefault="00C2641C" w:rsidP="009824FC">
      <w:pPr>
        <w:spacing w:after="0" w:line="240" w:lineRule="auto"/>
        <w:ind w:left="425"/>
        <w:rPr>
          <w:rFonts w:cs="Arial"/>
        </w:rPr>
      </w:pPr>
      <w:r>
        <w:rPr>
          <w:rFonts w:cs="Arial"/>
          <w:noProof/>
        </w:rPr>
        <w:lastRenderedPageBreak/>
        <mc:AlternateContent>
          <mc:Choice Requires="wpg">
            <w:drawing>
              <wp:inline distT="0" distB="0" distL="0" distR="0" wp14:anchorId="12DAD2F1" wp14:editId="28783FD6">
                <wp:extent cx="5006975" cy="1676400"/>
                <wp:effectExtent l="19050" t="19050" r="22225" b="19050"/>
                <wp:docPr id="1809899638" name="Group 6"/>
                <wp:cNvGraphicFramePr/>
                <a:graphic xmlns:a="http://schemas.openxmlformats.org/drawingml/2006/main">
                  <a:graphicData uri="http://schemas.microsoft.com/office/word/2010/wordprocessingGroup">
                    <wpg:wgp>
                      <wpg:cNvGrpSpPr/>
                      <wpg:grpSpPr>
                        <a:xfrm>
                          <a:off x="0" y="0"/>
                          <a:ext cx="5006975" cy="1676400"/>
                          <a:chOff x="0" y="0"/>
                          <a:chExt cx="5191125" cy="1701800"/>
                        </a:xfrm>
                      </wpg:grpSpPr>
                      <pic:pic xmlns:pic="http://schemas.openxmlformats.org/drawingml/2006/picture">
                        <pic:nvPicPr>
                          <pic:cNvPr id="103118910" name="Picture 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91125" cy="1701800"/>
                          </a:xfrm>
                          <a:prstGeom prst="rect">
                            <a:avLst/>
                          </a:prstGeom>
                          <a:noFill/>
                          <a:ln>
                            <a:solidFill>
                              <a:schemeClr val="tx1"/>
                            </a:solidFill>
                          </a:ln>
                        </pic:spPr>
                      </pic:pic>
                      <wps:wsp>
                        <wps:cNvPr id="771760133" name="Rectangle 5"/>
                        <wps:cNvSpPr/>
                        <wps:spPr>
                          <a:xfrm>
                            <a:off x="615950" y="736600"/>
                            <a:ext cx="65405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298486" name="Rectangle 5"/>
                        <wps:cNvSpPr/>
                        <wps:spPr>
                          <a:xfrm>
                            <a:off x="2254250" y="736600"/>
                            <a:ext cx="5588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824043" name="Rectangle 5"/>
                        <wps:cNvSpPr/>
                        <wps:spPr>
                          <a:xfrm>
                            <a:off x="2863850" y="736600"/>
                            <a:ext cx="34925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4820570" name="Rectangle 5"/>
                        <wps:cNvSpPr/>
                        <wps:spPr>
                          <a:xfrm>
                            <a:off x="4540250" y="336550"/>
                            <a:ext cx="23495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DE2010" id="Group 6" o:spid="_x0000_s1026" style="width:394.25pt;height:132pt;mso-position-horizontal-relative:char;mso-position-vertical-relative:line" coordsize="51911,17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">
                <v:shape id="Picture 4" o:spid="_x0000_s1027" type="#_x0000_t75" style="position:absolute;width:51911;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" stroked="t" strokecolor="black [3213]">
                  <v:imagedata r:id="rId37" o:title=""/>
                  <v:path arrowok="t"/>
                </v:shape>
                <v:rect id="Rectangle 5" o:spid="_x0000_s1028" style="position:absolute;left:6159;top:7366;width:6541;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" fillcolor="yellow" stroked="f" strokeweight="1pt">
                  <v:fill opacity="26214f"/>
                </v:rect>
                <v:rect id="Rectangle 5" o:spid="_x0000_s1029" style="position:absolute;left:22542;top:7366;width:5588;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" fillcolor="yellow" stroked="f" strokeweight="1pt">
                  <v:fill opacity="26214f"/>
                </v:rect>
                <v:rect id="Rectangle 5" o:spid="_x0000_s1030" style="position:absolute;left:28638;top:7366;width:3493;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" fillcolor="yellow" stroked="f" strokeweight="1pt">
                  <v:fill opacity="26214f"/>
                </v:rect>
                <v:rect id="Rectangle 5" o:spid="_x0000_s1031" style="position:absolute;left:45402;top:3365;width:2350;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" fillcolor="yellow" stroked="f" strokeweight="1pt">
                  <v:fill opacity="26214f"/>
                </v:rect>
                <w10:anchorlock/>
              </v:group>
            </w:pict>
          </mc:Fallback>
        </mc:AlternateContent>
      </w:r>
    </w:p>
    <w:p w14:paraId="2208E6D3" w14:textId="77777777" w:rsidR="000A76B5" w:rsidRPr="009824FC" w:rsidRDefault="000A76B5" w:rsidP="009824FC">
      <w:pPr>
        <w:spacing w:after="0" w:line="240" w:lineRule="auto"/>
        <w:ind w:left="425"/>
        <w:rPr>
          <w:rFonts w:cs="Arial"/>
        </w:rPr>
      </w:pPr>
    </w:p>
    <w:p w14:paraId="014CCBD6" w14:textId="19B0C04E" w:rsidR="00CC049A" w:rsidRPr="00E46036" w:rsidRDefault="00C2641C" w:rsidP="000A76B5">
      <w:pPr>
        <w:rPr>
          <w:b/>
          <w:bCs/>
          <w:i/>
          <w:iCs/>
        </w:rPr>
      </w:pPr>
      <w:r w:rsidRPr="00E46036">
        <w:rPr>
          <w:b/>
          <w:bCs/>
        </w:rPr>
        <w:t>Figure 2</w:t>
      </w:r>
      <w:r w:rsidR="003E5E09" w:rsidRPr="00E46036">
        <w:rPr>
          <w:b/>
          <w:bCs/>
        </w:rPr>
        <w:t>.2:</w:t>
      </w:r>
      <w:r w:rsidR="003E5E09">
        <w:rPr>
          <w:b/>
          <w:bCs/>
          <w:i/>
          <w:iCs/>
        </w:rPr>
        <w:t xml:space="preserve"> </w:t>
      </w:r>
      <w:r w:rsidR="00BD4183" w:rsidRPr="00BD4183">
        <w:t>‘</w:t>
      </w:r>
      <w:r w:rsidR="003E5E09" w:rsidRPr="00E46036">
        <w:t xml:space="preserve">PMR </w:t>
      </w:r>
      <w:r w:rsidR="00E46036" w:rsidRPr="00E46036">
        <w:t>Notification</w:t>
      </w:r>
      <w:r w:rsidR="003E5E09" w:rsidRPr="00E46036">
        <w:t xml:space="preserve"> D</w:t>
      </w:r>
      <w:r w:rsidR="00E46036" w:rsidRPr="00E46036">
        <w:t>ashboard</w:t>
      </w:r>
      <w:r w:rsidR="00BD4183">
        <w:t>’</w:t>
      </w:r>
      <w:r w:rsidR="003E5E09" w:rsidRPr="00E46036">
        <w:t xml:space="preserve"> homepage showing </w:t>
      </w:r>
      <w:r w:rsidR="00AD54DE">
        <w:t>the different ways</w:t>
      </w:r>
      <w:r w:rsidR="003E5E09" w:rsidRPr="00E46036">
        <w:t xml:space="preserve"> to </w:t>
      </w:r>
      <w:r w:rsidR="00E46036" w:rsidRPr="00E46036">
        <w:t>sort and search for notification</w:t>
      </w:r>
      <w:r w:rsidR="00A8410A">
        <w:t>s.</w:t>
      </w:r>
    </w:p>
    <w:p w14:paraId="28F5F7F0" w14:textId="40AA4668" w:rsidR="00775016" w:rsidRPr="00E47008" w:rsidRDefault="00775016" w:rsidP="00E47008">
      <w:pPr>
        <w:pStyle w:val="Heading3"/>
        <w:rPr>
          <w:sz w:val="28"/>
          <w:szCs w:val="28"/>
        </w:rPr>
      </w:pPr>
      <w:bookmarkStart w:id="7" w:name="_Toc226530835"/>
      <w:r w:rsidRPr="00E47008">
        <w:rPr>
          <w:sz w:val="28"/>
          <w:szCs w:val="28"/>
        </w:rPr>
        <w:t xml:space="preserve">How to </w:t>
      </w:r>
      <w:r w:rsidR="000F26A9" w:rsidRPr="00E47008">
        <w:rPr>
          <w:sz w:val="28"/>
          <w:szCs w:val="28"/>
        </w:rPr>
        <w:t xml:space="preserve">preview or </w:t>
      </w:r>
      <w:r w:rsidRPr="00E47008">
        <w:rPr>
          <w:sz w:val="28"/>
          <w:szCs w:val="28"/>
        </w:rPr>
        <w:t>view</w:t>
      </w:r>
      <w:r w:rsidR="000F26A9" w:rsidRPr="00E47008">
        <w:rPr>
          <w:sz w:val="28"/>
          <w:szCs w:val="28"/>
        </w:rPr>
        <w:t xml:space="preserve"> details of</w:t>
      </w:r>
      <w:r w:rsidRPr="00E47008">
        <w:rPr>
          <w:sz w:val="28"/>
          <w:szCs w:val="28"/>
        </w:rPr>
        <w:t xml:space="preserve"> your notifications</w:t>
      </w:r>
      <w:bookmarkEnd w:id="7"/>
    </w:p>
    <w:p w14:paraId="36507F6A" w14:textId="3F6D9C48" w:rsidR="00D72ADB" w:rsidRPr="000A76B5" w:rsidRDefault="001F7041" w:rsidP="007F2B1D">
      <w:pPr>
        <w:pStyle w:val="ListBullet"/>
        <w:numPr>
          <w:ilvl w:val="0"/>
          <w:numId w:val="18"/>
        </w:numPr>
        <w:rPr>
          <w:noProof/>
        </w:rPr>
      </w:pPr>
      <w:r>
        <w:rPr>
          <w:rFonts w:cs="Arial"/>
        </w:rPr>
        <w:t>For more information on the details of the</w:t>
      </w:r>
      <w:r w:rsidR="00E52686">
        <w:rPr>
          <w:rFonts w:cs="Arial"/>
        </w:rPr>
        <w:t xml:space="preserve"> notification, you can c</w:t>
      </w:r>
      <w:r w:rsidR="00A319A7" w:rsidRPr="00D953D1">
        <w:rPr>
          <w:rFonts w:cs="Arial"/>
        </w:rPr>
        <w:t xml:space="preserve">lick on the down-arrow on the right side of the relevant </w:t>
      </w:r>
      <w:r w:rsidR="00A319A7">
        <w:rPr>
          <w:rFonts w:cs="Arial"/>
        </w:rPr>
        <w:t>notification and select ‘Preview’ (</w:t>
      </w:r>
      <w:r w:rsidR="00A319A7" w:rsidRPr="006C1BE5">
        <w:rPr>
          <w:rFonts w:cs="Arial"/>
          <w:b/>
          <w:bCs/>
        </w:rPr>
        <w:t xml:space="preserve">Figure </w:t>
      </w:r>
      <w:r w:rsidR="009C5F93">
        <w:rPr>
          <w:rFonts w:cs="Arial"/>
          <w:b/>
          <w:bCs/>
        </w:rPr>
        <w:t>2.</w:t>
      </w:r>
      <w:r w:rsidR="00E41895">
        <w:rPr>
          <w:rFonts w:cs="Arial"/>
          <w:b/>
          <w:bCs/>
        </w:rPr>
        <w:t>3</w:t>
      </w:r>
      <w:r w:rsidR="00A319A7">
        <w:rPr>
          <w:rFonts w:cs="Arial"/>
        </w:rPr>
        <w:t>)</w:t>
      </w:r>
      <w:r w:rsidR="004B002F">
        <w:rPr>
          <w:rFonts w:cs="Arial"/>
        </w:rPr>
        <w:t>.</w:t>
      </w:r>
    </w:p>
    <w:tbl>
      <w:tblPr>
        <w:tblW w:w="9038" w:type="dxa"/>
        <w:tblLayout w:type="fixed"/>
        <w:tblCellMar>
          <w:left w:w="0" w:type="dxa"/>
          <w:right w:w="0" w:type="dxa"/>
        </w:tblCellMar>
        <w:tblLook w:val="04A0" w:firstRow="1" w:lastRow="0" w:firstColumn="1" w:lastColumn="0" w:noHBand="0" w:noVBand="1"/>
      </w:tblPr>
      <w:tblGrid>
        <w:gridCol w:w="1276"/>
        <w:gridCol w:w="7762"/>
      </w:tblGrid>
      <w:tr w:rsidR="000A76B5" w:rsidRPr="00215D48" w14:paraId="2DEC8741" w14:textId="77777777" w:rsidTr="00D80239">
        <w:tc>
          <w:tcPr>
            <w:tcW w:w="1276" w:type="dxa"/>
            <w:vAlign w:val="center"/>
          </w:tcPr>
          <w:p w14:paraId="3CB5AC38" w14:textId="77777777" w:rsidR="000A76B5" w:rsidRPr="00215D48" w:rsidRDefault="000A76B5" w:rsidP="00D80239">
            <w:r w:rsidRPr="00215D48">
              <w:rPr>
                <w:noProof/>
              </w:rPr>
              <w:drawing>
                <wp:inline distT="0" distB="0" distL="0" distR="0" wp14:anchorId="660DA440" wp14:editId="34630AB6">
                  <wp:extent cx="487681" cy="487681"/>
                  <wp:effectExtent l="19050" t="0" r="7619" b="0"/>
                  <wp:docPr id="1523814849"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209CAD86" w14:textId="77777777" w:rsidR="000A76B5" w:rsidRPr="00215D48" w:rsidRDefault="000A76B5" w:rsidP="00D80239">
            <w:r>
              <w:t>Add an Info Tint Box from the ribbon: Insert &gt; Quick Parts &gt; Info Tint Box</w:t>
            </w:r>
          </w:p>
          <w:p w14:paraId="35B9A49A" w14:textId="77777777" w:rsidR="000A76B5" w:rsidRPr="00215D48" w:rsidRDefault="000A76B5" w:rsidP="00D80239">
            <w:r w:rsidRPr="00215D48">
              <w:t xml:space="preserve">To delete this Tint </w:t>
            </w:r>
            <w:proofErr w:type="gramStart"/>
            <w:r w:rsidRPr="00215D48">
              <w:t>box</w:t>
            </w:r>
            <w:proofErr w:type="gramEnd"/>
            <w:r w:rsidRPr="00215D48">
              <w:t xml:space="preserve"> Select the whole table and then right click and choose </w:t>
            </w:r>
            <w:r w:rsidRPr="00215D48">
              <w:rPr>
                <w:b/>
              </w:rPr>
              <w:t>Cut</w:t>
            </w:r>
            <w:r w:rsidRPr="00215D48">
              <w:t xml:space="preserve"> or </w:t>
            </w:r>
            <w:r w:rsidRPr="00215D48">
              <w:rPr>
                <w:b/>
              </w:rPr>
              <w:t>Ctrl X</w:t>
            </w:r>
          </w:p>
        </w:tc>
      </w:tr>
    </w:tbl>
    <w:p w14:paraId="4245B645" w14:textId="77777777" w:rsidR="000A76B5" w:rsidRDefault="000A76B5" w:rsidP="000A76B5">
      <w:pPr>
        <w:rPr>
          <w:noProof/>
        </w:rPr>
      </w:pPr>
    </w:p>
    <w:p w14:paraId="0EBE3FC4" w14:textId="17D8709B" w:rsidR="000A76B5" w:rsidRDefault="000A76B5" w:rsidP="000A76B5">
      <w:pPr>
        <w:rPr>
          <w:noProof/>
        </w:rPr>
      </w:pPr>
      <w:r>
        <w:rPr>
          <w:noProof/>
        </w:rPr>
        <w:drawing>
          <wp:inline distT="0" distB="0" distL="0" distR="0" wp14:anchorId="6FEEA411" wp14:editId="4B18F76A">
            <wp:extent cx="4730750" cy="1463040"/>
            <wp:effectExtent l="0" t="0" r="0" b="3810"/>
            <wp:docPr id="895708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0750" cy="1463040"/>
                    </a:xfrm>
                    <a:prstGeom prst="rect">
                      <a:avLst/>
                    </a:prstGeom>
                    <a:noFill/>
                  </pic:spPr>
                </pic:pic>
              </a:graphicData>
            </a:graphic>
          </wp:inline>
        </w:drawing>
      </w:r>
    </w:p>
    <w:p w14:paraId="112A04E7" w14:textId="77777777" w:rsidR="00C7767C" w:rsidRDefault="00C7767C" w:rsidP="00C7767C">
      <w:pPr>
        <w:rPr>
          <w:noProof/>
        </w:rPr>
      </w:pPr>
      <w:r w:rsidRPr="00656786">
        <w:rPr>
          <w:b/>
          <w:bCs/>
          <w:color w:val="auto"/>
        </w:rPr>
        <w:t xml:space="preserve">Figure 2.3: </w:t>
      </w:r>
      <w:r w:rsidRPr="00656786">
        <w:rPr>
          <w:color w:val="auto"/>
        </w:rPr>
        <w:t>Preview your notifications</w:t>
      </w:r>
      <w:r>
        <w:rPr>
          <w:color w:val="auto"/>
        </w:rPr>
        <w:t xml:space="preserve"> in the dashboard</w:t>
      </w:r>
      <w:r w:rsidRPr="00656786">
        <w:rPr>
          <w:color w:val="auto"/>
        </w:rPr>
        <w:t>.</w:t>
      </w:r>
    </w:p>
    <w:p w14:paraId="49B9A61B" w14:textId="24836688" w:rsidR="00563289" w:rsidRPr="004B5EDE" w:rsidRDefault="00E52686" w:rsidP="007F2B1D">
      <w:pPr>
        <w:pStyle w:val="ListParagraph"/>
        <w:numPr>
          <w:ilvl w:val="0"/>
          <w:numId w:val="18"/>
        </w:numPr>
        <w:spacing w:after="0"/>
        <w:rPr>
          <w:rFonts w:ascii="Arial" w:hAnsi="Arial" w:cs="Arial"/>
          <w:sz w:val="20"/>
        </w:rPr>
      </w:pPr>
      <w:r>
        <w:rPr>
          <w:rFonts w:ascii="Arial" w:hAnsi="Arial" w:cs="Arial"/>
          <w:sz w:val="20"/>
        </w:rPr>
        <w:t xml:space="preserve">If you select </w:t>
      </w:r>
      <w:r w:rsidR="00FB7F54">
        <w:rPr>
          <w:rFonts w:ascii="Arial" w:hAnsi="Arial" w:cs="Arial"/>
          <w:sz w:val="20"/>
        </w:rPr>
        <w:t>‘Preview’ (</w:t>
      </w:r>
      <w:r w:rsidR="00FB7F54" w:rsidRPr="00FB7F54">
        <w:rPr>
          <w:rFonts w:ascii="Arial" w:hAnsi="Arial" w:cs="Arial"/>
          <w:b/>
          <w:bCs/>
          <w:sz w:val="20"/>
        </w:rPr>
        <w:t>Figure 2.3</w:t>
      </w:r>
      <w:r w:rsidR="00FB7F54">
        <w:rPr>
          <w:rFonts w:ascii="Arial" w:hAnsi="Arial" w:cs="Arial"/>
          <w:sz w:val="20"/>
        </w:rPr>
        <w:t xml:space="preserve">) </w:t>
      </w:r>
      <w:r w:rsidR="003C5DEC" w:rsidRPr="00F7404B">
        <w:rPr>
          <w:rFonts w:ascii="Arial" w:hAnsi="Arial" w:cs="Arial"/>
          <w:sz w:val="20"/>
        </w:rPr>
        <w:t xml:space="preserve">you can view the details for the notification and you have the option to print a copy of the notification by clicking on </w:t>
      </w:r>
      <w:r w:rsidR="000D4806">
        <w:rPr>
          <w:rFonts w:ascii="Arial" w:hAnsi="Arial" w:cs="Arial"/>
          <w:sz w:val="20"/>
        </w:rPr>
        <w:t>‘</w:t>
      </w:r>
      <w:r w:rsidR="003C5DEC" w:rsidRPr="00F7404B">
        <w:rPr>
          <w:rFonts w:ascii="Arial" w:hAnsi="Arial" w:cs="Arial"/>
          <w:bCs/>
          <w:sz w:val="20"/>
        </w:rPr>
        <w:t>Print</w:t>
      </w:r>
      <w:r w:rsidR="000D4806">
        <w:rPr>
          <w:rFonts w:ascii="Arial" w:hAnsi="Arial" w:cs="Arial"/>
          <w:bCs/>
          <w:sz w:val="20"/>
        </w:rPr>
        <w:t>’</w:t>
      </w:r>
      <w:r w:rsidR="003C5DEC" w:rsidRPr="00F7404B">
        <w:rPr>
          <w:rFonts w:ascii="Arial" w:hAnsi="Arial" w:cs="Arial"/>
          <w:sz w:val="20"/>
        </w:rPr>
        <w:t xml:space="preserve"> </w:t>
      </w:r>
      <w:r w:rsidR="00F755F2" w:rsidRPr="00F7404B">
        <w:rPr>
          <w:rFonts w:ascii="Arial" w:hAnsi="Arial" w:cs="Arial"/>
          <w:sz w:val="20"/>
        </w:rPr>
        <w:t>(</w:t>
      </w:r>
      <w:r w:rsidR="00F755F2" w:rsidRPr="00F7404B">
        <w:rPr>
          <w:rFonts w:ascii="Arial" w:hAnsi="Arial" w:cs="Arial"/>
          <w:b/>
          <w:bCs/>
          <w:sz w:val="20"/>
        </w:rPr>
        <w:t>F</w:t>
      </w:r>
      <w:r w:rsidR="00DD7253" w:rsidRPr="00F7404B">
        <w:rPr>
          <w:rFonts w:ascii="Arial" w:hAnsi="Arial" w:cs="Arial"/>
          <w:b/>
          <w:bCs/>
          <w:sz w:val="20"/>
        </w:rPr>
        <w:t xml:space="preserve">igure </w:t>
      </w:r>
      <w:r w:rsidR="00F52871">
        <w:rPr>
          <w:rFonts w:ascii="Arial" w:hAnsi="Arial" w:cs="Arial"/>
          <w:b/>
          <w:bCs/>
          <w:sz w:val="20"/>
        </w:rPr>
        <w:t>2.</w:t>
      </w:r>
      <w:r w:rsidR="00F7404B" w:rsidRPr="00F7404B">
        <w:rPr>
          <w:rFonts w:ascii="Arial" w:hAnsi="Arial" w:cs="Arial"/>
          <w:b/>
          <w:bCs/>
          <w:sz w:val="20"/>
        </w:rPr>
        <w:t>4</w:t>
      </w:r>
      <w:r w:rsidR="00427D23" w:rsidRPr="00F52871">
        <w:rPr>
          <w:rFonts w:ascii="Arial" w:hAnsi="Arial" w:cs="Arial"/>
          <w:sz w:val="20"/>
        </w:rPr>
        <w:t>)</w:t>
      </w:r>
      <w:r w:rsidR="00F52871">
        <w:rPr>
          <w:rFonts w:ascii="Arial" w:hAnsi="Arial" w:cs="Arial"/>
          <w:sz w:val="20"/>
        </w:rPr>
        <w:t>.</w:t>
      </w:r>
    </w:p>
    <w:p w14:paraId="689AD781" w14:textId="77777777" w:rsidR="000A76B5" w:rsidRDefault="000A76B5" w:rsidP="000A76B5">
      <w:pPr>
        <w:rPr>
          <w:b/>
          <w:bCs/>
        </w:rPr>
      </w:pPr>
    </w:p>
    <w:p w14:paraId="25B533B6" w14:textId="6C2B358B" w:rsidR="00F7404B" w:rsidRDefault="004B5EDE" w:rsidP="00C7767C">
      <w:pPr>
        <w:rPr>
          <w:rFonts w:cs="Arial"/>
        </w:rPr>
      </w:pPr>
      <w:r>
        <w:rPr>
          <w:noProof/>
        </w:rPr>
        <w:lastRenderedPageBreak/>
        <mc:AlternateContent>
          <mc:Choice Requires="wpg">
            <w:drawing>
              <wp:inline distT="0" distB="0" distL="0" distR="0" wp14:anchorId="7B043C6A" wp14:editId="624FBFA6">
                <wp:extent cx="3486150" cy="3038475"/>
                <wp:effectExtent l="19050" t="19050" r="19050" b="28575"/>
                <wp:docPr id="610090112" name="Group 5"/>
                <wp:cNvGraphicFramePr/>
                <a:graphic xmlns:a="http://schemas.openxmlformats.org/drawingml/2006/main">
                  <a:graphicData uri="http://schemas.microsoft.com/office/word/2010/wordprocessingGroup">
                    <wpg:wgp>
                      <wpg:cNvGrpSpPr/>
                      <wpg:grpSpPr>
                        <a:xfrm>
                          <a:off x="0" y="0"/>
                          <a:ext cx="3486150" cy="3038475"/>
                          <a:chOff x="0" y="0"/>
                          <a:chExt cx="5727700" cy="4502150"/>
                        </a:xfrm>
                      </wpg:grpSpPr>
                      <pic:pic xmlns:pic="http://schemas.openxmlformats.org/drawingml/2006/picture">
                        <pic:nvPicPr>
                          <pic:cNvPr id="1094361536" name="Picture 4"/>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4502150"/>
                          </a:xfrm>
                          <a:prstGeom prst="rect">
                            <a:avLst/>
                          </a:prstGeom>
                          <a:noFill/>
                          <a:ln>
                            <a:solidFill>
                              <a:schemeClr val="tx1"/>
                            </a:solidFill>
                          </a:ln>
                        </pic:spPr>
                      </pic:pic>
                      <wps:wsp>
                        <wps:cNvPr id="1625893782" name="Rectangle 2"/>
                        <wps:cNvSpPr/>
                        <wps:spPr>
                          <a:xfrm>
                            <a:off x="57150" y="488950"/>
                            <a:ext cx="488950" cy="285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C4E8C4D" id="Group 5" o:spid="_x0000_s1026" style="width:274.5pt;height:239.25pt;mso-position-horizontal-relative:char;mso-position-vertical-relative:line" coordsize="57277,4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&#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57277;height:45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" stroked="t" strokecolor="black [3213]">
                  <v:imagedata r:id="rId40" o:title=""/>
                  <v:path arrowok="t"/>
                </v:shape>
                <v:rect id="Rectangle 2" o:spid="_x0000_s1028" style="position:absolute;left:571;top:4889;width:4890;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" fillcolor="yellow" stroked="f" strokeweight="1pt">
                  <v:fill opacity="26214f"/>
                </v:rect>
                <w10:anchorlock/>
              </v:group>
            </w:pict>
          </mc:Fallback>
        </mc:AlternateContent>
      </w:r>
    </w:p>
    <w:p w14:paraId="128250EE" w14:textId="77777777" w:rsidR="00C7767C" w:rsidRPr="000C37CE" w:rsidRDefault="00C7767C" w:rsidP="00C7767C">
      <w:r w:rsidRPr="000C37CE">
        <w:rPr>
          <w:b/>
          <w:bCs/>
        </w:rPr>
        <w:t xml:space="preserve">Figure </w:t>
      </w:r>
      <w:r>
        <w:rPr>
          <w:b/>
          <w:bCs/>
        </w:rPr>
        <w:t>2.</w:t>
      </w:r>
      <w:r w:rsidRPr="000C37CE">
        <w:rPr>
          <w:b/>
          <w:bCs/>
        </w:rPr>
        <w:t xml:space="preserve">4: </w:t>
      </w:r>
      <w:r>
        <w:rPr>
          <w:b/>
          <w:bCs/>
        </w:rPr>
        <w:t>‘</w:t>
      </w:r>
      <w:r w:rsidRPr="000C37CE">
        <w:t>PMR Notification Preview</w:t>
      </w:r>
      <w:r>
        <w:t>’</w:t>
      </w:r>
      <w:r w:rsidRPr="000C37CE">
        <w:t xml:space="preserve"> page</w:t>
      </w:r>
      <w:r>
        <w:t>.</w:t>
      </w:r>
    </w:p>
    <w:p w14:paraId="6E3ACBA0" w14:textId="77777777" w:rsidR="000C37CE" w:rsidRPr="00F7404B" w:rsidRDefault="000C37CE" w:rsidP="00FD5F94">
      <w:pPr>
        <w:pStyle w:val="ListParagraph"/>
        <w:spacing w:after="0"/>
        <w:ind w:left="360"/>
        <w:rPr>
          <w:rFonts w:ascii="Arial" w:hAnsi="Arial" w:cs="Arial"/>
          <w:b/>
          <w:bCs/>
          <w:i/>
          <w:iCs/>
          <w:sz w:val="20"/>
        </w:rPr>
      </w:pPr>
    </w:p>
    <w:p w14:paraId="79DEE79E" w14:textId="50EF8510" w:rsidR="00F755F2" w:rsidRPr="002F4D6A" w:rsidRDefault="00F755F2" w:rsidP="009276C5">
      <w:pPr>
        <w:pStyle w:val="Numberbullet2"/>
        <w:numPr>
          <w:ilvl w:val="0"/>
          <w:numId w:val="18"/>
        </w:numPr>
        <w:spacing w:before="0"/>
        <w:rPr>
          <w:color w:val="auto"/>
        </w:rPr>
      </w:pPr>
      <w:r w:rsidRPr="002F4D6A">
        <w:rPr>
          <w:color w:val="auto"/>
        </w:rPr>
        <w:t xml:space="preserve">Once you have </w:t>
      </w:r>
      <w:r w:rsidR="007C1A7E" w:rsidRPr="002F4D6A">
        <w:rPr>
          <w:color w:val="auto"/>
        </w:rPr>
        <w:t>pre</w:t>
      </w:r>
      <w:r w:rsidRPr="002F4D6A">
        <w:rPr>
          <w:color w:val="auto"/>
        </w:rPr>
        <w:t>viewed your notification, click</w:t>
      </w:r>
      <w:r w:rsidR="00427D23" w:rsidRPr="002F4D6A">
        <w:rPr>
          <w:color w:val="auto"/>
        </w:rPr>
        <w:t xml:space="preserve"> </w:t>
      </w:r>
      <w:r w:rsidR="000727C0" w:rsidRPr="002F4D6A">
        <w:rPr>
          <w:color w:val="auto"/>
        </w:rPr>
        <w:t xml:space="preserve">the </w:t>
      </w:r>
      <w:r w:rsidRPr="002F4D6A">
        <w:rPr>
          <w:color w:val="auto"/>
        </w:rPr>
        <w:t xml:space="preserve">back-browser button to go back to the </w:t>
      </w:r>
      <w:r w:rsidR="007C1A7E" w:rsidRPr="002F4D6A">
        <w:rPr>
          <w:color w:val="auto"/>
        </w:rPr>
        <w:t>‘</w:t>
      </w:r>
      <w:r w:rsidRPr="002F4D6A">
        <w:rPr>
          <w:color w:val="auto"/>
        </w:rPr>
        <w:t>PMR Compliance Dashboard</w:t>
      </w:r>
      <w:r w:rsidR="007C1A7E" w:rsidRPr="002F4D6A">
        <w:rPr>
          <w:color w:val="auto"/>
        </w:rPr>
        <w:t>’</w:t>
      </w:r>
      <w:r w:rsidRPr="002F4D6A">
        <w:rPr>
          <w:color w:val="auto"/>
        </w:rPr>
        <w:t>.</w:t>
      </w:r>
    </w:p>
    <w:p w14:paraId="225951AA" w14:textId="75042467" w:rsidR="00775016" w:rsidRPr="00E47008" w:rsidRDefault="00DA7464" w:rsidP="000A76B5">
      <w:pPr>
        <w:pStyle w:val="Heading3"/>
        <w:keepNext w:val="0"/>
        <w:keepLines w:val="0"/>
        <w:spacing w:before="0"/>
        <w:rPr>
          <w:sz w:val="28"/>
          <w:szCs w:val="28"/>
        </w:rPr>
      </w:pPr>
      <w:bookmarkStart w:id="8" w:name="_Toc226530836"/>
      <w:r w:rsidRPr="00E47008">
        <w:rPr>
          <w:sz w:val="28"/>
          <w:szCs w:val="28"/>
        </w:rPr>
        <w:t>How to d</w:t>
      </w:r>
      <w:r w:rsidR="00775016" w:rsidRPr="00E47008">
        <w:rPr>
          <w:sz w:val="28"/>
          <w:szCs w:val="28"/>
        </w:rPr>
        <w:t>raft a response to your notification</w:t>
      </w:r>
      <w:bookmarkEnd w:id="8"/>
    </w:p>
    <w:p w14:paraId="579EAE50" w14:textId="203FF1A4" w:rsidR="00775016" w:rsidRDefault="0051196E" w:rsidP="000A76B5">
      <w:pPr>
        <w:pStyle w:val="Numberbullet0"/>
        <w:numPr>
          <w:ilvl w:val="0"/>
          <w:numId w:val="18"/>
        </w:numPr>
        <w:jc w:val="both"/>
        <w:rPr>
          <w:color w:val="auto"/>
        </w:rPr>
      </w:pPr>
      <w:r w:rsidRPr="00C4253E">
        <w:rPr>
          <w:rFonts w:cs="Arial"/>
          <w:color w:val="auto"/>
        </w:rPr>
        <w:t>Click on the down-arrow on the right side of the relevant notification and select ‘</w:t>
      </w:r>
      <w:r w:rsidR="002F7034" w:rsidRPr="00C4253E">
        <w:rPr>
          <w:rFonts w:cs="Arial"/>
          <w:color w:val="auto"/>
        </w:rPr>
        <w:t>Draft</w:t>
      </w:r>
      <w:r w:rsidRPr="00C4253E">
        <w:rPr>
          <w:rFonts w:cs="Arial"/>
          <w:color w:val="auto"/>
        </w:rPr>
        <w:t>’ (</w:t>
      </w:r>
      <w:r w:rsidRPr="00C4253E">
        <w:rPr>
          <w:rFonts w:cs="Arial"/>
          <w:b/>
          <w:bCs/>
          <w:color w:val="auto"/>
        </w:rPr>
        <w:t xml:space="preserve">Figure </w:t>
      </w:r>
      <w:r w:rsidR="00B22F0D">
        <w:rPr>
          <w:rFonts w:cs="Arial"/>
          <w:b/>
          <w:bCs/>
          <w:color w:val="auto"/>
        </w:rPr>
        <w:t>2.</w:t>
      </w:r>
      <w:r w:rsidR="00C70FA9">
        <w:rPr>
          <w:rFonts w:cs="Arial"/>
          <w:b/>
          <w:bCs/>
          <w:color w:val="auto"/>
        </w:rPr>
        <w:t>5</w:t>
      </w:r>
      <w:r w:rsidRPr="00C4253E">
        <w:rPr>
          <w:rFonts w:cs="Arial"/>
          <w:color w:val="auto"/>
        </w:rPr>
        <w:t>)</w:t>
      </w:r>
      <w:r w:rsidR="00111047" w:rsidRPr="00C4253E">
        <w:rPr>
          <w:rFonts w:cs="Arial"/>
          <w:color w:val="auto"/>
        </w:rPr>
        <w:t xml:space="preserve"> to open the </w:t>
      </w:r>
      <w:r w:rsidR="00795E4B" w:rsidRPr="00C4253E">
        <w:rPr>
          <w:color w:val="auto"/>
        </w:rPr>
        <w:t>‘PMR Notification Draft’ page (</w:t>
      </w:r>
      <w:r w:rsidR="00795E4B" w:rsidRPr="00C4253E">
        <w:rPr>
          <w:b/>
          <w:bCs/>
          <w:color w:val="auto"/>
        </w:rPr>
        <w:t xml:space="preserve">Figure </w:t>
      </w:r>
      <w:r w:rsidR="00B22F0D">
        <w:rPr>
          <w:b/>
          <w:bCs/>
          <w:color w:val="auto"/>
        </w:rPr>
        <w:t>2.</w:t>
      </w:r>
      <w:r w:rsidR="00C70FA9">
        <w:rPr>
          <w:b/>
          <w:bCs/>
          <w:color w:val="auto"/>
        </w:rPr>
        <w:t>6</w:t>
      </w:r>
      <w:r w:rsidR="00795E4B" w:rsidRPr="00C4253E">
        <w:rPr>
          <w:color w:val="auto"/>
        </w:rPr>
        <w:t>)</w:t>
      </w:r>
      <w:r w:rsidR="00CA5DA2">
        <w:rPr>
          <w:color w:val="auto"/>
        </w:rPr>
        <w:t>.</w:t>
      </w:r>
    </w:p>
    <w:tbl>
      <w:tblPr>
        <w:tblW w:w="9038" w:type="dxa"/>
        <w:tblLayout w:type="fixed"/>
        <w:tblCellMar>
          <w:left w:w="0" w:type="dxa"/>
          <w:right w:w="0" w:type="dxa"/>
        </w:tblCellMar>
        <w:tblLook w:val="04A0" w:firstRow="1" w:lastRow="0" w:firstColumn="1" w:lastColumn="0" w:noHBand="0" w:noVBand="1"/>
      </w:tblPr>
      <w:tblGrid>
        <w:gridCol w:w="1276"/>
        <w:gridCol w:w="7762"/>
      </w:tblGrid>
      <w:tr w:rsidR="000A76B5" w:rsidRPr="00215D48" w14:paraId="150E46F1" w14:textId="77777777" w:rsidTr="00D80239">
        <w:tc>
          <w:tcPr>
            <w:tcW w:w="1276" w:type="dxa"/>
            <w:vAlign w:val="center"/>
          </w:tcPr>
          <w:p w14:paraId="6B0DA36E" w14:textId="77777777" w:rsidR="000A76B5" w:rsidRPr="00215D48" w:rsidRDefault="000A76B5" w:rsidP="00D80239">
            <w:r w:rsidRPr="00215D48">
              <w:rPr>
                <w:noProof/>
              </w:rPr>
              <w:drawing>
                <wp:inline distT="0" distB="0" distL="0" distR="0" wp14:anchorId="5FC454E7" wp14:editId="09FA1B75">
                  <wp:extent cx="487681" cy="487681"/>
                  <wp:effectExtent l="19050" t="0" r="7619" b="0"/>
                  <wp:docPr id="579655750"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11376444" w14:textId="33DFEABA" w:rsidR="000A76B5" w:rsidRPr="00215D48" w:rsidRDefault="000A76B5" w:rsidP="00D80239">
            <w:r w:rsidRPr="00856C8E">
              <w:rPr>
                <w:b/>
                <w:bCs/>
              </w:rPr>
              <w:t>Note</w:t>
            </w:r>
            <w:r>
              <w:rPr>
                <w:b/>
                <w:bCs/>
              </w:rPr>
              <w:t xml:space="preserve">: </w:t>
            </w:r>
            <w:r>
              <w:t>This is the only view in which you can add a response</w:t>
            </w:r>
          </w:p>
        </w:tc>
      </w:tr>
    </w:tbl>
    <w:p w14:paraId="5BA66F59" w14:textId="77777777" w:rsidR="000A76B5" w:rsidRDefault="000A76B5" w:rsidP="000A76B5"/>
    <w:p w14:paraId="08BC974E" w14:textId="05442078" w:rsidR="00572112" w:rsidRDefault="00D3377A" w:rsidP="00C7767C">
      <w:pPr>
        <w:rPr>
          <w:b/>
          <w:bCs/>
          <w:i/>
          <w:iCs/>
          <w:color w:val="auto"/>
        </w:rPr>
      </w:pPr>
      <w:r>
        <w:rPr>
          <w:noProof/>
        </w:rPr>
        <mc:AlternateContent>
          <mc:Choice Requires="wpg">
            <w:drawing>
              <wp:inline distT="0" distB="0" distL="0" distR="0" wp14:anchorId="14A09A71" wp14:editId="1D0EF813">
                <wp:extent cx="5191125" cy="1790700"/>
                <wp:effectExtent l="19050" t="19050" r="28575" b="19050"/>
                <wp:docPr id="198271996" name="Group 6"/>
                <wp:cNvGraphicFramePr/>
                <a:graphic xmlns:a="http://schemas.openxmlformats.org/drawingml/2006/main">
                  <a:graphicData uri="http://schemas.microsoft.com/office/word/2010/wordprocessingGroup">
                    <wpg:wgp>
                      <wpg:cNvGrpSpPr/>
                      <wpg:grpSpPr>
                        <a:xfrm>
                          <a:off x="0" y="0"/>
                          <a:ext cx="5191125" cy="1790700"/>
                          <a:chOff x="0" y="0"/>
                          <a:chExt cx="5191125" cy="1701800"/>
                        </a:xfrm>
                      </wpg:grpSpPr>
                      <pic:pic xmlns:pic="http://schemas.openxmlformats.org/drawingml/2006/picture">
                        <pic:nvPicPr>
                          <pic:cNvPr id="260547148" name="Picture 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91125" cy="1701800"/>
                          </a:xfrm>
                          <a:prstGeom prst="rect">
                            <a:avLst/>
                          </a:prstGeom>
                          <a:noFill/>
                          <a:ln>
                            <a:solidFill>
                              <a:schemeClr val="tx1"/>
                            </a:solidFill>
                          </a:ln>
                        </pic:spPr>
                      </pic:pic>
                      <wps:wsp>
                        <wps:cNvPr id="2087442607" name="Rectangle 5"/>
                        <wps:cNvSpPr/>
                        <wps:spPr>
                          <a:xfrm>
                            <a:off x="4518660" y="1068151"/>
                            <a:ext cx="654050" cy="137313"/>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77A446" id="Group 6" o:spid="_x0000_s1026" style="width:408.75pt;height:141pt;mso-position-horizontal-relative:char;mso-position-vertical-relative:line" coordsize="51911,17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">
                <v:shape id="Picture 4" o:spid="_x0000_s1027" type="#_x0000_t75" style="position:absolute;width:51911;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" stroked="t" strokecolor="black [3213]">
                  <v:imagedata r:id="rId37" o:title=""/>
                  <v:path arrowok="t"/>
                </v:shape>
                <v:rect id="Rectangle 5" o:spid="_x0000_s1028" style="position:absolute;left:45186;top:10681;width:6541;height:1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" fillcolor="yellow" stroked="f" strokeweight="1pt">
                  <v:fill opacity="26214f"/>
                </v:rect>
                <w10:anchorlock/>
              </v:group>
            </w:pict>
          </mc:Fallback>
        </mc:AlternateContent>
      </w:r>
    </w:p>
    <w:p w14:paraId="222B9094" w14:textId="77777777" w:rsidR="00C7767C" w:rsidRDefault="00C7767C" w:rsidP="00C7767C">
      <w:pPr>
        <w:pStyle w:val="Numberbullet0"/>
        <w:numPr>
          <w:ilvl w:val="0"/>
          <w:numId w:val="0"/>
        </w:numPr>
      </w:pPr>
      <w:r w:rsidRPr="004B71F2">
        <w:rPr>
          <w:b/>
          <w:bCs/>
          <w:color w:val="auto"/>
        </w:rPr>
        <w:t>Figure 2.5:</w:t>
      </w:r>
      <w:r w:rsidRPr="004B71F2">
        <w:rPr>
          <w:color w:val="auto"/>
        </w:rPr>
        <w:t xml:space="preserve"> Draft a response to notifications in the dashboard</w:t>
      </w:r>
      <w:r>
        <w:rPr>
          <w:color w:val="auto"/>
        </w:rPr>
        <w:t>.</w:t>
      </w:r>
    </w:p>
    <w:p w14:paraId="0F5B6042" w14:textId="77777777" w:rsidR="000A76B5" w:rsidRDefault="000A76B5" w:rsidP="000A76B5">
      <w:pPr>
        <w:pStyle w:val="Numberbullet0"/>
        <w:numPr>
          <w:ilvl w:val="0"/>
          <w:numId w:val="0"/>
        </w:numPr>
        <w:ind w:left="360"/>
        <w:rPr>
          <w:b/>
          <w:bCs/>
          <w:i/>
          <w:iCs/>
          <w:color w:val="auto"/>
        </w:rPr>
      </w:pPr>
    </w:p>
    <w:p w14:paraId="74D3A6D9" w14:textId="77777777" w:rsidR="000A76B5" w:rsidRDefault="000A76B5" w:rsidP="000A76B5">
      <w:pPr>
        <w:pStyle w:val="Numberbullet0"/>
        <w:numPr>
          <w:ilvl w:val="0"/>
          <w:numId w:val="0"/>
        </w:numPr>
        <w:ind w:left="360"/>
        <w:rPr>
          <w:b/>
          <w:bCs/>
          <w:i/>
          <w:iCs/>
          <w:color w:val="auto"/>
        </w:rPr>
      </w:pPr>
    </w:p>
    <w:p w14:paraId="10E2FFAC" w14:textId="77777777" w:rsidR="000A76B5" w:rsidRDefault="000A76B5" w:rsidP="000A76B5">
      <w:pPr>
        <w:pStyle w:val="Numberbullet0"/>
        <w:numPr>
          <w:ilvl w:val="0"/>
          <w:numId w:val="0"/>
        </w:numPr>
        <w:ind w:left="360"/>
        <w:rPr>
          <w:b/>
          <w:bCs/>
          <w:i/>
          <w:iCs/>
          <w:color w:val="auto"/>
        </w:rPr>
      </w:pPr>
    </w:p>
    <w:p w14:paraId="4B423123" w14:textId="77777777" w:rsidR="000A76B5" w:rsidRDefault="000A76B5" w:rsidP="000A76B5">
      <w:pPr>
        <w:pStyle w:val="Numberbullet0"/>
        <w:numPr>
          <w:ilvl w:val="0"/>
          <w:numId w:val="0"/>
        </w:numPr>
        <w:ind w:left="360"/>
        <w:rPr>
          <w:b/>
          <w:bCs/>
          <w:i/>
          <w:iCs/>
          <w:color w:val="auto"/>
        </w:rPr>
      </w:pPr>
    </w:p>
    <w:p w14:paraId="0B5F38C2" w14:textId="5794D105" w:rsidR="00CD3935" w:rsidRDefault="00AC1BE0" w:rsidP="000A76B5">
      <w:r w:rsidRPr="00AC1BE0">
        <w:rPr>
          <w:noProof/>
        </w:rPr>
        <w:lastRenderedPageBreak/>
        <w:drawing>
          <wp:inline distT="0" distB="0" distL="0" distR="0" wp14:anchorId="41508ABD" wp14:editId="7EDA6A9F">
            <wp:extent cx="3752850" cy="3116206"/>
            <wp:effectExtent l="19050" t="19050" r="19050" b="27305"/>
            <wp:docPr id="1480506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0639" name="Picture 1" descr="A screenshot of a computer&#10;&#10;AI-generated content may be incorrect."/>
                    <pic:cNvPicPr/>
                  </pic:nvPicPr>
                  <pic:blipFill>
                    <a:blip r:embed="rId41"/>
                    <a:stretch>
                      <a:fillRect/>
                    </a:stretch>
                  </pic:blipFill>
                  <pic:spPr>
                    <a:xfrm>
                      <a:off x="0" y="0"/>
                      <a:ext cx="3774646" cy="3134305"/>
                    </a:xfrm>
                    <a:prstGeom prst="rect">
                      <a:avLst/>
                    </a:prstGeom>
                    <a:ln>
                      <a:solidFill>
                        <a:schemeClr val="tx1"/>
                      </a:solidFill>
                    </a:ln>
                  </pic:spPr>
                </pic:pic>
              </a:graphicData>
            </a:graphic>
          </wp:inline>
        </w:drawing>
      </w:r>
    </w:p>
    <w:p w14:paraId="7A378B8A" w14:textId="77777777" w:rsidR="00C7767C" w:rsidRPr="00A2541D" w:rsidRDefault="00C7767C" w:rsidP="00C7767C">
      <w:r w:rsidRPr="00A2541D">
        <w:rPr>
          <w:b/>
          <w:bCs/>
        </w:rPr>
        <w:t>Figure 2.6:</w:t>
      </w:r>
      <w:r>
        <w:rPr>
          <w:b/>
          <w:bCs/>
          <w:i/>
          <w:iCs/>
        </w:rPr>
        <w:t xml:space="preserve"> </w:t>
      </w:r>
      <w:r w:rsidRPr="00A2541D">
        <w:t>Different section</w:t>
      </w:r>
      <w:r>
        <w:t>s</w:t>
      </w:r>
      <w:r w:rsidRPr="00A2541D">
        <w:t xml:space="preserve"> of the </w:t>
      </w:r>
      <w:r>
        <w:t>‘</w:t>
      </w:r>
      <w:r w:rsidRPr="00A2541D">
        <w:t>PMR Notification Draft</w:t>
      </w:r>
      <w:r>
        <w:t>’</w:t>
      </w:r>
      <w:r w:rsidRPr="00A2541D">
        <w:t xml:space="preserve"> page</w:t>
      </w:r>
      <w:r>
        <w:t>.</w:t>
      </w:r>
    </w:p>
    <w:p w14:paraId="6B9DFBEF" w14:textId="6ACD2BBF" w:rsidR="00DD77AD" w:rsidRDefault="00DD77AD" w:rsidP="00F17A7E">
      <w:pPr>
        <w:pStyle w:val="Numberbullet0"/>
        <w:keepNext/>
        <w:numPr>
          <w:ilvl w:val="0"/>
          <w:numId w:val="0"/>
        </w:numPr>
        <w:spacing w:before="0" w:after="0"/>
        <w:rPr>
          <w:color w:val="auto"/>
        </w:rPr>
      </w:pPr>
      <w:r>
        <w:rPr>
          <w:noProof/>
          <w:color w:val="auto"/>
        </w:rPr>
        <mc:AlternateContent>
          <mc:Choice Requires="wps">
            <w:drawing>
              <wp:anchor distT="0" distB="0" distL="114300" distR="114300" simplePos="0" relativeHeight="251718144" behindDoc="0" locked="0" layoutInCell="1" allowOverlap="1" wp14:anchorId="5C143CA4" wp14:editId="17FCC893">
                <wp:simplePos x="0" y="0"/>
                <wp:positionH relativeFrom="column">
                  <wp:posOffset>518795</wp:posOffset>
                </wp:positionH>
                <wp:positionV relativeFrom="paragraph">
                  <wp:posOffset>109855</wp:posOffset>
                </wp:positionV>
                <wp:extent cx="4967605" cy="457200"/>
                <wp:effectExtent l="0" t="0" r="4445" b="0"/>
                <wp:wrapNone/>
                <wp:docPr id="1705843816" name="Text Box 1"/>
                <wp:cNvGraphicFramePr/>
                <a:graphic xmlns:a="http://schemas.openxmlformats.org/drawingml/2006/main">
                  <a:graphicData uri="http://schemas.microsoft.com/office/word/2010/wordprocessingShape">
                    <wps:wsp>
                      <wps:cNvSpPr txBox="1"/>
                      <wps:spPr>
                        <a:xfrm>
                          <a:off x="0" y="0"/>
                          <a:ext cx="4967605" cy="45720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3673B12B" w14:textId="1903041D" w:rsidR="00DD77AD" w:rsidRDefault="00DD77AD">
                            <w:r w:rsidRPr="00CA33C2">
                              <w:t>Click on the ‘</w:t>
                            </w:r>
                            <w:r w:rsidRPr="00F157A9">
                              <w:rPr>
                                <w:bCs/>
                              </w:rPr>
                              <w:t>Expand All’</w:t>
                            </w:r>
                            <w:r w:rsidRPr="00CA33C2">
                              <w:t xml:space="preserve"> button to expand all the sections or the </w:t>
                            </w:r>
                            <w:r w:rsidRPr="00CA33C2">
                              <w:rPr>
                                <w:b/>
                              </w:rPr>
                              <w:t>+</w:t>
                            </w:r>
                            <w:r w:rsidRPr="00CA33C2">
                              <w:t xml:space="preserve"> button </w:t>
                            </w:r>
                            <w:r>
                              <w:t xml:space="preserve">on the right </w:t>
                            </w:r>
                            <w:r w:rsidRPr="00CA33C2">
                              <w:t>to</w:t>
                            </w:r>
                            <w:r w:rsidRPr="00DD77AD">
                              <w:t xml:space="preserve"> </w:t>
                            </w:r>
                            <w:r w:rsidRPr="00CA33C2">
                              <w:t>expand each section (</w:t>
                            </w:r>
                            <w:r w:rsidRPr="00CA33C2">
                              <w:rPr>
                                <w:b/>
                                <w:bCs/>
                              </w:rPr>
                              <w:t xml:space="preserve">Figure </w:t>
                            </w:r>
                            <w:r>
                              <w:rPr>
                                <w:b/>
                                <w:bCs/>
                              </w:rPr>
                              <w:t>2.6</w:t>
                            </w:r>
                            <w:r w:rsidRPr="00CA33C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143CA4" id="_x0000_t202" coordsize="21600,21600" o:spt="202" path="m,l,21600r21600,l21600,xe">
                <v:stroke joinstyle="miter"/>
                <v:path gradientshapeok="t" o:connecttype="rect"/>
              </v:shapetype>
              <v:shape id="Text Box 1" o:spid="_x0000_s1026" type="#_x0000_t202" style="position:absolute;margin-left:40.85pt;margin-top:8.65pt;width:391.15pt;height:3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" fillcolor="#c3c3c3 [2166]" stroked="f" strokeweight=".5pt">
                <v:fill color2="#b6b6b6 [2614]" rotate="t" colors="0 #d2d2d2;.5 #c8c8c8;1 silver" focus="100%" type="gradient">
                  <o:fill v:ext="view" type="gradientUnscaled"/>
                </v:fill>
                <v:textbox>
                  <w:txbxContent>
                    <w:p w14:paraId="3673B12B" w14:textId="1903041D" w:rsidR="00DD77AD" w:rsidRDefault="00DD77AD">
                      <w:r w:rsidRPr="00CA33C2">
                        <w:t>Click on the ‘</w:t>
                      </w:r>
                      <w:r w:rsidRPr="00F157A9">
                        <w:rPr>
                          <w:bCs/>
                        </w:rPr>
                        <w:t>Expand All’</w:t>
                      </w:r>
                      <w:r w:rsidRPr="00CA33C2">
                        <w:t xml:space="preserve"> button to expand all the sections or the </w:t>
                      </w:r>
                      <w:r w:rsidRPr="00CA33C2">
                        <w:rPr>
                          <w:b/>
                        </w:rPr>
                        <w:t>+</w:t>
                      </w:r>
                      <w:r w:rsidRPr="00CA33C2">
                        <w:t xml:space="preserve"> button </w:t>
                      </w:r>
                      <w:r>
                        <w:t xml:space="preserve">on the right </w:t>
                      </w:r>
                      <w:r w:rsidRPr="00CA33C2">
                        <w:t>to</w:t>
                      </w:r>
                      <w:r w:rsidRPr="00DD77AD">
                        <w:t xml:space="preserve"> </w:t>
                      </w:r>
                      <w:r w:rsidRPr="00CA33C2">
                        <w:t>expand each section (</w:t>
                      </w:r>
                      <w:r w:rsidRPr="00CA33C2">
                        <w:rPr>
                          <w:b/>
                          <w:bCs/>
                        </w:rPr>
                        <w:t xml:space="preserve">Figure </w:t>
                      </w:r>
                      <w:r>
                        <w:rPr>
                          <w:b/>
                          <w:bCs/>
                        </w:rPr>
                        <w:t>2.6</w:t>
                      </w:r>
                      <w:r w:rsidRPr="00CA33C2">
                        <w:t>).</w:t>
                      </w:r>
                    </w:p>
                  </w:txbxContent>
                </v:textbox>
              </v:shape>
            </w:pict>
          </mc:Fallback>
        </mc:AlternateContent>
      </w:r>
    </w:p>
    <w:p w14:paraId="3D2D9BA4" w14:textId="0D74B105" w:rsidR="00DD77AD" w:rsidRDefault="00DD77AD" w:rsidP="00F17A7E">
      <w:pPr>
        <w:pStyle w:val="Numberbullet0"/>
        <w:keepNext/>
        <w:numPr>
          <w:ilvl w:val="0"/>
          <w:numId w:val="0"/>
        </w:numPr>
        <w:spacing w:before="0" w:after="0"/>
        <w:rPr>
          <w:color w:val="auto"/>
        </w:rPr>
      </w:pPr>
      <w:r>
        <w:rPr>
          <w:noProof/>
        </w:rPr>
        <w:drawing>
          <wp:anchor distT="0" distB="0" distL="114300" distR="114300" simplePos="0" relativeHeight="251611648" behindDoc="0" locked="0" layoutInCell="1" allowOverlap="1" wp14:anchorId="5B24B545" wp14:editId="4B5F2A3F">
            <wp:simplePos x="0" y="0"/>
            <wp:positionH relativeFrom="column">
              <wp:posOffset>227965</wp:posOffset>
            </wp:positionH>
            <wp:positionV relativeFrom="paragraph">
              <wp:posOffset>41910</wp:posOffset>
            </wp:positionV>
            <wp:extent cx="226979" cy="226979"/>
            <wp:effectExtent l="0" t="0" r="1905" b="1905"/>
            <wp:wrapThrough wrapText="bothSides">
              <wp:wrapPolygon edited="0">
                <wp:start x="5445" y="0"/>
                <wp:lineTo x="0" y="5445"/>
                <wp:lineTo x="0" y="9076"/>
                <wp:lineTo x="5445" y="19966"/>
                <wp:lineTo x="14521" y="19966"/>
                <wp:lineTo x="19966" y="9076"/>
                <wp:lineTo x="19966" y="5445"/>
                <wp:lineTo x="14521" y="0"/>
                <wp:lineTo x="5445" y="0"/>
              </wp:wrapPolygon>
            </wp:wrapThrough>
            <wp:docPr id="1203707598"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07598" name="Graphic 1203707598"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6979" cy="226979"/>
                    </a:xfrm>
                    <a:prstGeom prst="rect">
                      <a:avLst/>
                    </a:prstGeom>
                  </pic:spPr>
                </pic:pic>
              </a:graphicData>
            </a:graphic>
          </wp:anchor>
        </w:drawing>
      </w:r>
    </w:p>
    <w:p w14:paraId="05A214B7" w14:textId="4062243D" w:rsidR="00DD77AD" w:rsidRDefault="00DD77AD" w:rsidP="00F17A7E">
      <w:pPr>
        <w:pStyle w:val="Numberbullet0"/>
        <w:keepNext/>
        <w:numPr>
          <w:ilvl w:val="0"/>
          <w:numId w:val="0"/>
        </w:numPr>
        <w:spacing w:before="0" w:after="0"/>
        <w:rPr>
          <w:color w:val="auto"/>
        </w:rPr>
      </w:pPr>
    </w:p>
    <w:p w14:paraId="440DD62E" w14:textId="38AE3003" w:rsidR="001F1775" w:rsidRDefault="00363E30" w:rsidP="00F17A7E">
      <w:pPr>
        <w:pStyle w:val="Numberbullet0"/>
        <w:keepNext/>
        <w:numPr>
          <w:ilvl w:val="0"/>
          <w:numId w:val="0"/>
        </w:numPr>
        <w:spacing w:before="0" w:after="0"/>
        <w:rPr>
          <w:color w:val="auto"/>
        </w:rPr>
      </w:pPr>
      <w:r w:rsidRPr="00CA33C2">
        <w:rPr>
          <w:color w:val="auto"/>
        </w:rPr>
        <w:t xml:space="preserve"> </w:t>
      </w:r>
    </w:p>
    <w:p w14:paraId="64A85E68" w14:textId="2B1D55A7" w:rsidR="00856C8E" w:rsidRDefault="00003509" w:rsidP="00856C8E">
      <w:pPr>
        <w:pStyle w:val="Numberbullet2"/>
        <w:numPr>
          <w:ilvl w:val="0"/>
          <w:numId w:val="0"/>
        </w:numPr>
      </w:pPr>
      <w:r w:rsidRPr="00C4253E">
        <w:rPr>
          <w:rFonts w:cs="Arial"/>
          <w:noProof/>
          <w:color w:val="auto"/>
          <w:lang w:eastAsia="en-AU"/>
        </w:rPr>
        <w:drawing>
          <wp:anchor distT="0" distB="0" distL="114300" distR="114300" simplePos="0" relativeHeight="251788800" behindDoc="0" locked="0" layoutInCell="1" allowOverlap="1" wp14:anchorId="1ED63805" wp14:editId="03672C06">
            <wp:simplePos x="0" y="0"/>
            <wp:positionH relativeFrom="margin">
              <wp:posOffset>171450</wp:posOffset>
            </wp:positionH>
            <wp:positionV relativeFrom="paragraph">
              <wp:posOffset>262890</wp:posOffset>
            </wp:positionV>
            <wp:extent cx="299085" cy="299085"/>
            <wp:effectExtent l="0" t="0" r="5715" b="5715"/>
            <wp:wrapNone/>
            <wp:docPr id="952686080"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85" cy="299085"/>
                    </a:xfrm>
                    <a:prstGeom prst="rect">
                      <a:avLst/>
                    </a:prstGeom>
                  </pic:spPr>
                </pic:pic>
              </a:graphicData>
            </a:graphic>
            <wp14:sizeRelH relativeFrom="page">
              <wp14:pctWidth>0</wp14:pctWidth>
            </wp14:sizeRelH>
            <wp14:sizeRelV relativeFrom="page">
              <wp14:pctHeight>0</wp14:pctHeight>
            </wp14:sizeRelV>
          </wp:anchor>
        </w:drawing>
      </w:r>
      <w:r w:rsidR="00BD4183">
        <w:rPr>
          <w:noProof/>
        </w:rPr>
        <mc:AlternateContent>
          <mc:Choice Requires="wps">
            <w:drawing>
              <wp:anchor distT="0" distB="0" distL="114300" distR="114300" simplePos="0" relativeHeight="251610624" behindDoc="0" locked="0" layoutInCell="1" allowOverlap="1" wp14:anchorId="3CFBCE28" wp14:editId="2D59069B">
                <wp:simplePos x="0" y="0"/>
                <wp:positionH relativeFrom="column">
                  <wp:posOffset>518795</wp:posOffset>
                </wp:positionH>
                <wp:positionV relativeFrom="paragraph">
                  <wp:posOffset>138430</wp:posOffset>
                </wp:positionV>
                <wp:extent cx="4967605" cy="525293"/>
                <wp:effectExtent l="0" t="0" r="4445" b="8255"/>
                <wp:wrapNone/>
                <wp:docPr id="1062610947" name="Text Box 3"/>
                <wp:cNvGraphicFramePr/>
                <a:graphic xmlns:a="http://schemas.openxmlformats.org/drawingml/2006/main">
                  <a:graphicData uri="http://schemas.microsoft.com/office/word/2010/wordprocessingShape">
                    <wps:wsp>
                      <wps:cNvSpPr txBox="1"/>
                      <wps:spPr>
                        <a:xfrm>
                          <a:off x="0" y="0"/>
                          <a:ext cx="4967605" cy="525293"/>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3F256870" w14:textId="6D2EDA47" w:rsidR="008E3699" w:rsidRPr="008E3699" w:rsidRDefault="008E3699" w:rsidP="008E3699">
                            <w:pPr>
                              <w:pStyle w:val="Numberbullet2"/>
                              <w:numPr>
                                <w:ilvl w:val="0"/>
                                <w:numId w:val="0"/>
                              </w:numPr>
                              <w:rPr>
                                <w:color w:val="auto"/>
                              </w:rPr>
                            </w:pPr>
                            <w:r w:rsidRPr="008E3699">
                              <w:rPr>
                                <w:b/>
                                <w:bCs/>
                                <w:color w:val="auto"/>
                              </w:rPr>
                              <w:t>Note:</w:t>
                            </w:r>
                            <w:r w:rsidRPr="008E3699">
                              <w:rPr>
                                <w:color w:val="auto"/>
                              </w:rPr>
                              <w:t xml:space="preserve"> The ‘PMR Notification Draft’ page can have </w:t>
                            </w:r>
                            <w:r w:rsidR="00D11044">
                              <w:rPr>
                                <w:color w:val="auto"/>
                              </w:rPr>
                              <w:t xml:space="preserve">up to </w:t>
                            </w:r>
                            <w:r w:rsidRPr="008E3699">
                              <w:rPr>
                                <w:color w:val="auto"/>
                              </w:rPr>
                              <w:t>5 sections that are displayed and editable depending on the type of notification you receive (</w:t>
                            </w:r>
                            <w:r w:rsidRPr="008E3699">
                              <w:rPr>
                                <w:b/>
                                <w:bCs/>
                                <w:color w:val="auto"/>
                              </w:rPr>
                              <w:t>Table 1</w:t>
                            </w:r>
                            <w:r w:rsidRPr="008E3699">
                              <w:rPr>
                                <w:color w:val="auto"/>
                              </w:rPr>
                              <w:t xml:space="preserve">). </w:t>
                            </w:r>
                          </w:p>
                          <w:p w14:paraId="7946CF29" w14:textId="77777777" w:rsidR="008E3699" w:rsidRDefault="008E36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BCE28" id="Text Box 3" o:spid="_x0000_s1027" type="#_x0000_t202" style="position:absolute;margin-left:40.85pt;margin-top:10.9pt;width:391.15pt;height:41.3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" fillcolor="#c3c3c3 [2166]" stroked="f" strokeweight=".5pt">
                <v:fill color2="#b6b6b6 [2614]" rotate="t" colors="0 #d2d2d2;.5 #c8c8c8;1 silver" focus="100%" type="gradient">
                  <o:fill v:ext="view" type="gradientUnscaled"/>
                </v:fill>
                <v:textbox>
                  <w:txbxContent>
                    <w:p w14:paraId="3F256870" w14:textId="6D2EDA47" w:rsidR="008E3699" w:rsidRPr="008E3699" w:rsidRDefault="008E3699" w:rsidP="008E3699">
                      <w:pPr>
                        <w:pStyle w:val="Numberbullet2"/>
                        <w:numPr>
                          <w:ilvl w:val="0"/>
                          <w:numId w:val="0"/>
                        </w:numPr>
                        <w:rPr>
                          <w:color w:val="auto"/>
                        </w:rPr>
                      </w:pPr>
                      <w:r w:rsidRPr="008E3699">
                        <w:rPr>
                          <w:b/>
                          <w:bCs/>
                          <w:color w:val="auto"/>
                        </w:rPr>
                        <w:t>Note:</w:t>
                      </w:r>
                      <w:r w:rsidRPr="008E3699">
                        <w:rPr>
                          <w:color w:val="auto"/>
                        </w:rPr>
                        <w:t xml:space="preserve"> The ‘PMR Notification Draft’ page can have </w:t>
                      </w:r>
                      <w:r w:rsidR="00D11044">
                        <w:rPr>
                          <w:color w:val="auto"/>
                        </w:rPr>
                        <w:t xml:space="preserve">up to </w:t>
                      </w:r>
                      <w:r w:rsidRPr="008E3699">
                        <w:rPr>
                          <w:color w:val="auto"/>
                        </w:rPr>
                        <w:t>5 sections that are displayed and editable depending on the type of notification you receive (</w:t>
                      </w:r>
                      <w:r w:rsidRPr="008E3699">
                        <w:rPr>
                          <w:b/>
                          <w:bCs/>
                          <w:color w:val="auto"/>
                        </w:rPr>
                        <w:t>Table 1</w:t>
                      </w:r>
                      <w:r w:rsidRPr="008E3699">
                        <w:rPr>
                          <w:color w:val="auto"/>
                        </w:rPr>
                        <w:t xml:space="preserve">). </w:t>
                      </w:r>
                    </w:p>
                    <w:p w14:paraId="7946CF29" w14:textId="77777777" w:rsidR="008E3699" w:rsidRDefault="008E3699"/>
                  </w:txbxContent>
                </v:textbox>
              </v:shape>
            </w:pict>
          </mc:Fallback>
        </mc:AlternateContent>
      </w:r>
    </w:p>
    <w:p w14:paraId="54162972" w14:textId="760EA6AE" w:rsidR="00DD66F2" w:rsidRDefault="00DD66F2" w:rsidP="00395C52">
      <w:pPr>
        <w:pStyle w:val="Numberbullet2"/>
        <w:numPr>
          <w:ilvl w:val="0"/>
          <w:numId w:val="0"/>
        </w:numPr>
        <w:spacing w:after="0"/>
        <w:rPr>
          <w:rFonts w:cs="Arial"/>
          <w:b/>
          <w:bCs/>
          <w:i/>
          <w:iCs/>
          <w:color w:val="auto"/>
        </w:rPr>
      </w:pPr>
    </w:p>
    <w:p w14:paraId="623D8F34" w14:textId="77777777" w:rsidR="00DD66F2" w:rsidRDefault="00DD66F2" w:rsidP="00395C52">
      <w:pPr>
        <w:pStyle w:val="Numberbullet2"/>
        <w:numPr>
          <w:ilvl w:val="0"/>
          <w:numId w:val="0"/>
        </w:numPr>
        <w:spacing w:after="0"/>
        <w:rPr>
          <w:rFonts w:cs="Arial"/>
          <w:b/>
          <w:bCs/>
          <w:i/>
          <w:iCs/>
          <w:color w:val="auto"/>
        </w:rPr>
      </w:pPr>
    </w:p>
    <w:p w14:paraId="48057150" w14:textId="77777777" w:rsidR="00DD66F2" w:rsidRPr="00003509" w:rsidRDefault="00DD66F2" w:rsidP="00395C52">
      <w:pPr>
        <w:pStyle w:val="Numberbullet2"/>
        <w:numPr>
          <w:ilvl w:val="0"/>
          <w:numId w:val="0"/>
        </w:numPr>
        <w:spacing w:after="0"/>
        <w:rPr>
          <w:rFonts w:cs="Arial"/>
          <w:color w:val="auto"/>
        </w:rPr>
      </w:pPr>
    </w:p>
    <w:p w14:paraId="1C362B5A" w14:textId="1AD2B919" w:rsidR="00856C8E" w:rsidRPr="000A76B5" w:rsidRDefault="00D938EB" w:rsidP="000A76B5">
      <w:pPr>
        <w:pStyle w:val="Tabletitle"/>
        <w:rPr>
          <w:rFonts w:cs="Arial"/>
          <w:bCs/>
          <w:i/>
          <w:iCs/>
          <w:color w:val="auto"/>
        </w:rPr>
      </w:pPr>
      <w:r w:rsidRPr="000A76B5">
        <w:rPr>
          <w:rFonts w:cs="Arial"/>
          <w:bCs/>
          <w:color w:val="auto"/>
        </w:rPr>
        <w:t>Table 1</w:t>
      </w:r>
      <w:r w:rsidR="00490678" w:rsidRPr="000A76B5">
        <w:rPr>
          <w:rFonts w:cs="Arial"/>
          <w:bCs/>
          <w:color w:val="auto"/>
        </w:rPr>
        <w:t>:</w:t>
      </w:r>
      <w:r w:rsidR="00490678" w:rsidRPr="000A76B5">
        <w:rPr>
          <w:rFonts w:cs="Arial"/>
          <w:bCs/>
          <w:i/>
          <w:iCs/>
          <w:color w:val="auto"/>
        </w:rPr>
        <w:t xml:space="preserve"> </w:t>
      </w:r>
      <w:r w:rsidR="00490678" w:rsidRPr="000A76B5">
        <w:rPr>
          <w:rFonts w:cs="Arial"/>
          <w:color w:val="auto"/>
        </w:rPr>
        <w:t>Sections of the</w:t>
      </w:r>
      <w:r w:rsidR="00490678" w:rsidRPr="000A76B5">
        <w:rPr>
          <w:rFonts w:cs="Arial"/>
          <w:bCs/>
          <w:i/>
          <w:iCs/>
          <w:color w:val="auto"/>
        </w:rPr>
        <w:t xml:space="preserve"> </w:t>
      </w:r>
      <w:r w:rsidR="000D4806" w:rsidRPr="000A76B5">
        <w:rPr>
          <w:rFonts w:cs="Arial"/>
          <w:bCs/>
          <w:i/>
          <w:iCs/>
          <w:color w:val="auto"/>
        </w:rPr>
        <w:t>‘</w:t>
      </w:r>
      <w:r w:rsidR="00490678" w:rsidRPr="000A76B5">
        <w:rPr>
          <w:color w:val="auto"/>
        </w:rPr>
        <w:t>PMR Notification Draft</w:t>
      </w:r>
      <w:r w:rsidR="000D4806" w:rsidRPr="000A76B5">
        <w:rPr>
          <w:color w:val="auto"/>
        </w:rPr>
        <w:t>’</w:t>
      </w:r>
      <w:r w:rsidR="00490678" w:rsidRPr="000A76B5">
        <w:rPr>
          <w:color w:val="auto"/>
        </w:rPr>
        <w:t xml:space="preserve"> page that are displayed and editable depending on the notification type</w:t>
      </w:r>
      <w:r w:rsidR="003D5118" w:rsidRPr="000A76B5">
        <w:rPr>
          <w:color w:val="auto"/>
        </w:rPr>
        <w:t>.</w:t>
      </w:r>
    </w:p>
    <w:tbl>
      <w:tblPr>
        <w:tblStyle w:val="TableTGAblue2023"/>
        <w:tblW w:w="8079" w:type="dxa"/>
        <w:tblLook w:val="04A0" w:firstRow="1" w:lastRow="0" w:firstColumn="1" w:lastColumn="0" w:noHBand="0" w:noVBand="1"/>
      </w:tblPr>
      <w:tblGrid>
        <w:gridCol w:w="2551"/>
        <w:gridCol w:w="1985"/>
        <w:gridCol w:w="1842"/>
        <w:gridCol w:w="1701"/>
      </w:tblGrid>
      <w:tr w:rsidR="00225A92" w:rsidRPr="00D11044" w14:paraId="7C500F1E" w14:textId="77777777" w:rsidTr="000A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Pr>
          <w:p w14:paraId="2724018A" w14:textId="77777777" w:rsidR="00856C8E" w:rsidRPr="00D11044" w:rsidRDefault="00856C8E" w:rsidP="000A76B5"/>
        </w:tc>
        <w:tc>
          <w:tcPr>
            <w:tcW w:w="1985" w:type="dxa"/>
          </w:tcPr>
          <w:p w14:paraId="2B5BD431" w14:textId="5788D008" w:rsidR="00856C8E" w:rsidRPr="00D11044" w:rsidRDefault="00856C8E" w:rsidP="000A76B5">
            <w:pPr>
              <w:cnfStyle w:val="100000000000" w:firstRow="1" w:lastRow="0" w:firstColumn="0" w:lastColumn="0" w:oddVBand="0" w:evenVBand="0" w:oddHBand="0" w:evenHBand="0" w:firstRowFirstColumn="0" w:firstRowLastColumn="0" w:lastRowFirstColumn="0" w:lastRowLastColumn="0"/>
            </w:pPr>
            <w:r w:rsidRPr="00D11044">
              <w:t>Initial request for information and/or samples</w:t>
            </w:r>
          </w:p>
        </w:tc>
        <w:tc>
          <w:tcPr>
            <w:tcW w:w="1842" w:type="dxa"/>
          </w:tcPr>
          <w:p w14:paraId="7CE81318" w14:textId="72828BFC" w:rsidR="00856C8E" w:rsidRPr="00D11044" w:rsidRDefault="00856C8E" w:rsidP="000A76B5">
            <w:pPr>
              <w:cnfStyle w:val="100000000000" w:firstRow="1" w:lastRow="0" w:firstColumn="0" w:lastColumn="0" w:oddVBand="0" w:evenVBand="0" w:oddHBand="0" w:evenHBand="0" w:firstRowFirstColumn="0" w:firstRowLastColumn="0" w:lastRowFirstColumn="0" w:lastRowLastColumn="0"/>
            </w:pPr>
            <w:r w:rsidRPr="00D11044">
              <w:t>Additional/</w:t>
            </w:r>
            <w:r w:rsidR="00CA5DA2" w:rsidRPr="00D11044">
              <w:t>ad hoc</w:t>
            </w:r>
            <w:r w:rsidRPr="00D11044">
              <w:t xml:space="preserve"> request for information </w:t>
            </w:r>
          </w:p>
        </w:tc>
        <w:tc>
          <w:tcPr>
            <w:tcW w:w="1701" w:type="dxa"/>
          </w:tcPr>
          <w:p w14:paraId="6E3181DE" w14:textId="32B4090E" w:rsidR="00856C8E" w:rsidRPr="00D11044" w:rsidRDefault="00856C8E" w:rsidP="000A76B5">
            <w:pPr>
              <w:cnfStyle w:val="100000000000" w:firstRow="1" w:lastRow="0" w:firstColumn="0" w:lastColumn="0" w:oddVBand="0" w:evenVBand="0" w:oddHBand="0" w:evenHBand="0" w:firstRowFirstColumn="0" w:firstRowLastColumn="0" w:lastRowFirstColumn="0" w:lastRowLastColumn="0"/>
            </w:pPr>
            <w:r w:rsidRPr="00D11044">
              <w:t xml:space="preserve">Proposal to take </w:t>
            </w:r>
            <w:r w:rsidR="00CA5DA2">
              <w:t xml:space="preserve">regulatory </w:t>
            </w:r>
            <w:r w:rsidRPr="00D11044">
              <w:t>action</w:t>
            </w:r>
          </w:p>
        </w:tc>
      </w:tr>
      <w:tr w:rsidR="00225A92" w:rsidRPr="00D11044" w14:paraId="7EA334C8" w14:textId="77777777" w:rsidTr="000A76B5">
        <w:tc>
          <w:tcPr>
            <w:cnfStyle w:val="001000000000" w:firstRow="0" w:lastRow="0" w:firstColumn="1" w:lastColumn="0" w:oddVBand="0" w:evenVBand="0" w:oddHBand="0" w:evenHBand="0" w:firstRowFirstColumn="0" w:firstRowLastColumn="0" w:lastRowFirstColumn="0" w:lastRowLastColumn="0"/>
            <w:tcW w:w="2551" w:type="dxa"/>
          </w:tcPr>
          <w:p w14:paraId="2660DA47" w14:textId="77777777" w:rsidR="00856C8E" w:rsidRPr="00D11044" w:rsidRDefault="00856C8E" w:rsidP="000A76B5">
            <w:r w:rsidRPr="00D11044">
              <w:t>Notification Details</w:t>
            </w:r>
          </w:p>
        </w:tc>
        <w:tc>
          <w:tcPr>
            <w:tcW w:w="1985" w:type="dxa"/>
          </w:tcPr>
          <w:p w14:paraId="6CA28A51"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p>
        </w:tc>
        <w:tc>
          <w:tcPr>
            <w:tcW w:w="1842" w:type="dxa"/>
          </w:tcPr>
          <w:p w14:paraId="32A12BEE"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p>
        </w:tc>
        <w:tc>
          <w:tcPr>
            <w:tcW w:w="1701" w:type="dxa"/>
          </w:tcPr>
          <w:p w14:paraId="6C1F0F84"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p>
        </w:tc>
      </w:tr>
      <w:tr w:rsidR="00225A92" w:rsidRPr="00D11044" w14:paraId="5DB4E0ED" w14:textId="77777777" w:rsidTr="000A76B5">
        <w:tc>
          <w:tcPr>
            <w:cnfStyle w:val="001000000000" w:firstRow="0" w:lastRow="0" w:firstColumn="1" w:lastColumn="0" w:oddVBand="0" w:evenVBand="0" w:oddHBand="0" w:evenHBand="0" w:firstRowFirstColumn="0" w:firstRowLastColumn="0" w:lastRowFirstColumn="0" w:lastRowLastColumn="0"/>
            <w:tcW w:w="2551" w:type="dxa"/>
          </w:tcPr>
          <w:p w14:paraId="562CEA58" w14:textId="77777777" w:rsidR="00856C8E" w:rsidRPr="00D11044" w:rsidRDefault="00856C8E" w:rsidP="000A76B5">
            <w:r w:rsidRPr="00D11044">
              <w:t>Goods and Model details</w:t>
            </w:r>
          </w:p>
        </w:tc>
        <w:tc>
          <w:tcPr>
            <w:tcW w:w="1985" w:type="dxa"/>
          </w:tcPr>
          <w:p w14:paraId="14271E65"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c>
          <w:tcPr>
            <w:tcW w:w="1842" w:type="dxa"/>
          </w:tcPr>
          <w:p w14:paraId="3BC5B5CC"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p>
        </w:tc>
        <w:tc>
          <w:tcPr>
            <w:tcW w:w="1701" w:type="dxa"/>
          </w:tcPr>
          <w:p w14:paraId="2ADC3A4A"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r>
      <w:tr w:rsidR="00225A92" w:rsidRPr="00D11044" w14:paraId="2F152B1F" w14:textId="77777777" w:rsidTr="000A76B5">
        <w:tc>
          <w:tcPr>
            <w:cnfStyle w:val="001000000000" w:firstRow="0" w:lastRow="0" w:firstColumn="1" w:lastColumn="0" w:oddVBand="0" w:evenVBand="0" w:oddHBand="0" w:evenHBand="0" w:firstRowFirstColumn="0" w:firstRowLastColumn="0" w:lastRowFirstColumn="0" w:lastRowLastColumn="0"/>
            <w:tcW w:w="2551" w:type="dxa"/>
          </w:tcPr>
          <w:p w14:paraId="7F25DF34" w14:textId="77777777" w:rsidR="00856C8E" w:rsidRPr="00D11044" w:rsidRDefault="00856C8E" w:rsidP="000A76B5">
            <w:r w:rsidRPr="00D11044">
              <w:t>Legislative Breaches and Responses</w:t>
            </w:r>
          </w:p>
        </w:tc>
        <w:tc>
          <w:tcPr>
            <w:tcW w:w="1985" w:type="dxa"/>
          </w:tcPr>
          <w:p w14:paraId="6AF0B870"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c>
          <w:tcPr>
            <w:tcW w:w="1842" w:type="dxa"/>
          </w:tcPr>
          <w:p w14:paraId="2FE085EB"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p>
        </w:tc>
        <w:tc>
          <w:tcPr>
            <w:tcW w:w="1701" w:type="dxa"/>
          </w:tcPr>
          <w:p w14:paraId="537E4B22"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p>
        </w:tc>
      </w:tr>
      <w:tr w:rsidR="00225A92" w:rsidRPr="00D11044" w14:paraId="7C0D4FF1" w14:textId="77777777" w:rsidTr="000A76B5">
        <w:tc>
          <w:tcPr>
            <w:cnfStyle w:val="001000000000" w:firstRow="0" w:lastRow="0" w:firstColumn="1" w:lastColumn="0" w:oddVBand="0" w:evenVBand="0" w:oddHBand="0" w:evenHBand="0" w:firstRowFirstColumn="0" w:firstRowLastColumn="0" w:lastRowFirstColumn="0" w:lastRowLastColumn="0"/>
            <w:tcW w:w="2551" w:type="dxa"/>
          </w:tcPr>
          <w:p w14:paraId="5A2420F2" w14:textId="77777777" w:rsidR="00856C8E" w:rsidRPr="00D11044" w:rsidRDefault="00856C8E" w:rsidP="000A76B5">
            <w:r w:rsidRPr="00D11044">
              <w:t>Other Required Responses</w:t>
            </w:r>
          </w:p>
        </w:tc>
        <w:tc>
          <w:tcPr>
            <w:tcW w:w="1985" w:type="dxa"/>
          </w:tcPr>
          <w:p w14:paraId="3710D834"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p>
        </w:tc>
        <w:tc>
          <w:tcPr>
            <w:tcW w:w="1842" w:type="dxa"/>
          </w:tcPr>
          <w:p w14:paraId="1C431923"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c>
          <w:tcPr>
            <w:tcW w:w="1701" w:type="dxa"/>
          </w:tcPr>
          <w:p w14:paraId="552809D0"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p>
        </w:tc>
      </w:tr>
      <w:tr w:rsidR="00225A92" w:rsidRPr="00D11044" w14:paraId="1EE4912E" w14:textId="77777777" w:rsidTr="000A76B5">
        <w:tc>
          <w:tcPr>
            <w:cnfStyle w:val="001000000000" w:firstRow="0" w:lastRow="0" w:firstColumn="1" w:lastColumn="0" w:oddVBand="0" w:evenVBand="0" w:oddHBand="0" w:evenHBand="0" w:firstRowFirstColumn="0" w:firstRowLastColumn="0" w:lastRowFirstColumn="0" w:lastRowLastColumn="0"/>
            <w:tcW w:w="2551" w:type="dxa"/>
          </w:tcPr>
          <w:p w14:paraId="25C0D986" w14:textId="77777777" w:rsidR="00856C8E" w:rsidRPr="00D11044" w:rsidRDefault="00856C8E" w:rsidP="000A76B5">
            <w:r w:rsidRPr="00D11044">
              <w:t>Extension Requests</w:t>
            </w:r>
          </w:p>
        </w:tc>
        <w:tc>
          <w:tcPr>
            <w:tcW w:w="1985" w:type="dxa"/>
          </w:tcPr>
          <w:p w14:paraId="72659EA7"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c>
          <w:tcPr>
            <w:tcW w:w="1842" w:type="dxa"/>
          </w:tcPr>
          <w:p w14:paraId="3F84569E"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c>
          <w:tcPr>
            <w:tcW w:w="1701" w:type="dxa"/>
          </w:tcPr>
          <w:p w14:paraId="52FBBF3E" w14:textId="77777777" w:rsidR="00856C8E" w:rsidRPr="00D11044" w:rsidRDefault="00856C8E" w:rsidP="000A76B5">
            <w:pPr>
              <w:cnfStyle w:val="000000000000" w:firstRow="0" w:lastRow="0" w:firstColumn="0" w:lastColumn="0" w:oddVBand="0" w:evenVBand="0" w:oddHBand="0" w:evenHBand="0" w:firstRowFirstColumn="0" w:firstRowLastColumn="0" w:lastRowFirstColumn="0" w:lastRowLastColumn="0"/>
            </w:pPr>
            <w:r w:rsidRPr="00D11044">
              <w:rPr>
                <w:rFonts w:ascii="Segoe UI Symbol" w:hAnsi="Segoe UI Symbol" w:cs="Segoe UI Symbol"/>
                <w:b/>
                <w:bCs/>
              </w:rPr>
              <w:t>✓</w:t>
            </w:r>
            <w:r w:rsidRPr="00D11044">
              <w:rPr>
                <w:b/>
                <w:bCs/>
                <w:vertAlign w:val="superscript"/>
              </w:rPr>
              <w:t>#</w:t>
            </w:r>
          </w:p>
        </w:tc>
      </w:tr>
    </w:tbl>
    <w:p w14:paraId="41A25B84" w14:textId="77777777" w:rsidR="00856C8E" w:rsidRDefault="00856C8E" w:rsidP="00B45459">
      <w:pPr>
        <w:pStyle w:val="Numberbullet2"/>
        <w:numPr>
          <w:ilvl w:val="0"/>
          <w:numId w:val="0"/>
        </w:numPr>
        <w:spacing w:before="0" w:after="0"/>
        <w:ind w:left="360"/>
        <w:rPr>
          <w:rFonts w:cs="Arial"/>
          <w:color w:val="auto"/>
        </w:rPr>
      </w:pPr>
      <w:r w:rsidRPr="00D11044">
        <w:rPr>
          <w:rFonts w:cs="Arial"/>
          <w:color w:val="auto"/>
          <w:vertAlign w:val="superscript"/>
        </w:rPr>
        <w:t>#</w:t>
      </w:r>
      <w:r w:rsidRPr="00D11044">
        <w:rPr>
          <w:rFonts w:cs="Arial"/>
          <w:color w:val="auto"/>
        </w:rPr>
        <w:t>Editable sections for the different notifications</w:t>
      </w:r>
    </w:p>
    <w:p w14:paraId="337FA136" w14:textId="3B6D1E3C" w:rsidR="00F2353B" w:rsidRDefault="00DF3590" w:rsidP="00B45459">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05856" behindDoc="0" locked="0" layoutInCell="1" allowOverlap="1" wp14:anchorId="1CD236D4" wp14:editId="5FAC5E4C">
                <wp:simplePos x="0" y="0"/>
                <wp:positionH relativeFrom="column">
                  <wp:posOffset>518795</wp:posOffset>
                </wp:positionH>
                <wp:positionV relativeFrom="paragraph">
                  <wp:posOffset>67945</wp:posOffset>
                </wp:positionV>
                <wp:extent cx="4965700" cy="600075"/>
                <wp:effectExtent l="0" t="0" r="25400" b="28575"/>
                <wp:wrapNone/>
                <wp:docPr id="1992103343" name="Text Box 2"/>
                <wp:cNvGraphicFramePr/>
                <a:graphic xmlns:a="http://schemas.openxmlformats.org/drawingml/2006/main">
                  <a:graphicData uri="http://schemas.microsoft.com/office/word/2010/wordprocessingShape">
                    <wps:wsp>
                      <wps:cNvSpPr txBox="1"/>
                      <wps:spPr>
                        <a:xfrm>
                          <a:off x="0" y="0"/>
                          <a:ext cx="4965700" cy="600075"/>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309CCC0F" w14:textId="27D79BF0" w:rsidR="00DF3590" w:rsidRDefault="004B002F">
                            <w:r>
                              <w:t>F</w:t>
                            </w:r>
                            <w:r w:rsidR="00A432BB">
                              <w:t xml:space="preserve">or notifications where </w:t>
                            </w:r>
                            <w:r w:rsidR="00CA5DA2">
                              <w:t xml:space="preserve">a regulatory </w:t>
                            </w:r>
                            <w:r w:rsidR="00A432BB">
                              <w:t xml:space="preserve">action is being undertaken, </w:t>
                            </w:r>
                            <w:r w:rsidR="00827678">
                              <w:t xml:space="preserve">there is no option to provide a response through the </w:t>
                            </w:r>
                            <w:r w:rsidR="00B837B3">
                              <w:t>dashboard</w:t>
                            </w:r>
                            <w:r w:rsidR="00184047">
                              <w:t>.</w:t>
                            </w:r>
                            <w:r w:rsidR="00BB2DB6">
                              <w:t xml:space="preserve"> You can view or preview these notifications in the </w:t>
                            </w:r>
                            <w:r w:rsidR="00AF0BDE">
                              <w:t>‘</w:t>
                            </w:r>
                            <w:r w:rsidR="00BB2DB6" w:rsidRPr="00BB2DB6">
                              <w:rPr>
                                <w:rFonts w:cs="Arial"/>
                                <w:bCs/>
                              </w:rPr>
                              <w:t>Notification – View Action</w:t>
                            </w:r>
                            <w:r w:rsidR="00AF0BDE">
                              <w:rPr>
                                <w:rFonts w:cs="Arial"/>
                                <w:bCs/>
                              </w:rPr>
                              <w:t>’</w:t>
                            </w:r>
                            <w:r w:rsidR="00BB2DB6">
                              <w:rPr>
                                <w:rFonts w:cs="Arial"/>
                                <w:bCs/>
                              </w:rPr>
                              <w:t xml:space="preserve"> option (</w:t>
                            </w:r>
                            <w:r w:rsidR="00BB2DB6" w:rsidRPr="00BB2DB6">
                              <w:rPr>
                                <w:rFonts w:cs="Arial"/>
                                <w:b/>
                              </w:rPr>
                              <w:t>Figure 2.1</w:t>
                            </w:r>
                            <w:r w:rsidR="00BB2DB6">
                              <w:rPr>
                                <w:rFonts w:cs="Arial"/>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36D4" id="Text Box 2" o:spid="_x0000_s1028" type="#_x0000_t202" style="position:absolute;left:0;text-align:left;margin-left:40.85pt;margin-top:5.35pt;width:391pt;height:47.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" fillcolor="#c3c3c3 [2166]" strokecolor="#a5a5a5 [3206]" strokeweight=".5pt">
                <v:fill color2="#b6b6b6 [2614]" rotate="t" colors="0 #d2d2d2;.5 #c8c8c8;1 silver" focus="100%" type="gradient">
                  <o:fill v:ext="view" type="gradientUnscaled"/>
                </v:fill>
                <v:textbox>
                  <w:txbxContent>
                    <w:p w14:paraId="309CCC0F" w14:textId="27D79BF0" w:rsidR="00DF3590" w:rsidRDefault="004B002F">
                      <w:r>
                        <w:t>F</w:t>
                      </w:r>
                      <w:r w:rsidR="00A432BB">
                        <w:t xml:space="preserve">or notifications where </w:t>
                      </w:r>
                      <w:r w:rsidR="00CA5DA2">
                        <w:t xml:space="preserve">a regulatory </w:t>
                      </w:r>
                      <w:r w:rsidR="00A432BB">
                        <w:t xml:space="preserve">action is being undertaken, </w:t>
                      </w:r>
                      <w:r w:rsidR="00827678">
                        <w:t xml:space="preserve">there is no option to provide a response through the </w:t>
                      </w:r>
                      <w:r w:rsidR="00B837B3">
                        <w:t>dashboard</w:t>
                      </w:r>
                      <w:r w:rsidR="00184047">
                        <w:t>.</w:t>
                      </w:r>
                      <w:r w:rsidR="00BB2DB6">
                        <w:t xml:space="preserve"> You can view or preview these notifications in the </w:t>
                      </w:r>
                      <w:r w:rsidR="00AF0BDE">
                        <w:t>‘</w:t>
                      </w:r>
                      <w:r w:rsidR="00BB2DB6" w:rsidRPr="00BB2DB6">
                        <w:rPr>
                          <w:rFonts w:cs="Arial"/>
                          <w:bCs/>
                        </w:rPr>
                        <w:t>Notification – View Action</w:t>
                      </w:r>
                      <w:r w:rsidR="00AF0BDE">
                        <w:rPr>
                          <w:rFonts w:cs="Arial"/>
                          <w:bCs/>
                        </w:rPr>
                        <w:t>’</w:t>
                      </w:r>
                      <w:r w:rsidR="00BB2DB6">
                        <w:rPr>
                          <w:rFonts w:cs="Arial"/>
                          <w:bCs/>
                        </w:rPr>
                        <w:t xml:space="preserve"> option (</w:t>
                      </w:r>
                      <w:r w:rsidR="00BB2DB6" w:rsidRPr="00BB2DB6">
                        <w:rPr>
                          <w:rFonts w:cs="Arial"/>
                          <w:b/>
                        </w:rPr>
                        <w:t>Figure 2.1</w:t>
                      </w:r>
                      <w:r w:rsidR="00BB2DB6">
                        <w:rPr>
                          <w:rFonts w:cs="Arial"/>
                          <w:bCs/>
                        </w:rPr>
                        <w:t>).</w:t>
                      </w:r>
                    </w:p>
                  </w:txbxContent>
                </v:textbox>
              </v:shape>
            </w:pict>
          </mc:Fallback>
        </mc:AlternateContent>
      </w:r>
    </w:p>
    <w:p w14:paraId="51EC1A35" w14:textId="1710E7B0" w:rsidR="00F2353B" w:rsidRPr="00D11044" w:rsidRDefault="00DF3590" w:rsidP="00B45459">
      <w:pPr>
        <w:pStyle w:val="Numberbullet2"/>
        <w:numPr>
          <w:ilvl w:val="0"/>
          <w:numId w:val="0"/>
        </w:numPr>
        <w:spacing w:before="0" w:after="0"/>
        <w:ind w:left="360"/>
        <w:rPr>
          <w:rFonts w:cs="Arial"/>
          <w:color w:val="auto"/>
        </w:rPr>
      </w:pPr>
      <w:r>
        <w:rPr>
          <w:rFonts w:cs="Arial"/>
          <w:noProof/>
          <w:color w:val="auto"/>
        </w:rPr>
        <w:drawing>
          <wp:anchor distT="0" distB="0" distL="114300" distR="114300" simplePos="0" relativeHeight="251763200" behindDoc="0" locked="0" layoutInCell="1" allowOverlap="1" wp14:anchorId="7E94FD83" wp14:editId="00E412CB">
            <wp:simplePos x="0" y="0"/>
            <wp:positionH relativeFrom="column">
              <wp:posOffset>233045</wp:posOffset>
            </wp:positionH>
            <wp:positionV relativeFrom="paragraph">
              <wp:posOffset>58420</wp:posOffset>
            </wp:positionV>
            <wp:extent cx="226800" cy="226800"/>
            <wp:effectExtent l="0" t="0" r="1905" b="1905"/>
            <wp:wrapNone/>
            <wp:docPr id="2000651009"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6800" cy="226800"/>
                    </a:xfrm>
                    <a:prstGeom prst="rect">
                      <a:avLst/>
                    </a:prstGeom>
                  </pic:spPr>
                </pic:pic>
              </a:graphicData>
            </a:graphic>
          </wp:anchor>
        </w:drawing>
      </w:r>
    </w:p>
    <w:p w14:paraId="2036C502" w14:textId="3083E02F" w:rsidR="00261322" w:rsidRPr="00E47008" w:rsidRDefault="0002303C" w:rsidP="00C15A8D">
      <w:pPr>
        <w:pStyle w:val="Heading2"/>
        <w:spacing w:before="0"/>
        <w:rPr>
          <w:sz w:val="32"/>
          <w:szCs w:val="32"/>
        </w:rPr>
      </w:pPr>
      <w:bookmarkStart w:id="9" w:name="_Toc226530837"/>
      <w:r w:rsidRPr="00E47008">
        <w:rPr>
          <w:sz w:val="32"/>
          <w:szCs w:val="32"/>
        </w:rPr>
        <w:lastRenderedPageBreak/>
        <w:t xml:space="preserve">Section </w:t>
      </w:r>
      <w:r w:rsidR="003E6221">
        <w:rPr>
          <w:sz w:val="32"/>
          <w:szCs w:val="32"/>
        </w:rPr>
        <w:t>3</w:t>
      </w:r>
      <w:r w:rsidRPr="00E47008">
        <w:rPr>
          <w:sz w:val="32"/>
          <w:szCs w:val="32"/>
        </w:rPr>
        <w:t xml:space="preserve">: </w:t>
      </w:r>
      <w:r w:rsidR="00261322" w:rsidRPr="00E47008">
        <w:rPr>
          <w:sz w:val="32"/>
          <w:szCs w:val="32"/>
        </w:rPr>
        <w:t>How to respond to an initial request for information and/ or samples</w:t>
      </w:r>
      <w:r w:rsidR="000D6D85" w:rsidRPr="00E47008">
        <w:rPr>
          <w:sz w:val="32"/>
          <w:szCs w:val="32"/>
        </w:rPr>
        <w:t xml:space="preserve"> </w:t>
      </w:r>
      <w:r w:rsidR="000E7BE9" w:rsidRPr="00E47008">
        <w:rPr>
          <w:sz w:val="32"/>
          <w:szCs w:val="32"/>
        </w:rPr>
        <w:t>notice.</w:t>
      </w:r>
      <w:bookmarkEnd w:id="9"/>
    </w:p>
    <w:p w14:paraId="32194BAE" w14:textId="6C9EF0FA" w:rsidR="00506517" w:rsidRDefault="00C15A8D" w:rsidP="00C15A8D">
      <w:pPr>
        <w:rPr>
          <w:rFonts w:cs="Arial"/>
        </w:rPr>
      </w:pPr>
      <w:r>
        <w:t xml:space="preserve">For </w:t>
      </w:r>
      <w:r w:rsidR="00DD77AD">
        <w:t xml:space="preserve">an </w:t>
      </w:r>
      <w:r>
        <w:t>initial request for information notice, you are required to provide a response in the ‘Goods and Model Details’ and ‘</w:t>
      </w:r>
      <w:r w:rsidRPr="00D11044">
        <w:rPr>
          <w:rFonts w:cs="Arial"/>
        </w:rPr>
        <w:t>Legislative Breaches and Responses</w:t>
      </w:r>
      <w:r>
        <w:rPr>
          <w:rFonts w:cs="Arial"/>
        </w:rPr>
        <w:t>’ sections (</w:t>
      </w:r>
      <w:r w:rsidRPr="006170CC">
        <w:rPr>
          <w:rFonts w:cs="Arial"/>
          <w:b/>
          <w:bCs/>
        </w:rPr>
        <w:t xml:space="preserve">Figure </w:t>
      </w:r>
      <w:r w:rsidR="003E6221">
        <w:rPr>
          <w:rFonts w:cs="Arial"/>
          <w:b/>
          <w:bCs/>
        </w:rPr>
        <w:t>3.</w:t>
      </w:r>
      <w:r>
        <w:rPr>
          <w:rFonts w:cs="Arial"/>
          <w:b/>
          <w:bCs/>
        </w:rPr>
        <w:t>1)</w:t>
      </w:r>
      <w:r>
        <w:rPr>
          <w:rFonts w:cs="Arial"/>
        </w:rPr>
        <w:t>.</w:t>
      </w:r>
    </w:p>
    <w:p w14:paraId="6B5D5132" w14:textId="77777777" w:rsidR="000A76B5" w:rsidRDefault="000A76B5" w:rsidP="000A76B5">
      <w:pPr>
        <w:spacing w:after="0"/>
      </w:pPr>
    </w:p>
    <w:p w14:paraId="0BF9A099" w14:textId="322C79A1" w:rsidR="009E348F" w:rsidRDefault="008A57E1" w:rsidP="000A76B5">
      <w:pPr>
        <w:rPr>
          <w:noProof/>
        </w:rPr>
      </w:pPr>
      <w:r>
        <w:rPr>
          <w:noProof/>
        </w:rPr>
        <w:drawing>
          <wp:inline distT="0" distB="0" distL="0" distR="0" wp14:anchorId="2B01AFEB" wp14:editId="75665067">
            <wp:extent cx="4694108" cy="2457450"/>
            <wp:effectExtent l="19050" t="19050" r="11430" b="19050"/>
            <wp:docPr id="14845519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51939" name="Picture 1" descr="A screenshot of a computer&#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88955" cy="2507104"/>
                    </a:xfrm>
                    <a:prstGeom prst="rect">
                      <a:avLst/>
                    </a:prstGeom>
                    <a:noFill/>
                    <a:ln>
                      <a:solidFill>
                        <a:schemeClr val="tx1"/>
                      </a:solidFill>
                    </a:ln>
                  </pic:spPr>
                </pic:pic>
              </a:graphicData>
            </a:graphic>
          </wp:inline>
        </w:drawing>
      </w:r>
    </w:p>
    <w:p w14:paraId="4DED1C90" w14:textId="77777777" w:rsidR="00C7767C" w:rsidRDefault="00C7767C" w:rsidP="00C7767C">
      <w:pPr>
        <w:spacing w:after="0"/>
      </w:pPr>
      <w:r w:rsidRPr="009E348F">
        <w:rPr>
          <w:b/>
          <w:bCs/>
        </w:rPr>
        <w:t>Figure 3.1:</w:t>
      </w:r>
      <w:r w:rsidRPr="009E348F">
        <w:rPr>
          <w:b/>
          <w:bCs/>
          <w:i/>
          <w:iCs/>
        </w:rPr>
        <w:t xml:space="preserve"> </w:t>
      </w:r>
      <w:r>
        <w:rPr>
          <w:b/>
          <w:bCs/>
          <w:i/>
          <w:iCs/>
        </w:rPr>
        <w:t>‘</w:t>
      </w:r>
      <w:r w:rsidRPr="003D5626">
        <w:t>PMR Notification Draft</w:t>
      </w:r>
      <w:r>
        <w:t>’</w:t>
      </w:r>
      <w:r w:rsidRPr="003D5626">
        <w:t xml:space="preserve"> page </w:t>
      </w:r>
      <w:r>
        <w:t xml:space="preserve">highlighting the ‘Goods and Model Details, and </w:t>
      </w:r>
    </w:p>
    <w:p w14:paraId="1C6D9C2D" w14:textId="77777777" w:rsidR="00C7767C" w:rsidRDefault="00C7767C" w:rsidP="00C7767C">
      <w:pPr>
        <w:spacing w:after="0"/>
      </w:pPr>
      <w:r>
        <w:t>Legislative Breaches and Responses sections.</w:t>
      </w:r>
    </w:p>
    <w:p w14:paraId="049B0C9B" w14:textId="23B3AF68" w:rsidR="00B47166" w:rsidRDefault="00B47166" w:rsidP="00DD77AD">
      <w:pPr>
        <w:spacing w:after="0"/>
        <w:rPr>
          <w:noProof/>
        </w:rPr>
      </w:pPr>
    </w:p>
    <w:p w14:paraId="7F269D20" w14:textId="740150E9" w:rsidR="009C6951" w:rsidRPr="00A7143C" w:rsidRDefault="009C6951" w:rsidP="00A7143C">
      <w:pPr>
        <w:pStyle w:val="Heading3"/>
        <w:spacing w:before="0"/>
        <w:rPr>
          <w:i/>
          <w:iCs/>
          <w:sz w:val="20"/>
          <w:szCs w:val="20"/>
        </w:rPr>
      </w:pPr>
      <w:bookmarkStart w:id="10" w:name="_Toc226530838"/>
      <w:r w:rsidRPr="00B16F98">
        <w:t xml:space="preserve">Notification </w:t>
      </w:r>
      <w:r w:rsidR="000A76B5">
        <w:t>d</w:t>
      </w:r>
      <w:r w:rsidRPr="00B16F98">
        <w:t>etails section</w:t>
      </w:r>
      <w:bookmarkEnd w:id="10"/>
    </w:p>
    <w:p w14:paraId="4DB7078C" w14:textId="6FA605BD" w:rsidR="0022695F" w:rsidRPr="006C6D4E" w:rsidRDefault="0022695F" w:rsidP="006C6D4E">
      <w:pPr>
        <w:pStyle w:val="Numberbullet0"/>
        <w:rPr>
          <w:rFonts w:cs="Arial"/>
          <w:color w:val="auto"/>
        </w:rPr>
      </w:pPr>
      <w:r w:rsidRPr="006C6D4E">
        <w:rPr>
          <w:rFonts w:cs="Arial"/>
          <w:color w:val="auto"/>
        </w:rPr>
        <w:t>In the</w:t>
      </w:r>
      <w:r w:rsidR="002E5DBB" w:rsidRPr="006C6D4E">
        <w:rPr>
          <w:rFonts w:cs="Arial"/>
          <w:color w:val="auto"/>
        </w:rPr>
        <w:t xml:space="preserve"> </w:t>
      </w:r>
      <w:r w:rsidR="000D4806">
        <w:rPr>
          <w:rFonts w:cs="Arial"/>
          <w:color w:val="auto"/>
        </w:rPr>
        <w:t>‘</w:t>
      </w:r>
      <w:r w:rsidR="002E5DBB" w:rsidRPr="006C6D4E">
        <w:rPr>
          <w:rFonts w:cs="Arial"/>
          <w:color w:val="auto"/>
        </w:rPr>
        <w:t>Notification Details</w:t>
      </w:r>
      <w:r w:rsidR="000D4806">
        <w:rPr>
          <w:rFonts w:cs="Arial"/>
          <w:color w:val="auto"/>
        </w:rPr>
        <w:t>’</w:t>
      </w:r>
      <w:r w:rsidR="002E5DBB" w:rsidRPr="006C6D4E">
        <w:rPr>
          <w:rFonts w:cs="Arial"/>
          <w:color w:val="auto"/>
        </w:rPr>
        <w:t xml:space="preserve"> section</w:t>
      </w:r>
      <w:r w:rsidRPr="006C6D4E">
        <w:rPr>
          <w:rFonts w:cs="Arial"/>
          <w:color w:val="auto"/>
        </w:rPr>
        <w:t xml:space="preserve"> (</w:t>
      </w:r>
      <w:r w:rsidRPr="006C6D4E">
        <w:rPr>
          <w:rFonts w:cs="Arial"/>
          <w:b/>
          <w:color w:val="auto"/>
        </w:rPr>
        <w:t xml:space="preserve">Figure </w:t>
      </w:r>
      <w:r w:rsidR="00494975">
        <w:rPr>
          <w:rFonts w:cs="Arial"/>
          <w:b/>
          <w:color w:val="auto"/>
        </w:rPr>
        <w:t>3.</w:t>
      </w:r>
      <w:r w:rsidRPr="006C6D4E">
        <w:rPr>
          <w:rFonts w:cs="Arial"/>
          <w:b/>
          <w:color w:val="auto"/>
        </w:rPr>
        <w:t>2</w:t>
      </w:r>
      <w:r w:rsidRPr="006C6D4E">
        <w:rPr>
          <w:rFonts w:cs="Arial"/>
          <w:color w:val="auto"/>
        </w:rPr>
        <w:t>), you can:</w:t>
      </w:r>
    </w:p>
    <w:p w14:paraId="01A95237" w14:textId="5F426205" w:rsidR="0022695F" w:rsidRPr="00D11044" w:rsidRDefault="00CD7D8E" w:rsidP="007F2B1D">
      <w:pPr>
        <w:pStyle w:val="Numberbullet2"/>
        <w:numPr>
          <w:ilvl w:val="1"/>
          <w:numId w:val="19"/>
        </w:numPr>
        <w:spacing w:after="0"/>
        <w:rPr>
          <w:rFonts w:cs="Arial"/>
          <w:color w:val="auto"/>
        </w:rPr>
      </w:pPr>
      <w:r>
        <w:rPr>
          <w:rFonts w:cs="Arial"/>
          <w:color w:val="auto"/>
        </w:rPr>
        <w:t>v</w:t>
      </w:r>
      <w:r w:rsidR="0022695F">
        <w:rPr>
          <w:rFonts w:cs="Arial"/>
          <w:color w:val="auto"/>
        </w:rPr>
        <w:t>iew t</w:t>
      </w:r>
      <w:r w:rsidR="0022695F" w:rsidRPr="00D11044">
        <w:rPr>
          <w:rFonts w:cs="Arial"/>
          <w:color w:val="auto"/>
        </w:rPr>
        <w:t>he scope of the review</w:t>
      </w:r>
    </w:p>
    <w:p w14:paraId="57C3CA71" w14:textId="15413B69" w:rsidR="0022695F" w:rsidRPr="00D11044" w:rsidRDefault="000B40E5" w:rsidP="007F2B1D">
      <w:pPr>
        <w:pStyle w:val="Numberbullet2"/>
        <w:numPr>
          <w:ilvl w:val="1"/>
          <w:numId w:val="19"/>
        </w:numPr>
        <w:spacing w:after="0"/>
        <w:rPr>
          <w:rFonts w:cs="Arial"/>
          <w:color w:val="auto"/>
        </w:rPr>
      </w:pPr>
      <w:r>
        <w:rPr>
          <w:rFonts w:cs="Arial"/>
          <w:color w:val="auto"/>
        </w:rPr>
        <w:t>v</w:t>
      </w:r>
      <w:r w:rsidR="0022695F">
        <w:rPr>
          <w:rFonts w:cs="Arial"/>
          <w:color w:val="auto"/>
        </w:rPr>
        <w:t>iew a</w:t>
      </w:r>
      <w:r w:rsidR="0022695F" w:rsidRPr="00D11044">
        <w:rPr>
          <w:rFonts w:cs="Arial"/>
          <w:color w:val="auto"/>
        </w:rPr>
        <w:t>ll the document(s) associated to the notification and download the notification letter sent to you by the TGA</w:t>
      </w:r>
    </w:p>
    <w:p w14:paraId="0D3A2F51" w14:textId="0290DE2D" w:rsidR="0022695F" w:rsidRPr="00D11044" w:rsidRDefault="000B40E5" w:rsidP="007F2B1D">
      <w:pPr>
        <w:pStyle w:val="Numberbullet2"/>
        <w:numPr>
          <w:ilvl w:val="1"/>
          <w:numId w:val="19"/>
        </w:numPr>
        <w:spacing w:after="0"/>
        <w:rPr>
          <w:rFonts w:cs="Arial"/>
          <w:color w:val="auto"/>
        </w:rPr>
      </w:pPr>
      <w:r>
        <w:rPr>
          <w:rFonts w:cs="Arial"/>
          <w:color w:val="auto"/>
        </w:rPr>
        <w:t>v</w:t>
      </w:r>
      <w:r w:rsidR="0022695F">
        <w:rPr>
          <w:rFonts w:cs="Arial"/>
          <w:color w:val="auto"/>
        </w:rPr>
        <w:t>iew t</w:t>
      </w:r>
      <w:r w:rsidR="0022695F" w:rsidRPr="00D11044">
        <w:rPr>
          <w:rFonts w:cs="Arial"/>
          <w:color w:val="auto"/>
        </w:rPr>
        <w:t>he list of folders that will hold the document(s) you upload as part of your submission</w:t>
      </w:r>
    </w:p>
    <w:p w14:paraId="0C35E256" w14:textId="295B4F5D" w:rsidR="0022695F" w:rsidRDefault="000B40E5" w:rsidP="007F2B1D">
      <w:pPr>
        <w:pStyle w:val="Numberbullet2"/>
        <w:numPr>
          <w:ilvl w:val="1"/>
          <w:numId w:val="19"/>
        </w:numPr>
        <w:spacing w:after="0"/>
        <w:rPr>
          <w:rFonts w:cs="Arial"/>
          <w:color w:val="auto"/>
        </w:rPr>
      </w:pPr>
      <w:r>
        <w:rPr>
          <w:rFonts w:cs="Arial"/>
          <w:color w:val="auto"/>
        </w:rPr>
        <w:t>v</w:t>
      </w:r>
      <w:r w:rsidR="0022695F">
        <w:rPr>
          <w:rFonts w:cs="Arial"/>
          <w:color w:val="auto"/>
        </w:rPr>
        <w:t>iew a</w:t>
      </w:r>
      <w:r w:rsidR="0022695F" w:rsidRPr="00D11044">
        <w:rPr>
          <w:rFonts w:cs="Arial"/>
          <w:color w:val="auto"/>
        </w:rPr>
        <w:t>ll the documents you uploaded as part of your response</w:t>
      </w:r>
      <w:r w:rsidR="00CA5DA2">
        <w:rPr>
          <w:rFonts w:cs="Arial"/>
          <w:color w:val="auto"/>
        </w:rPr>
        <w:t>, and</w:t>
      </w:r>
    </w:p>
    <w:p w14:paraId="4C90E983" w14:textId="43E0D527" w:rsidR="00E16F22" w:rsidRPr="009D458D" w:rsidRDefault="004A1191" w:rsidP="007F2B1D">
      <w:pPr>
        <w:pStyle w:val="Numberbullet2"/>
        <w:numPr>
          <w:ilvl w:val="1"/>
          <w:numId w:val="19"/>
        </w:numPr>
        <w:rPr>
          <w:rFonts w:cs="Arial"/>
          <w:color w:val="auto"/>
        </w:rPr>
      </w:pPr>
      <w:r>
        <w:rPr>
          <w:rFonts w:cs="Arial"/>
          <w:color w:val="auto"/>
        </w:rPr>
        <w:t>find the p</w:t>
      </w:r>
      <w:r w:rsidR="0022695F">
        <w:rPr>
          <w:rFonts w:cs="Arial"/>
          <w:color w:val="auto"/>
        </w:rPr>
        <w:t xml:space="preserve">rocess </w:t>
      </w:r>
      <w:r>
        <w:rPr>
          <w:rFonts w:cs="Arial"/>
          <w:color w:val="auto"/>
        </w:rPr>
        <w:t xml:space="preserve">to </w:t>
      </w:r>
      <w:r w:rsidR="0022695F">
        <w:rPr>
          <w:rFonts w:cs="Arial"/>
          <w:color w:val="auto"/>
        </w:rPr>
        <w:t>bulk upload</w:t>
      </w:r>
      <w:r>
        <w:rPr>
          <w:rFonts w:cs="Arial"/>
          <w:color w:val="auto"/>
        </w:rPr>
        <w:t xml:space="preserve"> information</w:t>
      </w:r>
      <w:r w:rsidR="00FD4659">
        <w:rPr>
          <w:rFonts w:cs="Arial"/>
          <w:color w:val="auto"/>
        </w:rPr>
        <w:t xml:space="preserve"> for the submission</w:t>
      </w:r>
      <w:r w:rsidR="0022695F">
        <w:rPr>
          <w:rFonts w:cs="Arial"/>
          <w:color w:val="auto"/>
        </w:rPr>
        <w:t xml:space="preserve"> (see step</w:t>
      </w:r>
      <w:r w:rsidR="00533E41">
        <w:rPr>
          <w:rFonts w:cs="Arial"/>
          <w:color w:val="auto"/>
        </w:rPr>
        <w:t xml:space="preserve">s </w:t>
      </w:r>
      <w:r w:rsidR="00800F1A">
        <w:rPr>
          <w:rFonts w:cs="Arial"/>
          <w:color w:val="auto"/>
        </w:rPr>
        <w:fldChar w:fldCharType="begin"/>
      </w:r>
      <w:r w:rsidR="00800F1A">
        <w:rPr>
          <w:rFonts w:cs="Arial"/>
          <w:color w:val="auto"/>
        </w:rPr>
        <w:instrText xml:space="preserve"> REF _Ref224555793 \r \h </w:instrText>
      </w:r>
      <w:r w:rsidR="00800F1A">
        <w:rPr>
          <w:rFonts w:cs="Arial"/>
          <w:color w:val="auto"/>
        </w:rPr>
      </w:r>
      <w:r w:rsidR="00800F1A">
        <w:rPr>
          <w:rFonts w:cs="Arial"/>
          <w:color w:val="auto"/>
        </w:rPr>
        <w:fldChar w:fldCharType="separate"/>
      </w:r>
      <w:r w:rsidR="001264BD">
        <w:rPr>
          <w:rFonts w:cs="Arial"/>
          <w:color w:val="auto"/>
        </w:rPr>
        <w:t>26</w:t>
      </w:r>
      <w:r w:rsidR="00800F1A">
        <w:rPr>
          <w:rFonts w:cs="Arial"/>
          <w:color w:val="auto"/>
        </w:rPr>
        <w:fldChar w:fldCharType="end"/>
      </w:r>
      <w:r w:rsidR="00533E41">
        <w:rPr>
          <w:rFonts w:cs="Arial"/>
          <w:color w:val="auto"/>
        </w:rPr>
        <w:t xml:space="preserve"> -</w:t>
      </w:r>
      <w:r w:rsidR="00580FD9">
        <w:rPr>
          <w:rFonts w:cs="Arial"/>
          <w:color w:val="auto"/>
        </w:rPr>
        <w:t xml:space="preserve"> </w:t>
      </w:r>
      <w:r w:rsidR="00800F1A">
        <w:rPr>
          <w:rFonts w:cs="Arial"/>
          <w:color w:val="auto"/>
        </w:rPr>
        <w:fldChar w:fldCharType="begin"/>
      </w:r>
      <w:r w:rsidR="00800F1A">
        <w:rPr>
          <w:rFonts w:cs="Arial"/>
          <w:color w:val="auto"/>
        </w:rPr>
        <w:instrText xml:space="preserve"> REF _Ref223678039 \r \h </w:instrText>
      </w:r>
      <w:r w:rsidR="00800F1A">
        <w:rPr>
          <w:rFonts w:cs="Arial"/>
          <w:color w:val="auto"/>
        </w:rPr>
      </w:r>
      <w:r w:rsidR="00800F1A">
        <w:rPr>
          <w:rFonts w:cs="Arial"/>
          <w:color w:val="auto"/>
        </w:rPr>
        <w:fldChar w:fldCharType="separate"/>
      </w:r>
      <w:r w:rsidR="001264BD">
        <w:rPr>
          <w:rFonts w:cs="Arial"/>
          <w:color w:val="auto"/>
        </w:rPr>
        <w:t>35</w:t>
      </w:r>
      <w:r w:rsidR="00800F1A">
        <w:rPr>
          <w:rFonts w:cs="Arial"/>
          <w:color w:val="auto"/>
        </w:rPr>
        <w:fldChar w:fldCharType="end"/>
      </w:r>
      <w:r w:rsidR="0022695F" w:rsidRPr="00AB6059">
        <w:rPr>
          <w:rFonts w:cs="Arial"/>
          <w:color w:val="auto"/>
        </w:rPr>
        <w:t xml:space="preserve"> for details</w:t>
      </w:r>
      <w:r w:rsidR="0022695F">
        <w:rPr>
          <w:rFonts w:cs="Arial"/>
          <w:color w:val="auto"/>
        </w:rPr>
        <w:t>)</w:t>
      </w:r>
      <w:r w:rsidR="00CA5DA2">
        <w:rPr>
          <w:rFonts w:cs="Arial"/>
          <w:color w:val="auto"/>
        </w:rPr>
        <w:t>.</w:t>
      </w:r>
      <w:r w:rsidR="00E16F22" w:rsidRPr="00E16F22">
        <w:rPr>
          <w:noProof/>
        </w:rPr>
        <w:t xml:space="preserve"> </w:t>
      </w:r>
    </w:p>
    <w:p w14:paraId="05993525" w14:textId="77777777" w:rsidR="009D458D" w:rsidRPr="009D458D" w:rsidRDefault="009D458D" w:rsidP="009E348F">
      <w:pPr>
        <w:pStyle w:val="ListParagraph"/>
        <w:spacing w:after="0"/>
        <w:ind w:left="360"/>
        <w:rPr>
          <w:b/>
          <w:bCs/>
          <w:i/>
          <w:iCs/>
        </w:rPr>
      </w:pPr>
    </w:p>
    <w:p w14:paraId="19600FA3" w14:textId="77777777" w:rsidR="009D458D" w:rsidRPr="00E16F22" w:rsidRDefault="009D458D" w:rsidP="009D458D">
      <w:pPr>
        <w:pStyle w:val="Numberbullet2"/>
        <w:numPr>
          <w:ilvl w:val="0"/>
          <w:numId w:val="0"/>
        </w:numPr>
        <w:ind w:left="851" w:hanging="426"/>
        <w:rPr>
          <w:rFonts w:cs="Arial"/>
          <w:color w:val="auto"/>
        </w:rPr>
      </w:pPr>
    </w:p>
    <w:p w14:paraId="6BD65A6A" w14:textId="1A6B7322" w:rsidR="00211927" w:rsidRPr="00E16F22" w:rsidRDefault="00E16F22" w:rsidP="00B23617">
      <w:pPr>
        <w:pStyle w:val="Numberbullet2"/>
        <w:numPr>
          <w:ilvl w:val="0"/>
          <w:numId w:val="0"/>
        </w:numPr>
        <w:spacing w:after="0"/>
        <w:ind w:left="284"/>
        <w:rPr>
          <w:rFonts w:cs="Arial"/>
          <w:color w:val="auto"/>
        </w:rPr>
      </w:pPr>
      <w:r>
        <w:rPr>
          <w:noProof/>
        </w:rPr>
        <w:lastRenderedPageBreak/>
        <mc:AlternateContent>
          <mc:Choice Requires="wpg">
            <w:drawing>
              <wp:inline distT="0" distB="0" distL="0" distR="0" wp14:anchorId="1B3DD693" wp14:editId="39D4E195">
                <wp:extent cx="4330700" cy="4610100"/>
                <wp:effectExtent l="19050" t="19050" r="12700" b="19050"/>
                <wp:docPr id="832565676" name="Group 7"/>
                <wp:cNvGraphicFramePr/>
                <a:graphic xmlns:a="http://schemas.openxmlformats.org/drawingml/2006/main">
                  <a:graphicData uri="http://schemas.microsoft.com/office/word/2010/wordprocessingGroup">
                    <wpg:wgp>
                      <wpg:cNvGrpSpPr/>
                      <wpg:grpSpPr>
                        <a:xfrm>
                          <a:off x="0" y="0"/>
                          <a:ext cx="4330700" cy="4610100"/>
                          <a:chOff x="0" y="0"/>
                          <a:chExt cx="5435600" cy="5873750"/>
                        </a:xfrm>
                      </wpg:grpSpPr>
                      <pic:pic xmlns:pic="http://schemas.openxmlformats.org/drawingml/2006/picture">
                        <pic:nvPicPr>
                          <pic:cNvPr id="297692099" name="Picture 6"/>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35600" cy="5873750"/>
                          </a:xfrm>
                          <a:prstGeom prst="rect">
                            <a:avLst/>
                          </a:prstGeom>
                          <a:noFill/>
                          <a:ln>
                            <a:solidFill>
                              <a:schemeClr val="tx1"/>
                            </a:solidFill>
                          </a:ln>
                        </pic:spPr>
                      </pic:pic>
                      <wps:wsp>
                        <wps:cNvPr id="947410098" name="Rectangle 2"/>
                        <wps:cNvSpPr/>
                        <wps:spPr>
                          <a:xfrm>
                            <a:off x="3352800" y="4286250"/>
                            <a:ext cx="71755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307983" name="Rectangle 2"/>
                        <wps:cNvSpPr/>
                        <wps:spPr>
                          <a:xfrm>
                            <a:off x="4660900" y="4286250"/>
                            <a:ext cx="74295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79131" name="Rectangle 2"/>
                        <wps:cNvSpPr/>
                        <wps:spPr>
                          <a:xfrm>
                            <a:off x="4133850" y="4286250"/>
                            <a:ext cx="46990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709930" name="Rectangle 2"/>
                        <wps:cNvSpPr/>
                        <wps:spPr>
                          <a:xfrm>
                            <a:off x="44450" y="4552950"/>
                            <a:ext cx="5359400" cy="11112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325E394" id="Group 7" o:spid="_x0000_s1026" style="width:341pt;height:363pt;mso-position-horizontal-relative:char;mso-position-vertical-relative:line" coordsize="54356,5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">
                <v:shape id="Picture 6" o:spid="_x0000_s1027" type="#_x0000_t75" style="position:absolute;width:54356;height:58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" stroked="t" strokecolor="black [3213]">
                  <v:imagedata r:id="rId49" o:title=""/>
                  <v:path arrowok="t"/>
                </v:shape>
                <v:rect id="Rectangle 2" o:spid="_x0000_s1028" style="position:absolute;left:33528;top:42862;width:7175;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" fillcolor="yellow" stroked="f" strokeweight="1pt">
                  <v:fill opacity="26214f"/>
                </v:rect>
                <v:rect id="Rectangle 2" o:spid="_x0000_s1029" style="position:absolute;left:46609;top:42862;width:7429;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" fillcolor="yellow" stroked="f" strokeweight="1pt">
                  <v:fill opacity="26214f"/>
                </v:rect>
                <v:rect id="Rectangle 2" o:spid="_x0000_s1030" style="position:absolute;left:41338;top:42862;width:4699;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" fillcolor="yellow" stroked="f" strokeweight="1pt">
                  <v:fill opacity="26214f"/>
                </v:rect>
                <v:rect id="Rectangle 2" o:spid="_x0000_s1031" style="position:absolute;left:444;top:45529;width:53594;height:1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" fillcolor="yellow" stroked="f" strokeweight="1pt">
                  <v:fill opacity="26214f"/>
                </v:rect>
                <w10:anchorlock/>
              </v:group>
            </w:pict>
          </mc:Fallback>
        </mc:AlternateContent>
      </w:r>
    </w:p>
    <w:p w14:paraId="5FDA7DAB" w14:textId="2BE61703" w:rsidR="00C15A8D" w:rsidRPr="00494975" w:rsidRDefault="0022695F" w:rsidP="008014DD">
      <w:pPr>
        <w:pStyle w:val="Numberbullet2"/>
        <w:numPr>
          <w:ilvl w:val="0"/>
          <w:numId w:val="0"/>
        </w:numPr>
        <w:spacing w:before="0" w:after="0"/>
        <w:ind w:left="284"/>
        <w:rPr>
          <w:b/>
          <w:bCs/>
        </w:rPr>
      </w:pPr>
      <w:r w:rsidRPr="00494975">
        <w:rPr>
          <w:b/>
          <w:bCs/>
        </w:rPr>
        <w:t xml:space="preserve">Figure </w:t>
      </w:r>
      <w:r w:rsidR="00494975" w:rsidRPr="00494975">
        <w:rPr>
          <w:b/>
          <w:bCs/>
        </w:rPr>
        <w:t>3.</w:t>
      </w:r>
      <w:r w:rsidR="002C46A2" w:rsidRPr="00494975">
        <w:rPr>
          <w:b/>
          <w:bCs/>
        </w:rPr>
        <w:t>2</w:t>
      </w:r>
      <w:r w:rsidR="00494975">
        <w:rPr>
          <w:b/>
          <w:bCs/>
        </w:rPr>
        <w:t xml:space="preserve">: </w:t>
      </w:r>
      <w:r w:rsidR="000D4806">
        <w:rPr>
          <w:b/>
          <w:bCs/>
        </w:rPr>
        <w:t>‘</w:t>
      </w:r>
      <w:r w:rsidR="004609B3" w:rsidRPr="00063D86">
        <w:t>Notification</w:t>
      </w:r>
      <w:r w:rsidR="00494975" w:rsidRPr="00063D86">
        <w:t xml:space="preserve"> </w:t>
      </w:r>
      <w:r w:rsidR="004609B3" w:rsidRPr="00063D86">
        <w:t>Details</w:t>
      </w:r>
      <w:r w:rsidR="000D4806">
        <w:t>’</w:t>
      </w:r>
      <w:r w:rsidR="004609B3" w:rsidRPr="00063D86">
        <w:t xml:space="preserve"> section of an initial request for information </w:t>
      </w:r>
      <w:r w:rsidR="00063D86" w:rsidRPr="00063D86">
        <w:t>notification</w:t>
      </w:r>
      <w:r w:rsidR="00523B83">
        <w:t xml:space="preserve"> showing the </w:t>
      </w:r>
      <w:r w:rsidR="008014DD">
        <w:t xml:space="preserve">  </w:t>
      </w:r>
      <w:r w:rsidR="00523B83">
        <w:t xml:space="preserve">different folders and bulk upload </w:t>
      </w:r>
      <w:r w:rsidR="008014DD">
        <w:t>functionality.</w:t>
      </w:r>
    </w:p>
    <w:p w14:paraId="7630D15C" w14:textId="77777777" w:rsidR="00B23617" w:rsidRPr="00211927" w:rsidRDefault="00B23617" w:rsidP="00B23617">
      <w:pPr>
        <w:pStyle w:val="Numberbullet2"/>
        <w:numPr>
          <w:ilvl w:val="0"/>
          <w:numId w:val="0"/>
        </w:numPr>
        <w:spacing w:before="0" w:after="0"/>
        <w:ind w:firstLine="284"/>
      </w:pPr>
    </w:p>
    <w:p w14:paraId="4D43A209" w14:textId="2C7A8779" w:rsidR="000B1F8F" w:rsidRPr="008E411C" w:rsidRDefault="000B1F8F" w:rsidP="00C15A8D">
      <w:pPr>
        <w:pStyle w:val="Heading3"/>
        <w:spacing w:before="0"/>
        <w:rPr>
          <w:sz w:val="28"/>
          <w:szCs w:val="28"/>
        </w:rPr>
      </w:pPr>
      <w:bookmarkStart w:id="11" w:name="_Toc226530839"/>
      <w:r w:rsidRPr="008E411C">
        <w:rPr>
          <w:sz w:val="28"/>
          <w:szCs w:val="28"/>
        </w:rPr>
        <w:t xml:space="preserve">Goods and </w:t>
      </w:r>
      <w:r w:rsidR="00D77432" w:rsidRPr="008E411C">
        <w:rPr>
          <w:sz w:val="28"/>
          <w:szCs w:val="28"/>
        </w:rPr>
        <w:t>model details</w:t>
      </w:r>
      <w:r w:rsidR="00D77432">
        <w:rPr>
          <w:sz w:val="28"/>
          <w:szCs w:val="28"/>
        </w:rPr>
        <w:t xml:space="preserve"> </w:t>
      </w:r>
      <w:r w:rsidR="008014DD">
        <w:rPr>
          <w:sz w:val="28"/>
          <w:szCs w:val="28"/>
        </w:rPr>
        <w:t>section</w:t>
      </w:r>
      <w:bookmarkEnd w:id="11"/>
    </w:p>
    <w:p w14:paraId="00A266CE" w14:textId="5F47A47F" w:rsidR="000B1F8F" w:rsidRPr="002F5D64" w:rsidRDefault="000B1F8F" w:rsidP="000B1F8F">
      <w:pPr>
        <w:pStyle w:val="Numberbullet0"/>
      </w:pPr>
      <w:r w:rsidRPr="007E3130">
        <w:t xml:space="preserve">In the </w:t>
      </w:r>
      <w:r w:rsidRPr="007E3130">
        <w:rPr>
          <w:b/>
        </w:rPr>
        <w:t>‘</w:t>
      </w:r>
      <w:r w:rsidRPr="00A76BE8">
        <w:rPr>
          <w:bCs/>
        </w:rPr>
        <w:t>Goods and Model Details’</w:t>
      </w:r>
      <w:r w:rsidRPr="007E3130">
        <w:t xml:space="preserve"> section, you can view the </w:t>
      </w:r>
      <w:r w:rsidR="00F3043A">
        <w:t xml:space="preserve">list of </w:t>
      </w:r>
      <w:r w:rsidR="007F743A">
        <w:t xml:space="preserve">ARTG entries or </w:t>
      </w:r>
      <w:r w:rsidR="00CA5DA2">
        <w:t>exempt good</w:t>
      </w:r>
      <w:r w:rsidRPr="007E3130">
        <w:t>s (Goods) that have been included in the notification.</w:t>
      </w:r>
      <w:r w:rsidR="002F5D64">
        <w:t xml:space="preserve"> </w:t>
      </w:r>
      <w:r w:rsidRPr="002F5D64">
        <w:rPr>
          <w:rFonts w:cs="Arial"/>
        </w:rPr>
        <w:t>For an initial request for information and/or samples, you are required to</w:t>
      </w:r>
      <w:r w:rsidR="002F5D64">
        <w:rPr>
          <w:rFonts w:cs="Arial"/>
        </w:rPr>
        <w:t xml:space="preserve"> add</w:t>
      </w:r>
      <w:r w:rsidRPr="002F5D64">
        <w:rPr>
          <w:rFonts w:cs="Arial"/>
        </w:rPr>
        <w:t>:</w:t>
      </w:r>
    </w:p>
    <w:p w14:paraId="714EAA46" w14:textId="450A153F" w:rsidR="000B1F8F" w:rsidRPr="004B002F" w:rsidRDefault="000B1F8F" w:rsidP="00D77432">
      <w:pPr>
        <w:pStyle w:val="ListBullet"/>
      </w:pPr>
      <w:r w:rsidRPr="004B002F">
        <w:t xml:space="preserve">any additional </w:t>
      </w:r>
      <w:r w:rsidR="00796E86" w:rsidRPr="004B002F">
        <w:t xml:space="preserve">Goods </w:t>
      </w:r>
      <w:r w:rsidRPr="004B002F">
        <w:t>that may be in scope of the PMR</w:t>
      </w:r>
    </w:p>
    <w:p w14:paraId="71E73D88" w14:textId="104D6B67" w:rsidR="000B1F8F" w:rsidRPr="004B002F" w:rsidRDefault="000B1F8F" w:rsidP="00D77432">
      <w:pPr>
        <w:pStyle w:val="ListBullet"/>
      </w:pPr>
      <w:r w:rsidRPr="004B002F">
        <w:t xml:space="preserve">model </w:t>
      </w:r>
      <w:r w:rsidR="00CA5DA2" w:rsidRPr="004B002F">
        <w:t xml:space="preserve">(or </w:t>
      </w:r>
      <w:r w:rsidRPr="004B002F">
        <w:t>edit model</w:t>
      </w:r>
      <w:r w:rsidR="00CA5DA2" w:rsidRPr="004B002F">
        <w:t>)</w:t>
      </w:r>
      <w:r w:rsidRPr="004B002F">
        <w:t xml:space="preserve"> details</w:t>
      </w:r>
      <w:r w:rsidR="00CA5DA2" w:rsidRPr="004B002F">
        <w:t>,</w:t>
      </w:r>
      <w:r w:rsidRPr="004B002F">
        <w:t xml:space="preserve"> and</w:t>
      </w:r>
    </w:p>
    <w:p w14:paraId="4F308AC2" w14:textId="7227C66A" w:rsidR="000B1F8F" w:rsidRDefault="000B1F8F" w:rsidP="00D77432">
      <w:pPr>
        <w:pStyle w:val="ListBullet"/>
        <w:rPr>
          <w:rFonts w:cs="Arial"/>
        </w:rPr>
      </w:pPr>
      <w:r w:rsidRPr="004B002F">
        <w:t>supply, complaints</w:t>
      </w:r>
      <w:r w:rsidR="00C63275" w:rsidRPr="004B002F">
        <w:t>,</w:t>
      </w:r>
      <w:r w:rsidRPr="004B002F">
        <w:t xml:space="preserve"> and adverse events data for all models in scope of the review</w:t>
      </w:r>
      <w:r w:rsidRPr="007E3130">
        <w:rPr>
          <w:rFonts w:cs="Arial"/>
        </w:rPr>
        <w:t>.</w:t>
      </w:r>
    </w:p>
    <w:p w14:paraId="00C62CF3" w14:textId="2668AA5D" w:rsidR="0022695F" w:rsidRPr="007E3130" w:rsidRDefault="00BA541F" w:rsidP="002E5DBB">
      <w:pPr>
        <w:ind w:left="426" w:hanging="426"/>
        <w:rPr>
          <w:rFonts w:cs="Arial"/>
        </w:rPr>
      </w:pPr>
      <w:r>
        <w:rPr>
          <w:rFonts w:cs="Arial"/>
          <w:noProof/>
        </w:rPr>
        <mc:AlternateContent>
          <mc:Choice Requires="wps">
            <w:drawing>
              <wp:anchor distT="0" distB="0" distL="114300" distR="114300" simplePos="0" relativeHeight="251719168" behindDoc="0" locked="0" layoutInCell="1" allowOverlap="1" wp14:anchorId="4CBBAC93" wp14:editId="1FD551DE">
                <wp:simplePos x="0" y="0"/>
                <wp:positionH relativeFrom="column">
                  <wp:posOffset>490220</wp:posOffset>
                </wp:positionH>
                <wp:positionV relativeFrom="paragraph">
                  <wp:posOffset>17780</wp:posOffset>
                </wp:positionV>
                <wp:extent cx="4996180" cy="438150"/>
                <wp:effectExtent l="0" t="0" r="0" b="0"/>
                <wp:wrapNone/>
                <wp:docPr id="1222024895" name="Text Box 2"/>
                <wp:cNvGraphicFramePr/>
                <a:graphic xmlns:a="http://schemas.openxmlformats.org/drawingml/2006/main">
                  <a:graphicData uri="http://schemas.microsoft.com/office/word/2010/wordprocessingShape">
                    <wps:wsp>
                      <wps:cNvSpPr txBox="1"/>
                      <wps:spPr>
                        <a:xfrm>
                          <a:off x="0" y="0"/>
                          <a:ext cx="4996180" cy="4381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6CA04B21" w14:textId="2D5326BC" w:rsidR="00DD77AD" w:rsidRDefault="00DD77AD">
                            <w:r w:rsidRPr="007E3130">
                              <w:rPr>
                                <w:rFonts w:cs="Arial"/>
                              </w:rPr>
                              <w:t xml:space="preserve">Adding </w:t>
                            </w:r>
                            <w:r>
                              <w:rPr>
                                <w:rFonts w:cs="Arial"/>
                              </w:rPr>
                              <w:t>G</w:t>
                            </w:r>
                            <w:r w:rsidRPr="007E3130">
                              <w:rPr>
                                <w:rFonts w:cs="Arial"/>
                              </w:rPr>
                              <w:t>oods, model details, and supply information is only available when</w:t>
                            </w:r>
                            <w:r w:rsidR="003A2695">
                              <w:rPr>
                                <w:rFonts w:cs="Arial"/>
                              </w:rPr>
                              <w:t xml:space="preserve"> </w:t>
                            </w:r>
                            <w:r w:rsidRPr="007E3130">
                              <w:rPr>
                                <w:rFonts w:cs="Arial"/>
                              </w:rPr>
                              <w:t>responding to initial requests for information</w:t>
                            </w:r>
                            <w:r>
                              <w:rPr>
                                <w:rFonts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BAC93" id="_x0000_s1029" type="#_x0000_t202" style="position:absolute;left:0;text-align:left;margin-left:38.6pt;margin-top:1.4pt;width:393.4pt;height:3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" fillcolor="#c3c3c3 [2166]" stroked="f" strokeweight=".5pt">
                <v:fill color2="#b6b6b6 [2614]" rotate="t" colors="0 #d2d2d2;.5 #c8c8c8;1 silver" focus="100%" type="gradient">
                  <o:fill v:ext="view" type="gradientUnscaled"/>
                </v:fill>
                <v:textbox>
                  <w:txbxContent>
                    <w:p w14:paraId="6CA04B21" w14:textId="2D5326BC" w:rsidR="00DD77AD" w:rsidRDefault="00DD77AD">
                      <w:r w:rsidRPr="007E3130">
                        <w:rPr>
                          <w:rFonts w:cs="Arial"/>
                        </w:rPr>
                        <w:t xml:space="preserve">Adding </w:t>
                      </w:r>
                      <w:r>
                        <w:rPr>
                          <w:rFonts w:cs="Arial"/>
                        </w:rPr>
                        <w:t>G</w:t>
                      </w:r>
                      <w:r w:rsidRPr="007E3130">
                        <w:rPr>
                          <w:rFonts w:cs="Arial"/>
                        </w:rPr>
                        <w:t>oods, model details, and supply information is only available when</w:t>
                      </w:r>
                      <w:r w:rsidR="003A2695">
                        <w:rPr>
                          <w:rFonts w:cs="Arial"/>
                        </w:rPr>
                        <w:t xml:space="preserve"> </w:t>
                      </w:r>
                      <w:r w:rsidRPr="007E3130">
                        <w:rPr>
                          <w:rFonts w:cs="Arial"/>
                        </w:rPr>
                        <w:t>responding to initial requests for information</w:t>
                      </w:r>
                      <w:r>
                        <w:rPr>
                          <w:rFonts w:cs="Arial"/>
                        </w:rPr>
                        <w:t>.</w:t>
                      </w:r>
                    </w:p>
                  </w:txbxContent>
                </v:textbox>
              </v:shape>
            </w:pict>
          </mc:Fallback>
        </mc:AlternateContent>
      </w:r>
      <w:r w:rsidR="00DD77AD">
        <w:rPr>
          <w:rFonts w:cs="Arial"/>
          <w:noProof/>
        </w:rPr>
        <w:drawing>
          <wp:anchor distT="0" distB="0" distL="114300" distR="114300" simplePos="0" relativeHeight="251671040" behindDoc="0" locked="0" layoutInCell="1" allowOverlap="1" wp14:anchorId="2C3A4103" wp14:editId="799E4F3D">
            <wp:simplePos x="0" y="0"/>
            <wp:positionH relativeFrom="column">
              <wp:posOffset>230360</wp:posOffset>
            </wp:positionH>
            <wp:positionV relativeFrom="paragraph">
              <wp:posOffset>84455</wp:posOffset>
            </wp:positionV>
            <wp:extent cx="226695" cy="226695"/>
            <wp:effectExtent l="0" t="0" r="1905" b="1905"/>
            <wp:wrapNone/>
            <wp:docPr id="2104231653"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6695" cy="226695"/>
                    </a:xfrm>
                    <a:prstGeom prst="rect">
                      <a:avLst/>
                    </a:prstGeom>
                  </pic:spPr>
                </pic:pic>
              </a:graphicData>
            </a:graphic>
            <wp14:sizeRelH relativeFrom="margin">
              <wp14:pctWidth>0</wp14:pctWidth>
            </wp14:sizeRelH>
            <wp14:sizeRelV relativeFrom="margin">
              <wp14:pctHeight>0</wp14:pctHeight>
            </wp14:sizeRelV>
          </wp:anchor>
        </w:drawing>
      </w:r>
    </w:p>
    <w:p w14:paraId="665E1C25" w14:textId="77777777" w:rsidR="00944EE6" w:rsidRDefault="00944EE6" w:rsidP="00BA541F"/>
    <w:p w14:paraId="26C2DCA9" w14:textId="1D68A51D" w:rsidR="00944EE6" w:rsidRPr="00D92868" w:rsidRDefault="00215A52" w:rsidP="00944EE6">
      <w:r w:rsidRPr="00C4253E">
        <w:rPr>
          <w:rFonts w:cs="Arial"/>
          <w:noProof/>
          <w:lang w:eastAsia="en-AU"/>
        </w:rPr>
        <w:drawing>
          <wp:anchor distT="0" distB="0" distL="114300" distR="114300" simplePos="0" relativeHeight="251790848" behindDoc="0" locked="0" layoutInCell="1" allowOverlap="1" wp14:anchorId="671BB907" wp14:editId="44858383">
            <wp:simplePos x="0" y="0"/>
            <wp:positionH relativeFrom="margin">
              <wp:posOffset>155575</wp:posOffset>
            </wp:positionH>
            <wp:positionV relativeFrom="paragraph">
              <wp:posOffset>135890</wp:posOffset>
            </wp:positionV>
            <wp:extent cx="299085" cy="299085"/>
            <wp:effectExtent l="0" t="0" r="5715" b="5715"/>
            <wp:wrapNone/>
            <wp:docPr id="219072497"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85" cy="299085"/>
                    </a:xfrm>
                    <a:prstGeom prst="rect">
                      <a:avLst/>
                    </a:prstGeom>
                  </pic:spPr>
                </pic:pic>
              </a:graphicData>
            </a:graphic>
            <wp14:sizeRelH relativeFrom="page">
              <wp14:pctWidth>0</wp14:pctWidth>
            </wp14:sizeRelH>
            <wp14:sizeRelV relativeFrom="page">
              <wp14:pctHeight>0</wp14:pctHeight>
            </wp14:sizeRelV>
          </wp:anchor>
        </w:drawing>
      </w:r>
      <w:r w:rsidR="00944EE6">
        <w:rPr>
          <w:noProof/>
        </w:rPr>
        <mc:AlternateContent>
          <mc:Choice Requires="wps">
            <w:drawing>
              <wp:anchor distT="0" distB="0" distL="114300" distR="114300" simplePos="0" relativeHeight="251721216" behindDoc="0" locked="0" layoutInCell="1" allowOverlap="1" wp14:anchorId="536CE597" wp14:editId="5F85A358">
                <wp:simplePos x="0" y="0"/>
                <wp:positionH relativeFrom="margin">
                  <wp:posOffset>499745</wp:posOffset>
                </wp:positionH>
                <wp:positionV relativeFrom="paragraph">
                  <wp:posOffset>8255</wp:posOffset>
                </wp:positionV>
                <wp:extent cx="4986655" cy="609600"/>
                <wp:effectExtent l="0" t="0" r="4445" b="0"/>
                <wp:wrapNone/>
                <wp:docPr id="623467538" name="Text Box 20"/>
                <wp:cNvGraphicFramePr/>
                <a:graphic xmlns:a="http://schemas.openxmlformats.org/drawingml/2006/main">
                  <a:graphicData uri="http://schemas.microsoft.com/office/word/2010/wordprocessingShape">
                    <wps:wsp>
                      <wps:cNvSpPr txBox="1"/>
                      <wps:spPr>
                        <a:xfrm>
                          <a:off x="0" y="0"/>
                          <a:ext cx="4986655" cy="60960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31383427" w14:textId="47D7F958" w:rsidR="00944EE6" w:rsidRPr="003A2695" w:rsidRDefault="00944EE6" w:rsidP="00944EE6">
                            <w:pPr>
                              <w:pStyle w:val="Numberbullet0"/>
                              <w:numPr>
                                <w:ilvl w:val="0"/>
                                <w:numId w:val="0"/>
                              </w:numPr>
                              <w:rPr>
                                <w:color w:val="auto"/>
                              </w:rPr>
                            </w:pPr>
                            <w:r w:rsidRPr="003A2695">
                              <w:rPr>
                                <w:color w:val="auto"/>
                              </w:rPr>
                              <w:t>The process described below of adding new Goods and models to the review, and editing models is similar for both ‘</w:t>
                            </w:r>
                            <w:r w:rsidRPr="003A2695">
                              <w:rPr>
                                <w:bCs/>
                                <w:color w:val="auto"/>
                              </w:rPr>
                              <w:t>Good(s) included in the ARTG’ or ‘Good(s) not included in the ARTG’</w:t>
                            </w:r>
                            <w:r w:rsidR="003A2695">
                              <w:rPr>
                                <w:bCs/>
                                <w:color w:val="auto"/>
                              </w:rPr>
                              <w:t>.</w:t>
                            </w:r>
                          </w:p>
                          <w:p w14:paraId="543595DB" w14:textId="77777777" w:rsidR="00944EE6" w:rsidRDefault="00944EE6" w:rsidP="00944E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E597" id="Text Box 20" o:spid="_x0000_s1030" type="#_x0000_t202" style="position:absolute;margin-left:39.35pt;margin-top:.65pt;width:392.65pt;height:48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" fillcolor="#c3c3c3 [2166]" stroked="f" strokeweight=".5pt">
                <v:fill color2="#b6b6b6 [2614]" rotate="t" colors="0 #d2d2d2;.5 #c8c8c8;1 silver" focus="100%" type="gradient">
                  <o:fill v:ext="view" type="gradientUnscaled"/>
                </v:fill>
                <v:textbox>
                  <w:txbxContent>
                    <w:p w14:paraId="31383427" w14:textId="47D7F958" w:rsidR="00944EE6" w:rsidRPr="003A2695" w:rsidRDefault="00944EE6" w:rsidP="00944EE6">
                      <w:pPr>
                        <w:pStyle w:val="Numberbullet0"/>
                        <w:numPr>
                          <w:ilvl w:val="0"/>
                          <w:numId w:val="0"/>
                        </w:numPr>
                        <w:rPr>
                          <w:color w:val="auto"/>
                        </w:rPr>
                      </w:pPr>
                      <w:r w:rsidRPr="003A2695">
                        <w:rPr>
                          <w:color w:val="auto"/>
                        </w:rPr>
                        <w:t>The process described below of adding new Goods and models to the review, and editing models is similar for both ‘</w:t>
                      </w:r>
                      <w:r w:rsidRPr="003A2695">
                        <w:rPr>
                          <w:bCs/>
                          <w:color w:val="auto"/>
                        </w:rPr>
                        <w:t>Good(s) included in the ARTG’ or ‘Good(s) not included in the ARTG’</w:t>
                      </w:r>
                      <w:r w:rsidR="003A2695">
                        <w:rPr>
                          <w:bCs/>
                          <w:color w:val="auto"/>
                        </w:rPr>
                        <w:t>.</w:t>
                      </w:r>
                    </w:p>
                    <w:p w14:paraId="543595DB" w14:textId="77777777" w:rsidR="00944EE6" w:rsidRDefault="00944EE6" w:rsidP="00944EE6"/>
                  </w:txbxContent>
                </v:textbox>
                <w10:wrap anchorx="margin"/>
              </v:shape>
            </w:pict>
          </mc:Fallback>
        </mc:AlternateContent>
      </w:r>
    </w:p>
    <w:p w14:paraId="29FE0CA3" w14:textId="77777777" w:rsidR="00944EE6" w:rsidRDefault="00944EE6" w:rsidP="00BA541F"/>
    <w:p w14:paraId="104B42D7" w14:textId="77777777" w:rsidR="00944EE6" w:rsidRDefault="00944EE6" w:rsidP="00BA541F"/>
    <w:p w14:paraId="31240175" w14:textId="09229F70" w:rsidR="00E82429" w:rsidRPr="00071260" w:rsidRDefault="002D5F0B" w:rsidP="00EB436A">
      <w:pPr>
        <w:pStyle w:val="Heading4"/>
        <w:spacing w:before="0"/>
        <w:rPr>
          <w:sz w:val="24"/>
          <w:szCs w:val="24"/>
        </w:rPr>
      </w:pPr>
      <w:bookmarkStart w:id="12" w:name="_Toc226530840"/>
      <w:r w:rsidRPr="00071260">
        <w:rPr>
          <w:sz w:val="24"/>
          <w:szCs w:val="24"/>
        </w:rPr>
        <w:t>Including</w:t>
      </w:r>
      <w:r w:rsidR="00695F85" w:rsidRPr="00071260">
        <w:rPr>
          <w:sz w:val="24"/>
          <w:szCs w:val="24"/>
        </w:rPr>
        <w:t xml:space="preserve"> additional goods in </w:t>
      </w:r>
      <w:r w:rsidR="004A1433" w:rsidRPr="00071260">
        <w:rPr>
          <w:sz w:val="24"/>
          <w:szCs w:val="24"/>
        </w:rPr>
        <w:t>scope of the PMR</w:t>
      </w:r>
      <w:bookmarkEnd w:id="12"/>
    </w:p>
    <w:p w14:paraId="56258533" w14:textId="67CC1B6A" w:rsidR="00814FE4" w:rsidRDefault="000159F9" w:rsidP="003A1289">
      <w:pPr>
        <w:pStyle w:val="Numberbullet0"/>
        <w:rPr>
          <w:color w:val="auto"/>
        </w:rPr>
      </w:pPr>
      <w:bookmarkStart w:id="13" w:name="_Ref222729817"/>
      <w:r w:rsidRPr="00E047C9">
        <w:rPr>
          <w:color w:val="auto"/>
        </w:rPr>
        <w:t xml:space="preserve">If you are a sponsor of a </w:t>
      </w:r>
      <w:r w:rsidR="00796E86">
        <w:rPr>
          <w:color w:val="auto"/>
        </w:rPr>
        <w:t>G</w:t>
      </w:r>
      <w:r w:rsidR="00796E86" w:rsidRPr="00E047C9">
        <w:rPr>
          <w:color w:val="auto"/>
        </w:rPr>
        <w:t>ood</w:t>
      </w:r>
      <w:r w:rsidR="004B002F">
        <w:rPr>
          <w:color w:val="auto"/>
        </w:rPr>
        <w:t xml:space="preserve"> </w:t>
      </w:r>
      <w:r w:rsidRPr="00E047C9">
        <w:rPr>
          <w:color w:val="auto"/>
        </w:rPr>
        <w:t xml:space="preserve">that should be included in the </w:t>
      </w:r>
      <w:r w:rsidR="00636335" w:rsidRPr="00E047C9">
        <w:rPr>
          <w:color w:val="auto"/>
        </w:rPr>
        <w:t>PMR</w:t>
      </w:r>
      <w:r w:rsidR="00AE29AF" w:rsidRPr="00E047C9">
        <w:rPr>
          <w:color w:val="auto"/>
        </w:rPr>
        <w:t xml:space="preserve"> but is not </w:t>
      </w:r>
      <w:r w:rsidR="00D05F22" w:rsidRPr="00E047C9">
        <w:rPr>
          <w:color w:val="auto"/>
        </w:rPr>
        <w:t>included in the list of models</w:t>
      </w:r>
      <w:r w:rsidRPr="00E047C9">
        <w:rPr>
          <w:color w:val="auto"/>
        </w:rPr>
        <w:t xml:space="preserve">, you can add </w:t>
      </w:r>
      <w:r w:rsidR="00B53137" w:rsidRPr="00E047C9">
        <w:rPr>
          <w:color w:val="auto"/>
        </w:rPr>
        <w:t>it</w:t>
      </w:r>
      <w:r w:rsidRPr="00E047C9">
        <w:rPr>
          <w:color w:val="auto"/>
        </w:rPr>
        <w:t xml:space="preserve"> by clicking </w:t>
      </w:r>
      <w:r w:rsidR="0058397C" w:rsidRPr="00E047C9">
        <w:rPr>
          <w:color w:val="auto"/>
        </w:rPr>
        <w:t>‘</w:t>
      </w:r>
      <w:r w:rsidRPr="00E047C9">
        <w:rPr>
          <w:bCs/>
          <w:color w:val="auto"/>
        </w:rPr>
        <w:t>Add Good</w:t>
      </w:r>
      <w:r w:rsidR="0058397C" w:rsidRPr="00E047C9">
        <w:rPr>
          <w:bCs/>
          <w:color w:val="auto"/>
        </w:rPr>
        <w:t>’</w:t>
      </w:r>
      <w:r w:rsidRPr="00E047C9">
        <w:rPr>
          <w:b/>
          <w:color w:val="auto"/>
        </w:rPr>
        <w:t xml:space="preserve"> </w:t>
      </w:r>
      <w:r w:rsidRPr="00E047C9">
        <w:rPr>
          <w:bCs/>
          <w:color w:val="auto"/>
        </w:rPr>
        <w:t xml:space="preserve">and selecting ‘Good(s) included in the ARTG’ or ‘Good(s) not included in the ARTG’ depending on the </w:t>
      </w:r>
      <w:r w:rsidR="00C203FB" w:rsidRPr="00E047C9">
        <w:rPr>
          <w:bCs/>
          <w:color w:val="auto"/>
        </w:rPr>
        <w:t>type</w:t>
      </w:r>
      <w:r w:rsidR="0058397C" w:rsidRPr="00E047C9">
        <w:rPr>
          <w:bCs/>
          <w:color w:val="auto"/>
        </w:rPr>
        <w:t xml:space="preserve"> of</w:t>
      </w:r>
      <w:r w:rsidRPr="00E047C9">
        <w:rPr>
          <w:bCs/>
          <w:color w:val="auto"/>
        </w:rPr>
        <w:t xml:space="preserve"> </w:t>
      </w:r>
      <w:r w:rsidR="00473A6A">
        <w:rPr>
          <w:bCs/>
          <w:color w:val="auto"/>
        </w:rPr>
        <w:t>G</w:t>
      </w:r>
      <w:r w:rsidR="00473A6A" w:rsidRPr="00E047C9">
        <w:rPr>
          <w:bCs/>
          <w:color w:val="auto"/>
        </w:rPr>
        <w:t>ood</w:t>
      </w:r>
      <w:r w:rsidRPr="00E047C9">
        <w:rPr>
          <w:bCs/>
          <w:color w:val="auto"/>
        </w:rPr>
        <w:t>s</w:t>
      </w:r>
      <w:r w:rsidR="00C203FB" w:rsidRPr="00E047C9">
        <w:rPr>
          <w:bCs/>
          <w:color w:val="auto"/>
        </w:rPr>
        <w:t xml:space="preserve"> you</w:t>
      </w:r>
      <w:r w:rsidR="00196DD2" w:rsidRPr="00E047C9">
        <w:rPr>
          <w:bCs/>
          <w:color w:val="auto"/>
        </w:rPr>
        <w:t xml:space="preserve"> sponsor (</w:t>
      </w:r>
      <w:r w:rsidR="00196DD2" w:rsidRPr="00E047C9">
        <w:rPr>
          <w:b/>
          <w:color w:val="auto"/>
        </w:rPr>
        <w:t xml:space="preserve">Figure </w:t>
      </w:r>
      <w:r w:rsidR="00720259" w:rsidRPr="00E047C9">
        <w:rPr>
          <w:b/>
          <w:color w:val="auto"/>
        </w:rPr>
        <w:t>3</w:t>
      </w:r>
      <w:r w:rsidR="00E047C9" w:rsidRPr="00E047C9">
        <w:rPr>
          <w:b/>
          <w:color w:val="auto"/>
        </w:rPr>
        <w:t>.3</w:t>
      </w:r>
      <w:r w:rsidR="00745097" w:rsidRPr="00E047C9">
        <w:rPr>
          <w:bCs/>
          <w:color w:val="auto"/>
        </w:rPr>
        <w:t>)</w:t>
      </w:r>
      <w:r w:rsidRPr="00E047C9">
        <w:rPr>
          <w:color w:val="auto"/>
        </w:rPr>
        <w:t>.</w:t>
      </w:r>
      <w:bookmarkEnd w:id="13"/>
    </w:p>
    <w:p w14:paraId="04D84F19" w14:textId="118C9946" w:rsidR="000159F9" w:rsidRDefault="00372E9C" w:rsidP="00182C3E">
      <w:pPr>
        <w:pStyle w:val="Numberbullet0"/>
        <w:numPr>
          <w:ilvl w:val="0"/>
          <w:numId w:val="0"/>
        </w:numPr>
        <w:spacing w:after="0"/>
        <w:ind w:left="720" w:hanging="360"/>
        <w:rPr>
          <w:color w:val="auto"/>
        </w:rPr>
      </w:pPr>
      <w:r>
        <w:rPr>
          <w:noProof/>
        </w:rPr>
        <w:lastRenderedPageBreak/>
        <mc:AlternateContent>
          <mc:Choice Requires="wpg">
            <w:drawing>
              <wp:inline distT="0" distB="0" distL="0" distR="0" wp14:anchorId="631579D3" wp14:editId="479D1D99">
                <wp:extent cx="5052060" cy="3479165"/>
                <wp:effectExtent l="19050" t="19050" r="15240" b="26035"/>
                <wp:docPr id="1155717802" name="Group 8"/>
                <wp:cNvGraphicFramePr/>
                <a:graphic xmlns:a="http://schemas.openxmlformats.org/drawingml/2006/main">
                  <a:graphicData uri="http://schemas.microsoft.com/office/word/2010/wordprocessingGroup">
                    <wpg:wgp>
                      <wpg:cNvGrpSpPr/>
                      <wpg:grpSpPr>
                        <a:xfrm>
                          <a:off x="0" y="0"/>
                          <a:ext cx="5052060" cy="3479165"/>
                          <a:chOff x="0" y="0"/>
                          <a:chExt cx="5731510" cy="3803015"/>
                        </a:xfrm>
                      </wpg:grpSpPr>
                      <pic:pic xmlns:pic="http://schemas.openxmlformats.org/drawingml/2006/picture">
                        <pic:nvPicPr>
                          <pic:cNvPr id="1997707436" name="Picture 1" descr="A screenshot of a computer&#10;&#10;AI-generated content may be incorrect."/>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731510" cy="3803015"/>
                          </a:xfrm>
                          <a:prstGeom prst="rect">
                            <a:avLst/>
                          </a:prstGeom>
                          <a:ln>
                            <a:solidFill>
                              <a:schemeClr val="tx1"/>
                            </a:solidFill>
                          </a:ln>
                        </pic:spPr>
                      </pic:pic>
                      <wps:wsp>
                        <wps:cNvPr id="864393177" name="Rectangle 2"/>
                        <wps:cNvSpPr/>
                        <wps:spPr>
                          <a:xfrm>
                            <a:off x="4533900" y="3295650"/>
                            <a:ext cx="1092200" cy="254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58E36A" id="Group 8" o:spid="_x0000_s1026" style="width:397.8pt;height:273.95pt;mso-position-horizontal-relative:char;mso-position-vertical-relative:line" coordsize="57315,38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">
                <v:shape id="Picture 1" o:spid="_x0000_s1027" type="#_x0000_t75" alt="A screenshot of a computer&#10;&#10;AI-generated content may be incorrect." style="position:absolute;width:57315;height:38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" stroked="t" strokecolor="black [3213]">
                  <v:imagedata r:id="rId51" o:title="A screenshot of a computer&#10;&#10;AI-generated content may be incorrect"/>
                  <v:path arrowok="t"/>
                </v:shape>
                <v:rect id="Rectangle 2" o:spid="_x0000_s1028" style="position:absolute;left:45339;top:32956;width:10922;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" fillcolor="yellow" stroked="f" strokeweight="1pt">
                  <v:fill opacity="26214f"/>
                </v:rect>
                <w10:anchorlock/>
              </v:group>
            </w:pict>
          </mc:Fallback>
        </mc:AlternateContent>
      </w:r>
    </w:p>
    <w:p w14:paraId="16571B23" w14:textId="77777777" w:rsidR="00C7767C" w:rsidRDefault="00C7767C" w:rsidP="00C7767C">
      <w:r w:rsidRPr="00D77432">
        <w:rPr>
          <w:b/>
          <w:bCs/>
        </w:rPr>
        <w:t xml:space="preserve">Figure 3.3: </w:t>
      </w:r>
      <w:r w:rsidRPr="008B26BC">
        <w:t xml:space="preserve">Adding in-scope </w:t>
      </w:r>
      <w:r>
        <w:t>G</w:t>
      </w:r>
      <w:r w:rsidRPr="008B26BC">
        <w:t>oods to a PMR</w:t>
      </w:r>
      <w:r>
        <w:t>.</w:t>
      </w:r>
    </w:p>
    <w:p w14:paraId="3464B3EB" w14:textId="77777777" w:rsidR="00C7767C" w:rsidRPr="00182C3E" w:rsidRDefault="00C7767C" w:rsidP="00182C3E">
      <w:pPr>
        <w:pStyle w:val="Numberbullet0"/>
        <w:numPr>
          <w:ilvl w:val="0"/>
          <w:numId w:val="0"/>
        </w:numPr>
        <w:spacing w:after="0"/>
        <w:ind w:left="720" w:hanging="360"/>
        <w:rPr>
          <w:color w:val="auto"/>
        </w:rPr>
      </w:pPr>
    </w:p>
    <w:p w14:paraId="43890130" w14:textId="654CD5D1" w:rsidR="00ED2135" w:rsidRPr="00D77432" w:rsidRDefault="00ED2135" w:rsidP="61277BD8">
      <w:pPr>
        <w:pStyle w:val="Numberbullet0"/>
      </w:pPr>
      <w:r w:rsidRPr="00913AD3">
        <w:rPr>
          <w:color w:val="auto"/>
        </w:rPr>
        <w:t xml:space="preserve">Click on the search icon to open the ‘Lookup record’ pop-up </w:t>
      </w:r>
      <w:r>
        <w:t>(</w:t>
      </w:r>
      <w:r w:rsidR="003056C3" w:rsidRPr="00395C52">
        <w:rPr>
          <w:b/>
          <w:bCs/>
        </w:rPr>
        <w:t xml:space="preserve">Figure </w:t>
      </w:r>
      <w:r w:rsidR="00F70790">
        <w:rPr>
          <w:b/>
          <w:bCs/>
        </w:rPr>
        <w:t>3.</w:t>
      </w:r>
      <w:r w:rsidR="00493AA7">
        <w:rPr>
          <w:b/>
          <w:bCs/>
        </w:rPr>
        <w:t>4</w:t>
      </w:r>
      <w:r w:rsidR="7FF72392" w:rsidRPr="61277BD8">
        <w:rPr>
          <w:b/>
          <w:bCs/>
        </w:rPr>
        <w:t>)</w:t>
      </w:r>
      <w:r w:rsidR="000D4806">
        <w:rPr>
          <w:b/>
          <w:bCs/>
        </w:rPr>
        <w:t>.</w:t>
      </w:r>
    </w:p>
    <w:p w14:paraId="1E659E38" w14:textId="0CA5B5F4" w:rsidR="00D92868" w:rsidRDefault="003F6285" w:rsidP="003F6285">
      <w:pPr>
        <w:pStyle w:val="Numberbullet0"/>
        <w:numPr>
          <w:ilvl w:val="0"/>
          <w:numId w:val="0"/>
        </w:numPr>
        <w:spacing w:after="0"/>
        <w:ind w:left="360"/>
      </w:pPr>
      <w:r>
        <w:rPr>
          <w:noProof/>
        </w:rPr>
        <mc:AlternateContent>
          <mc:Choice Requires="wpg">
            <w:drawing>
              <wp:inline distT="0" distB="0" distL="0" distR="0" wp14:anchorId="315679BA" wp14:editId="1E4229CD">
                <wp:extent cx="5010150" cy="1530350"/>
                <wp:effectExtent l="19050" t="19050" r="19050" b="12700"/>
                <wp:docPr id="328032075" name="Group 9"/>
                <wp:cNvGraphicFramePr/>
                <a:graphic xmlns:a="http://schemas.openxmlformats.org/drawingml/2006/main">
                  <a:graphicData uri="http://schemas.microsoft.com/office/word/2010/wordprocessingGroup">
                    <wpg:wgp>
                      <wpg:cNvGrpSpPr/>
                      <wpg:grpSpPr>
                        <a:xfrm>
                          <a:off x="0" y="0"/>
                          <a:ext cx="5010150" cy="1530350"/>
                          <a:chOff x="0" y="0"/>
                          <a:chExt cx="5683250" cy="1733550"/>
                        </a:xfrm>
                      </wpg:grpSpPr>
                      <pic:pic xmlns:pic="http://schemas.openxmlformats.org/drawingml/2006/picture">
                        <pic:nvPicPr>
                          <pic:cNvPr id="1720197970" name="Picture 1" descr="A white rectangular object with a white background&#10;&#10;AI-generated content may be incorrect."/>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683250" cy="1733550"/>
                          </a:xfrm>
                          <a:prstGeom prst="rect">
                            <a:avLst/>
                          </a:prstGeom>
                          <a:ln>
                            <a:solidFill>
                              <a:schemeClr val="tx1"/>
                            </a:solidFill>
                          </a:ln>
                        </pic:spPr>
                      </pic:pic>
                      <wps:wsp>
                        <wps:cNvPr id="870058310" name="Rectangle 2"/>
                        <wps:cNvSpPr/>
                        <wps:spPr>
                          <a:xfrm>
                            <a:off x="4845050" y="641350"/>
                            <a:ext cx="260350" cy="254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FD1B50" id="Group 9" o:spid="_x0000_s1026" style="width:394.5pt;height:120.5pt;mso-position-horizontal-relative:char;mso-position-vertical-relative:line" coordsize="56832,17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">
                <v:shape id="Picture 1" o:spid="_x0000_s1027" type="#_x0000_t75" alt="A white rectangular object with a white background&#10;&#10;AI-generated content may be incorrect." style="position:absolute;width:5683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" stroked="t" strokecolor="black [3213]">
                  <v:imagedata r:id="rId53" o:title="A white rectangular object with a white background&#10;&#10;AI-generated content may be incorrect"/>
                  <v:path arrowok="t"/>
                </v:shape>
                <v:rect id="Rectangle 2" o:spid="_x0000_s1028" style="position:absolute;left:48450;top:6413;width:2604;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" fillcolor="yellow" stroked="f" strokeweight="1pt">
                  <v:fill opacity="26214f"/>
                </v:rect>
                <w10:anchorlock/>
              </v:group>
            </w:pict>
          </mc:Fallback>
        </mc:AlternateContent>
      </w:r>
    </w:p>
    <w:p w14:paraId="3D41859E" w14:textId="77777777" w:rsidR="00C7767C" w:rsidRPr="00F70790" w:rsidRDefault="00C7767C" w:rsidP="00C7767C">
      <w:r w:rsidRPr="00D77432">
        <w:rPr>
          <w:b/>
          <w:bCs/>
        </w:rPr>
        <w:t>Figure 3.4:</w:t>
      </w:r>
      <w:r w:rsidRPr="00D77432">
        <w:rPr>
          <w:b/>
          <w:bCs/>
          <w:i/>
          <w:iCs/>
        </w:rPr>
        <w:t xml:space="preserve"> </w:t>
      </w:r>
      <w:r w:rsidRPr="00F70790">
        <w:t xml:space="preserve">Add ARTG or Non-included </w:t>
      </w:r>
      <w:proofErr w:type="gramStart"/>
      <w:r>
        <w:t>G</w:t>
      </w:r>
      <w:r w:rsidRPr="00F70790">
        <w:t>ood</w:t>
      </w:r>
      <w:proofErr w:type="gramEnd"/>
      <w:r w:rsidRPr="00F70790">
        <w:t xml:space="preserve"> pop-up.</w:t>
      </w:r>
    </w:p>
    <w:p w14:paraId="5DA7585F" w14:textId="2DD8369F" w:rsidR="00435825" w:rsidRDefault="00435825" w:rsidP="003A1289">
      <w:pPr>
        <w:pStyle w:val="Numberbullet0"/>
      </w:pPr>
      <w:r w:rsidRPr="00DD0248">
        <w:rPr>
          <w:color w:val="auto"/>
        </w:rPr>
        <w:t xml:space="preserve">A list of </w:t>
      </w:r>
      <w:r w:rsidR="00473A6A">
        <w:rPr>
          <w:color w:val="auto"/>
        </w:rPr>
        <w:t>G</w:t>
      </w:r>
      <w:r w:rsidR="00473A6A" w:rsidRPr="00DD0248">
        <w:rPr>
          <w:color w:val="auto"/>
        </w:rPr>
        <w:t xml:space="preserve">oods </w:t>
      </w:r>
      <w:r w:rsidRPr="00DD0248">
        <w:rPr>
          <w:color w:val="auto"/>
        </w:rPr>
        <w:t xml:space="preserve">associated with </w:t>
      </w:r>
      <w:r w:rsidR="007E4DFE" w:rsidRPr="00DD0248">
        <w:rPr>
          <w:color w:val="auto"/>
        </w:rPr>
        <w:t xml:space="preserve">ONLY </w:t>
      </w:r>
      <w:r w:rsidRPr="00DD0248">
        <w:rPr>
          <w:color w:val="auto"/>
        </w:rPr>
        <w:t>your sponsor login</w:t>
      </w:r>
      <w:r w:rsidR="007E4DFE" w:rsidRPr="00DD0248">
        <w:rPr>
          <w:color w:val="auto"/>
        </w:rPr>
        <w:t xml:space="preserve"> </w:t>
      </w:r>
      <w:r w:rsidRPr="00DD0248">
        <w:rPr>
          <w:color w:val="auto"/>
        </w:rPr>
        <w:t>(both active and revoked entries</w:t>
      </w:r>
      <w:r w:rsidR="00972C17">
        <w:rPr>
          <w:color w:val="auto"/>
        </w:rPr>
        <w:t xml:space="preserve"> or goods on the notified </w:t>
      </w:r>
      <w:r w:rsidR="00CA1E57">
        <w:rPr>
          <w:color w:val="auto"/>
        </w:rPr>
        <w:t>vapes list</w:t>
      </w:r>
      <w:r w:rsidRPr="00DD0248">
        <w:rPr>
          <w:color w:val="auto"/>
        </w:rPr>
        <w:t>) will be available for you to select</w:t>
      </w:r>
      <w:r w:rsidR="005D4CD1" w:rsidRPr="00DD0248">
        <w:rPr>
          <w:color w:val="auto"/>
        </w:rPr>
        <w:t xml:space="preserve"> (</w:t>
      </w:r>
      <w:r w:rsidR="005D4CD1" w:rsidRPr="00DD0248">
        <w:rPr>
          <w:b/>
          <w:bCs/>
          <w:color w:val="auto"/>
        </w:rPr>
        <w:t xml:space="preserve">Figure </w:t>
      </w:r>
      <w:r w:rsidR="00CA1E57">
        <w:rPr>
          <w:b/>
          <w:bCs/>
          <w:color w:val="auto"/>
        </w:rPr>
        <w:t>3.</w:t>
      </w:r>
      <w:r w:rsidR="00493AA7">
        <w:rPr>
          <w:b/>
          <w:bCs/>
          <w:color w:val="auto"/>
        </w:rPr>
        <w:t>5</w:t>
      </w:r>
      <w:r w:rsidR="005D4CD1" w:rsidRPr="00DD0248">
        <w:rPr>
          <w:color w:val="auto"/>
        </w:rPr>
        <w:t>)</w:t>
      </w:r>
      <w:r w:rsidRPr="00DD0248">
        <w:rPr>
          <w:color w:val="auto"/>
        </w:rPr>
        <w:t>.</w:t>
      </w:r>
      <w:r w:rsidR="005D4CD1" w:rsidRPr="00DD0248">
        <w:rPr>
          <w:color w:val="auto"/>
        </w:rPr>
        <w:t xml:space="preserve"> </w:t>
      </w:r>
      <w:r w:rsidR="00866D0D" w:rsidRPr="00DD0248">
        <w:rPr>
          <w:color w:val="auto"/>
        </w:rPr>
        <w:t>Click on</w:t>
      </w:r>
      <w:r w:rsidRPr="00DD0248">
        <w:rPr>
          <w:color w:val="auto"/>
        </w:rPr>
        <w:t xml:space="preserve"> the </w:t>
      </w:r>
      <w:r w:rsidR="00473A6A">
        <w:rPr>
          <w:color w:val="auto"/>
        </w:rPr>
        <w:t>G</w:t>
      </w:r>
      <w:r w:rsidR="00473A6A" w:rsidRPr="00DD0248">
        <w:rPr>
          <w:color w:val="auto"/>
        </w:rPr>
        <w:t xml:space="preserve">ood </w:t>
      </w:r>
      <w:r w:rsidRPr="00DD0248">
        <w:rPr>
          <w:color w:val="auto"/>
        </w:rPr>
        <w:t xml:space="preserve">that is related to this </w:t>
      </w:r>
      <w:r w:rsidR="005D4CD1" w:rsidRPr="00DD0248">
        <w:rPr>
          <w:color w:val="auto"/>
        </w:rPr>
        <w:t>PMR and c</w:t>
      </w:r>
      <w:r w:rsidRPr="00DD0248">
        <w:rPr>
          <w:color w:val="auto"/>
        </w:rPr>
        <w:t xml:space="preserve">lick </w:t>
      </w:r>
      <w:r w:rsidR="00BB7C21" w:rsidRPr="00DD0248">
        <w:rPr>
          <w:color w:val="auto"/>
        </w:rPr>
        <w:t>‘</w:t>
      </w:r>
      <w:r w:rsidRPr="00DD0248">
        <w:rPr>
          <w:bCs/>
          <w:color w:val="auto"/>
        </w:rPr>
        <w:t>Select</w:t>
      </w:r>
      <w:r w:rsidR="00BB7C21" w:rsidRPr="00DD0248">
        <w:rPr>
          <w:bCs/>
          <w:color w:val="auto"/>
        </w:rPr>
        <w:t>’</w:t>
      </w:r>
      <w:r>
        <w:t>.</w:t>
      </w:r>
    </w:p>
    <w:p w14:paraId="3C1495DE" w14:textId="06E1F008" w:rsidR="00A801AF" w:rsidRDefault="00DA491F" w:rsidP="00DA45C4">
      <w:pPr>
        <w:pStyle w:val="Numberbullet0"/>
        <w:numPr>
          <w:ilvl w:val="0"/>
          <w:numId w:val="0"/>
        </w:numPr>
        <w:spacing w:after="0"/>
        <w:ind w:left="720" w:hanging="360"/>
      </w:pPr>
      <w:r>
        <w:rPr>
          <w:noProof/>
        </w:rPr>
        <w:lastRenderedPageBreak/>
        <mc:AlternateContent>
          <mc:Choice Requires="wpg">
            <w:drawing>
              <wp:inline distT="0" distB="0" distL="0" distR="0" wp14:anchorId="69674512" wp14:editId="5B573AD3">
                <wp:extent cx="3575050" cy="3206750"/>
                <wp:effectExtent l="19050" t="19050" r="25400" b="12700"/>
                <wp:docPr id="263980951" name="Group 11"/>
                <wp:cNvGraphicFramePr/>
                <a:graphic xmlns:a="http://schemas.openxmlformats.org/drawingml/2006/main">
                  <a:graphicData uri="http://schemas.microsoft.com/office/word/2010/wordprocessingGroup">
                    <wpg:wgp>
                      <wpg:cNvGrpSpPr/>
                      <wpg:grpSpPr>
                        <a:xfrm>
                          <a:off x="0" y="0"/>
                          <a:ext cx="3575050" cy="3206750"/>
                          <a:chOff x="0" y="0"/>
                          <a:chExt cx="5537200" cy="4203700"/>
                        </a:xfrm>
                      </wpg:grpSpPr>
                      <pic:pic xmlns:pic="http://schemas.openxmlformats.org/drawingml/2006/picture">
                        <pic:nvPicPr>
                          <pic:cNvPr id="1197218309" name="Picture 1" descr="A screenshot of a computer&#10;&#10;AI-generated content may be incorrect."/>
                          <pic:cNvPicPr>
                            <a:picLocks noChangeAspect="1"/>
                          </pic:cNvPicPr>
                        </pic:nvPicPr>
                        <pic:blipFill rotWithShape="1">
                          <a:blip r:embed="rId54">
                            <a:extLst>
                              <a:ext uri="{28A0092B-C50C-407E-A947-70E740481C1C}">
                                <a14:useLocalDpi xmlns:a14="http://schemas.microsoft.com/office/drawing/2010/main" val="0"/>
                              </a:ext>
                            </a:extLst>
                          </a:blip>
                          <a:srcRect l="1009" t="1488" r="1232"/>
                          <a:stretch>
                            <a:fillRect/>
                          </a:stretch>
                        </pic:blipFill>
                        <pic:spPr bwMode="auto">
                          <a:xfrm>
                            <a:off x="0" y="0"/>
                            <a:ext cx="5537200" cy="4203700"/>
                          </a:xfrm>
                          <a:prstGeom prst="rect">
                            <a:avLst/>
                          </a:prstGeom>
                          <a:ln>
                            <a:solidFill>
                              <a:schemeClr val="tx1"/>
                            </a:solidFill>
                          </a:ln>
                          <a:extLst>
                            <a:ext uri="{53640926-AAD7-44D8-BBD7-CCE9431645EC}">
                              <a14:shadowObscured xmlns:a14="http://schemas.microsoft.com/office/drawing/2010/main"/>
                            </a:ext>
                          </a:extLst>
                        </pic:spPr>
                      </pic:pic>
                      <wps:wsp>
                        <wps:cNvPr id="1224010425" name="Rectangle 10"/>
                        <wps:cNvSpPr/>
                        <wps:spPr>
                          <a:xfrm>
                            <a:off x="977900" y="2000250"/>
                            <a:ext cx="266700" cy="2286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917775" name="Rectangle 10"/>
                        <wps:cNvSpPr/>
                        <wps:spPr>
                          <a:xfrm>
                            <a:off x="2901950" y="3854450"/>
                            <a:ext cx="431800" cy="2286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F6B8AA" id="Group 11" o:spid="_x0000_s1026" style="width:281.5pt;height:252.5pt;mso-position-horizontal-relative:char;mso-position-vertical-relative:line" coordsize="55372,42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">
                <v:shape id="Picture 1" o:spid="_x0000_s1027" type="#_x0000_t75" alt="A screenshot of a computer&#10;&#10;AI-generated content may be incorrect." style="position:absolute;width:55372;height:4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" stroked="t" strokecolor="black [3213]">
                  <v:imagedata r:id="rId55" o:title="A screenshot of a computer&#10;&#10;AI-generated content may be incorrect" croptop="975f" cropleft="661f" cropright="807f"/>
                  <v:path arrowok="t"/>
                </v:shape>
                <v:rect id="Rectangle 10" o:spid="_x0000_s1028" style="position:absolute;left:9779;top:20002;width:266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" fillcolor="yellow" stroked="f" strokeweight="1pt">
                  <v:fill opacity="26214f"/>
                </v:rect>
                <v:rect id="Rectangle 10" o:spid="_x0000_s1029" style="position:absolute;left:29019;top:38544;width:431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" fillcolor="yellow" stroked="f" strokeweight="1pt">
                  <v:fill opacity="26214f"/>
                </v:rect>
                <w10:anchorlock/>
              </v:group>
            </w:pict>
          </mc:Fallback>
        </mc:AlternateContent>
      </w:r>
    </w:p>
    <w:p w14:paraId="35127D7E" w14:textId="77777777" w:rsidR="00C7767C" w:rsidRDefault="00C7767C" w:rsidP="00C7767C">
      <w:r w:rsidRPr="00CA1E57">
        <w:rPr>
          <w:b/>
          <w:bCs/>
        </w:rPr>
        <w:t>Figure 3.5:</w:t>
      </w:r>
      <w:r w:rsidRPr="00CA1E57">
        <w:rPr>
          <w:b/>
          <w:bCs/>
          <w:i/>
          <w:iCs/>
        </w:rPr>
        <w:t xml:space="preserve"> </w:t>
      </w:r>
      <w:r w:rsidRPr="00913AD3">
        <w:t>‘Lookup record’ pop-up</w:t>
      </w:r>
      <w:r>
        <w:t xml:space="preserve"> used to select Goods associated with the PMR.</w:t>
      </w:r>
    </w:p>
    <w:p w14:paraId="116CF846" w14:textId="599DF928" w:rsidR="0066007D" w:rsidRDefault="0066007D" w:rsidP="003A1289">
      <w:pPr>
        <w:pStyle w:val="Numberbullet0"/>
        <w:rPr>
          <w:color w:val="auto"/>
        </w:rPr>
      </w:pPr>
      <w:bookmarkStart w:id="14" w:name="_Ref222729834"/>
      <w:r w:rsidRPr="00D40A79">
        <w:rPr>
          <w:color w:val="auto"/>
        </w:rPr>
        <w:t xml:space="preserve">Click </w:t>
      </w:r>
      <w:r w:rsidR="00D40A79">
        <w:rPr>
          <w:color w:val="auto"/>
        </w:rPr>
        <w:t>‘</w:t>
      </w:r>
      <w:r w:rsidRPr="00D40A79">
        <w:rPr>
          <w:bCs/>
          <w:color w:val="auto"/>
        </w:rPr>
        <w:t>Save</w:t>
      </w:r>
      <w:r w:rsidR="00D40A79">
        <w:rPr>
          <w:bCs/>
          <w:color w:val="auto"/>
        </w:rPr>
        <w:t>’</w:t>
      </w:r>
      <w:r w:rsidRPr="00D40A79">
        <w:rPr>
          <w:b/>
          <w:color w:val="auto"/>
        </w:rPr>
        <w:t xml:space="preserve"> </w:t>
      </w:r>
      <w:r w:rsidRPr="00D40A79">
        <w:rPr>
          <w:bCs/>
          <w:color w:val="auto"/>
        </w:rPr>
        <w:t>to include the good in the review</w:t>
      </w:r>
      <w:r w:rsidR="009B4C00" w:rsidRPr="00D40A79">
        <w:rPr>
          <w:bCs/>
          <w:color w:val="auto"/>
        </w:rPr>
        <w:t xml:space="preserve"> (</w:t>
      </w:r>
      <w:r w:rsidR="009B4C00" w:rsidRPr="00D40A79">
        <w:rPr>
          <w:b/>
          <w:color w:val="auto"/>
        </w:rPr>
        <w:t xml:space="preserve">Figure </w:t>
      </w:r>
      <w:r w:rsidR="00CA1E57" w:rsidRPr="00D40A79">
        <w:rPr>
          <w:b/>
          <w:color w:val="auto"/>
        </w:rPr>
        <w:t>3.</w:t>
      </w:r>
      <w:r w:rsidR="00493AA7" w:rsidRPr="00D40A79">
        <w:rPr>
          <w:b/>
          <w:color w:val="auto"/>
        </w:rPr>
        <w:t>6</w:t>
      </w:r>
      <w:r w:rsidR="009B4C00" w:rsidRPr="00D40A79">
        <w:rPr>
          <w:bCs/>
          <w:color w:val="auto"/>
        </w:rPr>
        <w:t>)</w:t>
      </w:r>
      <w:r w:rsidRPr="00D40A79">
        <w:rPr>
          <w:color w:val="auto"/>
        </w:rPr>
        <w:t>.</w:t>
      </w:r>
      <w:bookmarkEnd w:id="14"/>
    </w:p>
    <w:p w14:paraId="7DEA386F" w14:textId="71EF3971" w:rsidR="00A53C6A" w:rsidRDefault="00722AE1" w:rsidP="007B113A">
      <w:pPr>
        <w:pStyle w:val="Numberbullet0"/>
        <w:numPr>
          <w:ilvl w:val="0"/>
          <w:numId w:val="0"/>
        </w:numPr>
        <w:spacing w:before="0" w:after="0" w:line="0" w:lineRule="atLeast"/>
        <w:ind w:left="720" w:hanging="360"/>
      </w:pPr>
      <w:r>
        <w:rPr>
          <w:noProof/>
        </w:rPr>
        <mc:AlternateContent>
          <mc:Choice Requires="wpg">
            <w:drawing>
              <wp:inline distT="0" distB="0" distL="0" distR="0" wp14:anchorId="5B5E43D5" wp14:editId="1C65226C">
                <wp:extent cx="3924300" cy="1212850"/>
                <wp:effectExtent l="19050" t="19050" r="19050" b="25400"/>
                <wp:docPr id="527921671" name="Group 3"/>
                <wp:cNvGraphicFramePr/>
                <a:graphic xmlns:a="http://schemas.openxmlformats.org/drawingml/2006/main">
                  <a:graphicData uri="http://schemas.microsoft.com/office/word/2010/wordprocessingGroup">
                    <wpg:wgp>
                      <wpg:cNvGrpSpPr/>
                      <wpg:grpSpPr>
                        <a:xfrm>
                          <a:off x="0" y="0"/>
                          <a:ext cx="3924300" cy="1212850"/>
                          <a:chOff x="0" y="0"/>
                          <a:chExt cx="3855720" cy="1155700"/>
                        </a:xfrm>
                      </wpg:grpSpPr>
                      <pic:pic xmlns:pic="http://schemas.openxmlformats.org/drawingml/2006/picture">
                        <pic:nvPicPr>
                          <pic:cNvPr id="1874544040" name="Picture 1" descr="A screenshot of a computer&#10;&#10;AI-generated content may be incorrect."/>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855720" cy="1155700"/>
                          </a:xfrm>
                          <a:prstGeom prst="rect">
                            <a:avLst/>
                          </a:prstGeom>
                          <a:ln>
                            <a:solidFill>
                              <a:schemeClr val="tx1"/>
                            </a:solidFill>
                          </a:ln>
                        </pic:spPr>
                      </pic:pic>
                      <wps:wsp>
                        <wps:cNvPr id="132065789" name="Rectangle 21"/>
                        <wps:cNvSpPr/>
                        <wps:spPr>
                          <a:xfrm>
                            <a:off x="349250" y="939800"/>
                            <a:ext cx="400050" cy="1968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6EE0C6E" id="Group 3" o:spid="_x0000_s1026" style="width:309pt;height:95.5pt;mso-position-horizontal-relative:char;mso-position-vertical-relative:line" coordsize="38557,11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">
                <v:shape id="Picture 1" o:spid="_x0000_s1027" type="#_x0000_t75" alt="A screenshot of a computer&#10;&#10;AI-generated content may be incorrect." style="position:absolute;width:38557;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" stroked="t" strokecolor="black [3213]">
                  <v:imagedata r:id="rId57" o:title="A screenshot of a computer&#10;&#10;AI-generated content may be incorrect"/>
                  <v:path arrowok="t"/>
                </v:shape>
                <v:rect id="Rectangle 21" o:spid="_x0000_s1028" style="position:absolute;left:3492;top:9398;width:4001;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" fillcolor="yellow" stroked="f" strokeweight="1pt">
                  <v:fill opacity="26214f"/>
                </v:rect>
                <w10:anchorlock/>
              </v:group>
            </w:pict>
          </mc:Fallback>
        </mc:AlternateContent>
      </w:r>
    </w:p>
    <w:p w14:paraId="232501F7" w14:textId="77777777" w:rsidR="00C7767C" w:rsidRPr="00D77432" w:rsidRDefault="00C7767C" w:rsidP="00C7767C">
      <w:pPr>
        <w:rPr>
          <w:b/>
          <w:bCs/>
        </w:rPr>
      </w:pPr>
      <w:r w:rsidRPr="00D77432">
        <w:rPr>
          <w:b/>
          <w:bCs/>
        </w:rPr>
        <w:t xml:space="preserve">Figure 3.6: </w:t>
      </w:r>
      <w:r>
        <w:t>Pop-up to add an</w:t>
      </w:r>
      <w:r w:rsidRPr="00F70790">
        <w:t xml:space="preserve"> ARTG</w:t>
      </w:r>
      <w:r>
        <w:t xml:space="preserve"> entry</w:t>
      </w:r>
      <w:r w:rsidRPr="00F70790">
        <w:t xml:space="preserve"> or </w:t>
      </w:r>
      <w:r>
        <w:t>n</w:t>
      </w:r>
      <w:r w:rsidRPr="00F70790">
        <w:t>on-included good</w:t>
      </w:r>
      <w:r>
        <w:t>, showing the selected Good and the option to save.</w:t>
      </w:r>
    </w:p>
    <w:p w14:paraId="505C54A9" w14:textId="77777777" w:rsidR="003806CA" w:rsidRDefault="003806CA" w:rsidP="005E6B13">
      <w:pPr>
        <w:pStyle w:val="Numberbullet0"/>
        <w:numPr>
          <w:ilvl w:val="0"/>
          <w:numId w:val="0"/>
        </w:numPr>
        <w:spacing w:before="0" w:after="0"/>
        <w:ind w:left="720" w:hanging="360"/>
        <w:rPr>
          <w:b/>
          <w:bCs/>
          <w:i/>
          <w:iCs/>
        </w:rPr>
      </w:pPr>
    </w:p>
    <w:p w14:paraId="25760F1A" w14:textId="74CEE5C0" w:rsidR="003806CA" w:rsidRPr="00183222" w:rsidRDefault="003806CA" w:rsidP="003A1289">
      <w:pPr>
        <w:pStyle w:val="Numberbullet0"/>
        <w:spacing w:before="0" w:after="0"/>
        <w:rPr>
          <w:color w:val="auto"/>
        </w:rPr>
      </w:pPr>
      <w:r w:rsidRPr="005E6B13">
        <w:rPr>
          <w:color w:val="auto"/>
        </w:rPr>
        <w:t xml:space="preserve">Repeats steps </w:t>
      </w:r>
      <w:r w:rsidR="003F59CB">
        <w:rPr>
          <w:color w:val="auto"/>
        </w:rPr>
        <w:fldChar w:fldCharType="begin"/>
      </w:r>
      <w:r w:rsidR="003F59CB">
        <w:rPr>
          <w:color w:val="auto"/>
        </w:rPr>
        <w:instrText xml:space="preserve"> REF _Ref222729817 \r \h </w:instrText>
      </w:r>
      <w:r w:rsidR="003F59CB">
        <w:rPr>
          <w:color w:val="auto"/>
        </w:rPr>
      </w:r>
      <w:r w:rsidR="003F59CB">
        <w:rPr>
          <w:color w:val="auto"/>
        </w:rPr>
        <w:fldChar w:fldCharType="separate"/>
      </w:r>
      <w:r w:rsidR="001264BD">
        <w:rPr>
          <w:color w:val="auto"/>
        </w:rPr>
        <w:t>3</w:t>
      </w:r>
      <w:r w:rsidR="003F59CB">
        <w:rPr>
          <w:color w:val="auto"/>
        </w:rPr>
        <w:fldChar w:fldCharType="end"/>
      </w:r>
      <w:r w:rsidRPr="005E6B13">
        <w:rPr>
          <w:color w:val="auto"/>
        </w:rPr>
        <w:t xml:space="preserve"> – </w:t>
      </w:r>
      <w:r w:rsidR="007A4259">
        <w:rPr>
          <w:color w:val="auto"/>
        </w:rPr>
        <w:fldChar w:fldCharType="begin"/>
      </w:r>
      <w:r w:rsidR="007A4259">
        <w:rPr>
          <w:color w:val="auto"/>
        </w:rPr>
        <w:instrText xml:space="preserve"> REF _Ref222729834 \r \h </w:instrText>
      </w:r>
      <w:r w:rsidR="007A4259">
        <w:rPr>
          <w:color w:val="auto"/>
        </w:rPr>
      </w:r>
      <w:r w:rsidR="007A4259">
        <w:rPr>
          <w:color w:val="auto"/>
        </w:rPr>
        <w:fldChar w:fldCharType="separate"/>
      </w:r>
      <w:r w:rsidR="001264BD">
        <w:rPr>
          <w:color w:val="auto"/>
        </w:rPr>
        <w:t>6</w:t>
      </w:r>
      <w:r w:rsidR="007A4259">
        <w:rPr>
          <w:color w:val="auto"/>
        </w:rPr>
        <w:fldChar w:fldCharType="end"/>
      </w:r>
      <w:r w:rsidRPr="005E6B13">
        <w:rPr>
          <w:color w:val="auto"/>
        </w:rPr>
        <w:t xml:space="preserve"> to add all the additional </w:t>
      </w:r>
      <w:r w:rsidR="00473A6A">
        <w:rPr>
          <w:color w:val="auto"/>
        </w:rPr>
        <w:t>G</w:t>
      </w:r>
      <w:r w:rsidR="00473A6A" w:rsidRPr="005E6B13">
        <w:rPr>
          <w:color w:val="auto"/>
        </w:rPr>
        <w:t>ood</w:t>
      </w:r>
      <w:r w:rsidRPr="005E6B13">
        <w:rPr>
          <w:color w:val="auto"/>
        </w:rPr>
        <w:t>s in scope of the PMR</w:t>
      </w:r>
      <w:r w:rsidR="005B18EC">
        <w:rPr>
          <w:color w:val="auto"/>
        </w:rPr>
        <w:t>.</w:t>
      </w:r>
    </w:p>
    <w:p w14:paraId="517A973E" w14:textId="75B07203" w:rsidR="00311150" w:rsidRPr="00A348E1" w:rsidRDefault="00A41B2F" w:rsidP="00E01075">
      <w:pPr>
        <w:pStyle w:val="Heading4"/>
        <w:rPr>
          <w:sz w:val="24"/>
          <w:szCs w:val="24"/>
        </w:rPr>
      </w:pPr>
      <w:bookmarkStart w:id="15" w:name="_Toc226530841"/>
      <w:r w:rsidRPr="00E01075">
        <w:rPr>
          <w:sz w:val="24"/>
          <w:szCs w:val="24"/>
        </w:rPr>
        <w:t>Adding models of goods in scope of the PMR</w:t>
      </w:r>
      <w:bookmarkEnd w:id="15"/>
    </w:p>
    <w:p w14:paraId="7ABD77AE" w14:textId="11E8A459" w:rsidR="00CC06A1" w:rsidRDefault="007523E0" w:rsidP="003A1289">
      <w:pPr>
        <w:pStyle w:val="Numberbullet0"/>
        <w:spacing w:before="0" w:after="0"/>
        <w:rPr>
          <w:color w:val="auto"/>
        </w:rPr>
      </w:pPr>
      <w:bookmarkStart w:id="16" w:name="_Ref222734144"/>
      <w:r w:rsidRPr="00D40A79">
        <w:rPr>
          <w:color w:val="auto"/>
        </w:rPr>
        <w:t xml:space="preserve">If there are multiple </w:t>
      </w:r>
      <w:r w:rsidR="00BF3A4E" w:rsidRPr="00D40A79">
        <w:rPr>
          <w:color w:val="auto"/>
        </w:rPr>
        <w:t xml:space="preserve">models </w:t>
      </w:r>
      <w:r w:rsidRPr="00D40A79">
        <w:rPr>
          <w:color w:val="auto"/>
        </w:rPr>
        <w:t xml:space="preserve">under the one </w:t>
      </w:r>
      <w:r w:rsidR="00473A6A">
        <w:rPr>
          <w:color w:val="auto"/>
        </w:rPr>
        <w:t>G</w:t>
      </w:r>
      <w:r w:rsidRPr="00D40A79">
        <w:rPr>
          <w:color w:val="auto"/>
        </w:rPr>
        <w:t xml:space="preserve">ood, </w:t>
      </w:r>
      <w:r w:rsidR="00BF3A4E" w:rsidRPr="00D40A79">
        <w:rPr>
          <w:rFonts w:cs="Arial"/>
          <w:color w:val="auto"/>
        </w:rPr>
        <w:t xml:space="preserve">click on the down-arrow on the right side of the </w:t>
      </w:r>
      <w:r w:rsidR="00473A6A">
        <w:rPr>
          <w:rFonts w:cs="Arial"/>
          <w:color w:val="auto"/>
        </w:rPr>
        <w:t>G</w:t>
      </w:r>
      <w:r w:rsidR="00473A6A" w:rsidRPr="00D40A79">
        <w:rPr>
          <w:rFonts w:cs="Arial"/>
          <w:color w:val="auto"/>
        </w:rPr>
        <w:t xml:space="preserve">ood </w:t>
      </w:r>
      <w:r w:rsidR="00BF3A4E" w:rsidRPr="00D40A79">
        <w:rPr>
          <w:rFonts w:cs="Arial"/>
          <w:color w:val="auto"/>
        </w:rPr>
        <w:t>and</w:t>
      </w:r>
      <w:r w:rsidR="00BF3A4E" w:rsidRPr="00D40A79">
        <w:rPr>
          <w:color w:val="auto"/>
        </w:rPr>
        <w:t xml:space="preserve"> </w:t>
      </w:r>
      <w:r w:rsidRPr="00D40A79">
        <w:rPr>
          <w:color w:val="auto"/>
        </w:rPr>
        <w:t xml:space="preserve">select </w:t>
      </w:r>
      <w:r w:rsidR="00BF3A4E" w:rsidRPr="00D40A79">
        <w:rPr>
          <w:color w:val="auto"/>
        </w:rPr>
        <w:t>‘</w:t>
      </w:r>
      <w:r w:rsidRPr="00D40A79">
        <w:rPr>
          <w:color w:val="auto"/>
        </w:rPr>
        <w:t>Add model</w:t>
      </w:r>
      <w:r w:rsidR="00BF3A4E" w:rsidRPr="00D40A79">
        <w:rPr>
          <w:color w:val="auto"/>
        </w:rPr>
        <w:t>’</w:t>
      </w:r>
      <w:r w:rsidR="00964921" w:rsidRPr="00D40A79">
        <w:rPr>
          <w:color w:val="auto"/>
        </w:rPr>
        <w:t xml:space="preserve"> (</w:t>
      </w:r>
      <w:r w:rsidR="00964921" w:rsidRPr="00D40A79">
        <w:rPr>
          <w:b/>
          <w:bCs/>
          <w:color w:val="auto"/>
        </w:rPr>
        <w:t xml:space="preserve">Figure </w:t>
      </w:r>
      <w:r w:rsidR="00D40A79">
        <w:rPr>
          <w:b/>
          <w:bCs/>
          <w:color w:val="auto"/>
        </w:rPr>
        <w:t>3.</w:t>
      </w:r>
      <w:r w:rsidR="00745199" w:rsidRPr="00D40A79">
        <w:rPr>
          <w:b/>
          <w:bCs/>
          <w:color w:val="auto"/>
        </w:rPr>
        <w:t>7</w:t>
      </w:r>
      <w:r w:rsidR="00964921" w:rsidRPr="00D40A79">
        <w:rPr>
          <w:color w:val="auto"/>
        </w:rPr>
        <w:t>)</w:t>
      </w:r>
      <w:r w:rsidR="00C60FC1" w:rsidRPr="00D40A79">
        <w:rPr>
          <w:color w:val="auto"/>
        </w:rPr>
        <w:t xml:space="preserve">. </w:t>
      </w:r>
      <w:r w:rsidR="003E4567" w:rsidRPr="00D40A79">
        <w:rPr>
          <w:color w:val="auto"/>
        </w:rPr>
        <w:t xml:space="preserve">All </w:t>
      </w:r>
      <w:r w:rsidR="00C104FF" w:rsidRPr="00D40A79">
        <w:rPr>
          <w:color w:val="auto"/>
        </w:rPr>
        <w:t>models must</w:t>
      </w:r>
      <w:r w:rsidR="003E4567" w:rsidRPr="00D40A79">
        <w:rPr>
          <w:color w:val="auto"/>
        </w:rPr>
        <w:t xml:space="preserve"> be entered, even if they are not in the scope of the review.</w:t>
      </w:r>
      <w:bookmarkEnd w:id="16"/>
    </w:p>
    <w:p w14:paraId="50D04F58" w14:textId="77777777" w:rsidR="00C7767C" w:rsidRPr="00D40A79" w:rsidRDefault="00C7767C" w:rsidP="00C7767C"/>
    <w:p w14:paraId="2A9F3569" w14:textId="30DD0BE1" w:rsidR="005D41C7" w:rsidRDefault="00D1037B" w:rsidP="00C7767C">
      <w:r>
        <w:rPr>
          <w:noProof/>
        </w:rPr>
        <mc:AlternateContent>
          <mc:Choice Requires="wpg">
            <w:drawing>
              <wp:inline distT="0" distB="0" distL="0" distR="0" wp14:anchorId="7C2D4FEB" wp14:editId="6B790703">
                <wp:extent cx="3381375" cy="1457325"/>
                <wp:effectExtent l="19050" t="19050" r="28575" b="28575"/>
                <wp:docPr id="394549992" name="Group 1"/>
                <wp:cNvGraphicFramePr/>
                <a:graphic xmlns:a="http://schemas.openxmlformats.org/drawingml/2006/main">
                  <a:graphicData uri="http://schemas.microsoft.com/office/word/2010/wordprocessingGroup">
                    <wpg:wgp>
                      <wpg:cNvGrpSpPr/>
                      <wpg:grpSpPr>
                        <a:xfrm>
                          <a:off x="0" y="0"/>
                          <a:ext cx="3381375" cy="1457325"/>
                          <a:chOff x="0" y="0"/>
                          <a:chExt cx="3778250" cy="1645285"/>
                        </a:xfrm>
                      </wpg:grpSpPr>
                      <pic:pic xmlns:pic="http://schemas.openxmlformats.org/drawingml/2006/picture">
                        <pic:nvPicPr>
                          <pic:cNvPr id="1889003000" name="Picture 1" descr="A screenshot of a compute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778250" cy="1645285"/>
                          </a:xfrm>
                          <a:prstGeom prst="rect">
                            <a:avLst/>
                          </a:prstGeom>
                          <a:ln>
                            <a:solidFill>
                              <a:schemeClr val="tx1"/>
                            </a:solidFill>
                          </a:ln>
                        </pic:spPr>
                      </pic:pic>
                      <wps:wsp>
                        <wps:cNvPr id="1566583328" name="Rectangle 21"/>
                        <wps:cNvSpPr/>
                        <wps:spPr>
                          <a:xfrm>
                            <a:off x="2986797" y="1391460"/>
                            <a:ext cx="6223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20F7DF" id="Group 1" o:spid="_x0000_s1026" style="width:266.25pt;height:114.75pt;mso-position-horizontal-relative:char;mso-position-vertical-relative:line" coordsize="37782,16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">
                <v:shape id="Picture 1" o:spid="_x0000_s1027" type="#_x0000_t75" alt="A screenshot of a computer" style="position:absolute;width:37782;height:16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" stroked="t" strokecolor="black [3213]">
                  <v:imagedata r:id="rId59" o:title="A screenshot of a computer"/>
                  <v:path arrowok="t"/>
                </v:shape>
                <v:rect id="Rectangle 21" o:spid="_x0000_s1028" style="position:absolute;left:29867;top:13914;width:6223;height:1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" fillcolor="yellow" stroked="f" strokeweight="1pt">
                  <v:fill opacity="26214f"/>
                </v:rect>
                <w10:anchorlock/>
              </v:group>
            </w:pict>
          </mc:Fallback>
        </mc:AlternateContent>
      </w:r>
    </w:p>
    <w:p w14:paraId="05DCA4A5" w14:textId="77777777" w:rsidR="00C7767C" w:rsidRPr="00944EE6" w:rsidRDefault="00C7767C" w:rsidP="00C7767C">
      <w:r w:rsidRPr="00D40A79">
        <w:rPr>
          <w:b/>
          <w:bCs/>
        </w:rPr>
        <w:t xml:space="preserve">Figure 3.7: </w:t>
      </w:r>
      <w:r w:rsidRPr="00D40A79">
        <w:t xml:space="preserve">Adding models of </w:t>
      </w:r>
      <w:r>
        <w:t>G</w:t>
      </w:r>
      <w:r w:rsidRPr="00D40A79">
        <w:t>oods included in the PMR</w:t>
      </w:r>
      <w:r>
        <w:t>.</w:t>
      </w:r>
    </w:p>
    <w:p w14:paraId="62398F18" w14:textId="39F39F59" w:rsidR="00964921" w:rsidRPr="00AD1A98" w:rsidRDefault="00DC567E" w:rsidP="002528BC">
      <w:pPr>
        <w:pStyle w:val="Numberbullet0"/>
        <w:spacing w:after="0"/>
        <w:rPr>
          <w:color w:val="auto"/>
        </w:rPr>
      </w:pPr>
      <w:r w:rsidRPr="00AD1A98">
        <w:rPr>
          <w:color w:val="auto"/>
        </w:rPr>
        <w:lastRenderedPageBreak/>
        <w:t>Click ‘Proceed’ on the ‘Add Model’ pop-up (</w:t>
      </w:r>
      <w:r w:rsidR="00DD3A02" w:rsidRPr="00AD1A98">
        <w:rPr>
          <w:b/>
          <w:bCs/>
          <w:color w:val="auto"/>
        </w:rPr>
        <w:t>Figure</w:t>
      </w:r>
      <w:r w:rsidRPr="00AD1A98">
        <w:rPr>
          <w:b/>
          <w:bCs/>
          <w:color w:val="auto"/>
        </w:rPr>
        <w:t xml:space="preserve"> </w:t>
      </w:r>
      <w:r w:rsidR="002528BC" w:rsidRPr="00AD1A98">
        <w:rPr>
          <w:b/>
          <w:bCs/>
          <w:color w:val="auto"/>
        </w:rPr>
        <w:t>3.</w:t>
      </w:r>
      <w:r w:rsidR="00B47FB2" w:rsidRPr="00AD1A98">
        <w:rPr>
          <w:b/>
          <w:bCs/>
          <w:color w:val="auto"/>
        </w:rPr>
        <w:t>8</w:t>
      </w:r>
      <w:r w:rsidRPr="00AD1A98">
        <w:rPr>
          <w:color w:val="auto"/>
        </w:rPr>
        <w:t>)</w:t>
      </w:r>
      <w:r w:rsidR="002528BC" w:rsidRPr="00AD1A98">
        <w:rPr>
          <w:color w:val="auto"/>
        </w:rPr>
        <w:t xml:space="preserve">. </w:t>
      </w:r>
      <w:bookmarkStart w:id="17" w:name="_Ref223618780"/>
      <w:r w:rsidR="002528BC" w:rsidRPr="00AD1A98">
        <w:rPr>
          <w:color w:val="auto"/>
        </w:rPr>
        <w:t>This will clone the</w:t>
      </w:r>
      <w:r w:rsidR="00473A6A">
        <w:rPr>
          <w:color w:val="auto"/>
        </w:rPr>
        <w:t xml:space="preserve"> details of the</w:t>
      </w:r>
      <w:r w:rsidR="002528BC" w:rsidRPr="00AD1A98">
        <w:rPr>
          <w:color w:val="auto"/>
        </w:rPr>
        <w:t xml:space="preserve"> </w:t>
      </w:r>
      <w:r w:rsidR="00473A6A">
        <w:rPr>
          <w:color w:val="auto"/>
        </w:rPr>
        <w:t>G</w:t>
      </w:r>
      <w:r w:rsidR="00473A6A" w:rsidRPr="00AD1A98">
        <w:rPr>
          <w:color w:val="auto"/>
        </w:rPr>
        <w:t xml:space="preserve">ood </w:t>
      </w:r>
      <w:r w:rsidR="002528BC" w:rsidRPr="00AD1A98">
        <w:rPr>
          <w:color w:val="auto"/>
        </w:rPr>
        <w:t>(</w:t>
      </w:r>
      <w:r w:rsidR="002528BC" w:rsidRPr="00AD1A98">
        <w:rPr>
          <w:b/>
          <w:bCs/>
          <w:color w:val="auto"/>
        </w:rPr>
        <w:t>Figure 3.9</w:t>
      </w:r>
      <w:r w:rsidR="002528BC" w:rsidRPr="00AD1A98">
        <w:rPr>
          <w:color w:val="auto"/>
        </w:rPr>
        <w:t>)</w:t>
      </w:r>
      <w:r w:rsidR="00473A6A">
        <w:rPr>
          <w:color w:val="auto"/>
        </w:rPr>
        <w:t>.</w:t>
      </w:r>
      <w:r w:rsidR="002528BC" w:rsidRPr="00AD1A98">
        <w:rPr>
          <w:color w:val="auto"/>
        </w:rPr>
        <w:t xml:space="preserve"> </w:t>
      </w:r>
      <w:r w:rsidR="00473A6A">
        <w:rPr>
          <w:color w:val="auto"/>
        </w:rPr>
        <w:t>A clone</w:t>
      </w:r>
      <w:r w:rsidR="00473A6A" w:rsidRPr="00AD1A98">
        <w:rPr>
          <w:color w:val="auto"/>
        </w:rPr>
        <w:t xml:space="preserve"> </w:t>
      </w:r>
      <w:r w:rsidR="002528BC" w:rsidRPr="00AD1A98">
        <w:rPr>
          <w:color w:val="auto"/>
        </w:rPr>
        <w:t xml:space="preserve">cannot be deleted but </w:t>
      </w:r>
      <w:r w:rsidR="00473A6A">
        <w:rPr>
          <w:color w:val="auto"/>
        </w:rPr>
        <w:t xml:space="preserve">it </w:t>
      </w:r>
      <w:r w:rsidR="002528BC" w:rsidRPr="00AD1A98">
        <w:rPr>
          <w:color w:val="auto"/>
        </w:rPr>
        <w:t>can be marked out of scope with N/A in the model number field if added in error.</w:t>
      </w:r>
      <w:bookmarkEnd w:id="17"/>
    </w:p>
    <w:p w14:paraId="71F0B7A6" w14:textId="77777777" w:rsidR="0093454E" w:rsidRDefault="0093454E" w:rsidP="002528BC">
      <w:pPr>
        <w:pStyle w:val="Numberbullet0"/>
        <w:numPr>
          <w:ilvl w:val="0"/>
          <w:numId w:val="0"/>
        </w:numPr>
        <w:spacing w:before="0" w:after="0"/>
        <w:ind w:left="360"/>
        <w:rPr>
          <w:color w:val="auto"/>
        </w:rPr>
      </w:pPr>
    </w:p>
    <w:p w14:paraId="04C6ACBA" w14:textId="38A62BC9" w:rsidR="00D77432" w:rsidRDefault="00D77432" w:rsidP="00D77432">
      <w:r w:rsidRPr="00AD1A98">
        <w:rPr>
          <w:noProof/>
        </w:rPr>
        <mc:AlternateContent>
          <mc:Choice Requires="wpg">
            <w:drawing>
              <wp:inline distT="0" distB="0" distL="0" distR="0" wp14:anchorId="59EA82CD" wp14:editId="14A8E8F0">
                <wp:extent cx="3778250" cy="1168400"/>
                <wp:effectExtent l="19050" t="19050" r="12700" b="12700"/>
                <wp:docPr id="1542951641" name="Group 12"/>
                <wp:cNvGraphicFramePr/>
                <a:graphic xmlns:a="http://schemas.openxmlformats.org/drawingml/2006/main">
                  <a:graphicData uri="http://schemas.microsoft.com/office/word/2010/wordprocessingGroup">
                    <wpg:wgp>
                      <wpg:cNvGrpSpPr/>
                      <wpg:grpSpPr>
                        <a:xfrm>
                          <a:off x="0" y="0"/>
                          <a:ext cx="3778250" cy="1168400"/>
                          <a:chOff x="0" y="0"/>
                          <a:chExt cx="3778250" cy="1168400"/>
                        </a:xfrm>
                      </wpg:grpSpPr>
                      <pic:pic xmlns:pic="http://schemas.openxmlformats.org/drawingml/2006/picture">
                        <pic:nvPicPr>
                          <pic:cNvPr id="1598835843" name="Picture 1" descr="A screenshot of a computer&#10;&#10;AI-generated content may be incorrect."/>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778250" cy="1168400"/>
                          </a:xfrm>
                          <a:prstGeom prst="rect">
                            <a:avLst/>
                          </a:prstGeom>
                          <a:ln>
                            <a:solidFill>
                              <a:schemeClr val="tx1"/>
                            </a:solidFill>
                          </a:ln>
                        </pic:spPr>
                      </pic:pic>
                      <wps:wsp>
                        <wps:cNvPr id="266868420" name="Rectangle 10"/>
                        <wps:cNvSpPr/>
                        <wps:spPr>
                          <a:xfrm>
                            <a:off x="2698750" y="825500"/>
                            <a:ext cx="520700" cy="2286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918DB12" id="Group 12" o:spid="_x0000_s1026" style="width:297.5pt;height:92pt;mso-position-horizontal-relative:char;mso-position-vertical-relative:line" coordsize="37782,11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">
                <v:shape id="Picture 1" o:spid="_x0000_s1027" type="#_x0000_t75" alt="A screenshot of a computer&#10;&#10;AI-generated content may be incorrect." style="position:absolute;width:37782;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" stroked="t" strokecolor="black [3213]">
                  <v:imagedata r:id="rId61" o:title="A screenshot of a computer&#10;&#10;AI-generated content may be incorrect"/>
                  <v:path arrowok="t"/>
                </v:shape>
                <v:rect id="Rectangle 10" o:spid="_x0000_s1028" style="position:absolute;left:26987;top:8255;width:520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" fillcolor="yellow" stroked="f" strokeweight="1pt">
                  <v:fill opacity="26214f"/>
                </v:rect>
                <w10:anchorlock/>
              </v:group>
            </w:pict>
          </mc:Fallback>
        </mc:AlternateContent>
      </w:r>
    </w:p>
    <w:p w14:paraId="2F56BB57" w14:textId="77777777" w:rsidR="00C7767C" w:rsidRPr="00C7767C" w:rsidRDefault="00C7767C" w:rsidP="00C7767C">
      <w:pPr>
        <w:rPr>
          <w:b/>
          <w:bCs/>
          <w:color w:val="auto"/>
        </w:rPr>
      </w:pPr>
      <w:r w:rsidRPr="00C7767C">
        <w:rPr>
          <w:color w:val="auto"/>
        </w:rPr>
        <w:t>Figure 3.8: ‘Add Model’ pop-up is used to confirm the addition of a model.</w:t>
      </w:r>
    </w:p>
    <w:p w14:paraId="36E31665" w14:textId="252C820A" w:rsidR="00A4459F" w:rsidRPr="00AD1A98" w:rsidRDefault="00A4459F" w:rsidP="005238D1">
      <w:pPr>
        <w:pStyle w:val="Numberbullet0"/>
        <w:numPr>
          <w:ilvl w:val="0"/>
          <w:numId w:val="0"/>
        </w:numPr>
        <w:spacing w:before="0" w:after="0"/>
        <w:ind w:left="360"/>
        <w:rPr>
          <w:color w:val="auto"/>
        </w:rPr>
      </w:pPr>
    </w:p>
    <w:p w14:paraId="1E34C64D" w14:textId="6E7975FE" w:rsidR="00A37516" w:rsidRDefault="00A4459F" w:rsidP="00D77432">
      <w:r>
        <w:rPr>
          <w:noProof/>
        </w:rPr>
        <mc:AlternateContent>
          <mc:Choice Requires="wpg">
            <w:drawing>
              <wp:inline distT="0" distB="0" distL="0" distR="0" wp14:anchorId="44B0894F" wp14:editId="1032CA62">
                <wp:extent cx="4549140" cy="2203450"/>
                <wp:effectExtent l="19050" t="19050" r="22860" b="25400"/>
                <wp:docPr id="1373615841" name="Group 2"/>
                <wp:cNvGraphicFramePr/>
                <a:graphic xmlns:a="http://schemas.openxmlformats.org/drawingml/2006/main">
                  <a:graphicData uri="http://schemas.microsoft.com/office/word/2010/wordprocessingGroup">
                    <wpg:wgp>
                      <wpg:cNvGrpSpPr/>
                      <wpg:grpSpPr>
                        <a:xfrm>
                          <a:off x="0" y="0"/>
                          <a:ext cx="4549140" cy="2203450"/>
                          <a:chOff x="0" y="0"/>
                          <a:chExt cx="4629785" cy="2143125"/>
                        </a:xfrm>
                      </wpg:grpSpPr>
                      <pic:pic xmlns:pic="http://schemas.openxmlformats.org/drawingml/2006/picture">
                        <pic:nvPicPr>
                          <pic:cNvPr id="892127784" name="Picture 1" descr="A screenshot of a compute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629785" cy="2143125"/>
                          </a:xfrm>
                          <a:prstGeom prst="rect">
                            <a:avLst/>
                          </a:prstGeom>
                          <a:ln>
                            <a:solidFill>
                              <a:schemeClr val="tx1"/>
                            </a:solidFill>
                          </a:ln>
                        </pic:spPr>
                      </pic:pic>
                      <wps:wsp>
                        <wps:cNvPr id="1674178787" name="Rectangle 21"/>
                        <wps:cNvSpPr/>
                        <wps:spPr>
                          <a:xfrm>
                            <a:off x="3302000" y="1517650"/>
                            <a:ext cx="400050" cy="2222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2C69BA6" id="Group 2" o:spid="_x0000_s1026" style="width:358.2pt;height:173.5pt;mso-position-horizontal-relative:char;mso-position-vertical-relative:line" coordsize="46297,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">
                <v:shape id="Picture 1" o:spid="_x0000_s1027" type="#_x0000_t75" alt="A screenshot of a computer" style="position:absolute;width:46297;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" stroked="t" strokecolor="black [3213]">
                  <v:imagedata r:id="rId63" o:title="A screenshot of a computer"/>
                  <v:path arrowok="t"/>
                </v:shape>
                <v:rect id="Rectangle 21" o:spid="_x0000_s1028" style="position:absolute;left:33020;top:15176;width:4000;height: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" fillcolor="yellow" stroked="f" strokeweight="1pt">
                  <v:fill opacity="26214f"/>
                </v:rect>
                <w10:anchorlock/>
              </v:group>
            </w:pict>
          </mc:Fallback>
        </mc:AlternateContent>
      </w:r>
    </w:p>
    <w:p w14:paraId="7DFC56AE" w14:textId="77777777" w:rsidR="00C7767C" w:rsidRPr="0025028A" w:rsidRDefault="00C7767C" w:rsidP="00C7767C">
      <w:bookmarkStart w:id="18" w:name="_Ref222734148"/>
      <w:r w:rsidRPr="00D1381E">
        <w:rPr>
          <w:b/>
          <w:bCs/>
        </w:rPr>
        <w:t xml:space="preserve">Figure 3.9: </w:t>
      </w:r>
      <w:r w:rsidRPr="0025028A">
        <w:t xml:space="preserve">The </w:t>
      </w:r>
      <w:r>
        <w:t>‘</w:t>
      </w:r>
      <w:r w:rsidRPr="0025028A">
        <w:t>Models</w:t>
      </w:r>
      <w:r>
        <w:t>’</w:t>
      </w:r>
      <w:r w:rsidRPr="0025028A">
        <w:t xml:space="preserve"> table showing </w:t>
      </w:r>
      <w:r>
        <w:t>any</w:t>
      </w:r>
      <w:r w:rsidRPr="0025028A">
        <w:t xml:space="preserve"> cloned </w:t>
      </w:r>
      <w:r>
        <w:t>G</w:t>
      </w:r>
      <w:r w:rsidRPr="0025028A">
        <w:t>ood</w:t>
      </w:r>
      <w:r>
        <w:t>s.</w:t>
      </w:r>
    </w:p>
    <w:bookmarkEnd w:id="18"/>
    <w:p w14:paraId="659984B6" w14:textId="6836C7A3" w:rsidR="00501F1E" w:rsidRPr="00A4459F" w:rsidRDefault="00A53F4F" w:rsidP="003A1289">
      <w:pPr>
        <w:pStyle w:val="Numberbullet0"/>
      </w:pPr>
      <w:r w:rsidRPr="0025028A">
        <w:rPr>
          <w:color w:val="auto"/>
        </w:rPr>
        <w:t xml:space="preserve">Repeat steps </w:t>
      </w:r>
      <w:r w:rsidR="00B47FB2" w:rsidRPr="0025028A">
        <w:rPr>
          <w:color w:val="auto"/>
        </w:rPr>
        <w:fldChar w:fldCharType="begin"/>
      </w:r>
      <w:r w:rsidR="00B47FB2" w:rsidRPr="0025028A">
        <w:rPr>
          <w:color w:val="auto"/>
        </w:rPr>
        <w:instrText xml:space="preserve"> REF _Ref222734144 \r \h </w:instrText>
      </w:r>
      <w:r w:rsidR="00B47FB2" w:rsidRPr="0025028A">
        <w:rPr>
          <w:color w:val="auto"/>
        </w:rPr>
      </w:r>
      <w:r w:rsidR="00B47FB2" w:rsidRPr="0025028A">
        <w:rPr>
          <w:color w:val="auto"/>
        </w:rPr>
        <w:fldChar w:fldCharType="separate"/>
      </w:r>
      <w:r w:rsidR="001264BD">
        <w:rPr>
          <w:color w:val="auto"/>
        </w:rPr>
        <w:t>8</w:t>
      </w:r>
      <w:r w:rsidR="00B47FB2" w:rsidRPr="0025028A">
        <w:rPr>
          <w:color w:val="auto"/>
        </w:rPr>
        <w:fldChar w:fldCharType="end"/>
      </w:r>
      <w:r w:rsidRPr="0025028A">
        <w:rPr>
          <w:color w:val="auto"/>
        </w:rPr>
        <w:t xml:space="preserve"> - </w:t>
      </w:r>
      <w:r w:rsidR="00B47FB2" w:rsidRPr="0025028A">
        <w:rPr>
          <w:color w:val="auto"/>
        </w:rPr>
        <w:fldChar w:fldCharType="begin"/>
      </w:r>
      <w:r w:rsidR="00B47FB2" w:rsidRPr="0025028A">
        <w:rPr>
          <w:color w:val="auto"/>
        </w:rPr>
        <w:instrText xml:space="preserve"> REF _Ref223618780 \r \h </w:instrText>
      </w:r>
      <w:r w:rsidR="00B47FB2" w:rsidRPr="0025028A">
        <w:rPr>
          <w:color w:val="auto"/>
        </w:rPr>
      </w:r>
      <w:r w:rsidR="00B47FB2" w:rsidRPr="0025028A">
        <w:rPr>
          <w:color w:val="auto"/>
        </w:rPr>
        <w:fldChar w:fldCharType="separate"/>
      </w:r>
      <w:r w:rsidR="001264BD">
        <w:rPr>
          <w:color w:val="auto"/>
        </w:rPr>
        <w:t>9</w:t>
      </w:r>
      <w:r w:rsidR="00B47FB2" w:rsidRPr="0025028A">
        <w:rPr>
          <w:color w:val="auto"/>
        </w:rPr>
        <w:fldChar w:fldCharType="end"/>
      </w:r>
      <w:r w:rsidRPr="0025028A">
        <w:rPr>
          <w:color w:val="auto"/>
        </w:rPr>
        <w:t xml:space="preserve"> to add all models associated with the </w:t>
      </w:r>
      <w:r w:rsidR="00473A6A">
        <w:rPr>
          <w:color w:val="auto"/>
        </w:rPr>
        <w:t>G</w:t>
      </w:r>
      <w:r w:rsidR="00473A6A" w:rsidRPr="0025028A">
        <w:rPr>
          <w:color w:val="auto"/>
        </w:rPr>
        <w:t xml:space="preserve">oods </w:t>
      </w:r>
      <w:r w:rsidRPr="0025028A">
        <w:rPr>
          <w:color w:val="auto"/>
        </w:rPr>
        <w:t>included in the PMR</w:t>
      </w:r>
      <w:r w:rsidR="000D4806">
        <w:rPr>
          <w:color w:val="auto"/>
        </w:rPr>
        <w:t>.</w:t>
      </w:r>
    </w:p>
    <w:p w14:paraId="232CA40B" w14:textId="32CBD419" w:rsidR="000C6B4F" w:rsidRPr="00A4459F" w:rsidRDefault="00E47207" w:rsidP="00D77432">
      <w:pPr>
        <w:pStyle w:val="Heading4"/>
        <w:pageBreakBefore/>
        <w:rPr>
          <w:sz w:val="24"/>
          <w:szCs w:val="24"/>
        </w:rPr>
      </w:pPr>
      <w:bookmarkStart w:id="19" w:name="_Toc226530842"/>
      <w:r w:rsidRPr="00A4459F">
        <w:rPr>
          <w:sz w:val="24"/>
          <w:szCs w:val="24"/>
        </w:rPr>
        <w:lastRenderedPageBreak/>
        <w:t>Editing the model details</w:t>
      </w:r>
      <w:bookmarkEnd w:id="19"/>
    </w:p>
    <w:p w14:paraId="24AE3F62" w14:textId="347CCD9E" w:rsidR="00E47207" w:rsidRDefault="00DA71FF" w:rsidP="003A1289">
      <w:pPr>
        <w:pStyle w:val="Numberbullet0"/>
        <w:spacing w:before="0" w:after="0"/>
        <w:rPr>
          <w:color w:val="auto"/>
        </w:rPr>
      </w:pPr>
      <w:bookmarkStart w:id="20" w:name="_Ref223331336"/>
      <w:r w:rsidRPr="00F906A7">
        <w:rPr>
          <w:color w:val="auto"/>
        </w:rPr>
        <w:t>To enter the model details</w:t>
      </w:r>
      <w:r w:rsidR="00473A6A">
        <w:rPr>
          <w:color w:val="auto"/>
        </w:rPr>
        <w:t xml:space="preserve"> for each Good</w:t>
      </w:r>
      <w:r w:rsidRPr="00F906A7">
        <w:rPr>
          <w:color w:val="auto"/>
        </w:rPr>
        <w:t xml:space="preserve">, </w:t>
      </w:r>
      <w:r w:rsidRPr="00F906A7">
        <w:rPr>
          <w:rFonts w:cs="Arial"/>
          <w:color w:val="auto"/>
        </w:rPr>
        <w:t xml:space="preserve">click on the down-arrow on the right side of the </w:t>
      </w:r>
      <w:r w:rsidR="00473A6A">
        <w:rPr>
          <w:rFonts w:cs="Arial"/>
          <w:color w:val="auto"/>
        </w:rPr>
        <w:t>G</w:t>
      </w:r>
      <w:r w:rsidR="00473A6A" w:rsidRPr="00F906A7">
        <w:rPr>
          <w:rFonts w:cs="Arial"/>
          <w:color w:val="auto"/>
        </w:rPr>
        <w:t xml:space="preserve">ood </w:t>
      </w:r>
      <w:r w:rsidRPr="00F906A7">
        <w:rPr>
          <w:rFonts w:cs="Arial"/>
          <w:color w:val="auto"/>
        </w:rPr>
        <w:t>and</w:t>
      </w:r>
      <w:r w:rsidRPr="00F906A7">
        <w:rPr>
          <w:color w:val="auto"/>
        </w:rPr>
        <w:t xml:space="preserve"> select ‘Edit model’ (</w:t>
      </w:r>
      <w:r w:rsidRPr="00936B1E">
        <w:rPr>
          <w:b/>
          <w:bCs/>
          <w:color w:val="auto"/>
        </w:rPr>
        <w:t xml:space="preserve">Figure </w:t>
      </w:r>
      <w:r w:rsidR="00936B1E">
        <w:rPr>
          <w:b/>
          <w:bCs/>
          <w:color w:val="auto"/>
        </w:rPr>
        <w:t>3.</w:t>
      </w:r>
      <w:r w:rsidR="00B47FB2" w:rsidRPr="00936B1E">
        <w:rPr>
          <w:b/>
          <w:bCs/>
          <w:color w:val="auto"/>
        </w:rPr>
        <w:t>10</w:t>
      </w:r>
      <w:r w:rsidRPr="00F906A7">
        <w:rPr>
          <w:color w:val="auto"/>
        </w:rPr>
        <w:t>)</w:t>
      </w:r>
      <w:bookmarkEnd w:id="20"/>
      <w:r w:rsidR="00F906A7">
        <w:rPr>
          <w:color w:val="auto"/>
        </w:rPr>
        <w:t>.</w:t>
      </w:r>
    </w:p>
    <w:p w14:paraId="3F635335" w14:textId="77777777" w:rsidR="00D77432" w:rsidRPr="00F906A7" w:rsidRDefault="00D77432" w:rsidP="00D77432"/>
    <w:p w14:paraId="20FA671D" w14:textId="77777777" w:rsidR="00550BB7" w:rsidRDefault="000E1A41" w:rsidP="00D77432">
      <w:r>
        <w:rPr>
          <w:noProof/>
        </w:rPr>
        <mc:AlternateContent>
          <mc:Choice Requires="wpg">
            <w:drawing>
              <wp:inline distT="0" distB="0" distL="0" distR="0" wp14:anchorId="27020364" wp14:editId="6987728F">
                <wp:extent cx="4549140" cy="1981200"/>
                <wp:effectExtent l="19050" t="19050" r="22860" b="19050"/>
                <wp:docPr id="1852766759" name="Group 4"/>
                <wp:cNvGraphicFramePr/>
                <a:graphic xmlns:a="http://schemas.openxmlformats.org/drawingml/2006/main">
                  <a:graphicData uri="http://schemas.microsoft.com/office/word/2010/wordprocessingGroup">
                    <wpg:wgp>
                      <wpg:cNvGrpSpPr/>
                      <wpg:grpSpPr>
                        <a:xfrm>
                          <a:off x="0" y="0"/>
                          <a:ext cx="4549140" cy="1981200"/>
                          <a:chOff x="0" y="0"/>
                          <a:chExt cx="4549140" cy="1981200"/>
                        </a:xfrm>
                      </wpg:grpSpPr>
                      <pic:pic xmlns:pic="http://schemas.openxmlformats.org/drawingml/2006/picture">
                        <pic:nvPicPr>
                          <pic:cNvPr id="107851090" name="Picture 1" descr="A screenshot of a compute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549140" cy="1981200"/>
                          </a:xfrm>
                          <a:prstGeom prst="rect">
                            <a:avLst/>
                          </a:prstGeom>
                          <a:ln>
                            <a:solidFill>
                              <a:schemeClr val="tx1"/>
                            </a:solidFill>
                          </a:ln>
                        </pic:spPr>
                      </pic:pic>
                      <wps:wsp>
                        <wps:cNvPr id="81696619" name="Rectangle 21"/>
                        <wps:cNvSpPr/>
                        <wps:spPr>
                          <a:xfrm>
                            <a:off x="3581400" y="1835150"/>
                            <a:ext cx="768350" cy="1333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B61D2A" id="Group 4" o:spid="_x0000_s1026" style="width:358.2pt;height:156pt;mso-position-horizontal-relative:char;mso-position-vertical-relative:line" coordsize="45491,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">
                <v:shape id="Picture 1" o:spid="_x0000_s1027" type="#_x0000_t75" alt="A screenshot of a computer" style="position:absolute;width:45491;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" stroked="t" strokecolor="black [3213]">
                  <v:imagedata r:id="rId64" o:title="A screenshot of a computer"/>
                  <v:path arrowok="t"/>
                </v:shape>
                <v:rect id="Rectangle 21" o:spid="_x0000_s1028" style="position:absolute;left:35814;top:18351;width:7683;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" fillcolor="yellow" stroked="f" strokeweight="1pt">
                  <v:fill opacity="26214f"/>
                </v:rect>
                <w10:anchorlock/>
              </v:group>
            </w:pict>
          </mc:Fallback>
        </mc:AlternateContent>
      </w:r>
    </w:p>
    <w:p w14:paraId="5922BB09" w14:textId="77777777" w:rsidR="00C7767C" w:rsidRPr="00936B1E" w:rsidRDefault="00C7767C" w:rsidP="00C7767C">
      <w:r w:rsidRPr="00936B1E">
        <w:rPr>
          <w:b/>
          <w:bCs/>
        </w:rPr>
        <w:t>Figure 3.10:</w:t>
      </w:r>
      <w:r>
        <w:rPr>
          <w:b/>
          <w:bCs/>
        </w:rPr>
        <w:t xml:space="preserve"> </w:t>
      </w:r>
      <w:r w:rsidRPr="00543B7C">
        <w:t xml:space="preserve">Editing model details of </w:t>
      </w:r>
      <w:r>
        <w:t>G</w:t>
      </w:r>
      <w:r w:rsidRPr="00543B7C">
        <w:t>oods included in the PMR.</w:t>
      </w:r>
    </w:p>
    <w:p w14:paraId="70151FF7" w14:textId="7187819D" w:rsidR="00DA71FF" w:rsidRPr="00861C16" w:rsidRDefault="003044EE" w:rsidP="003A1289">
      <w:pPr>
        <w:pStyle w:val="Numberbullet0"/>
        <w:rPr>
          <w:color w:val="auto"/>
        </w:rPr>
      </w:pPr>
      <w:bookmarkStart w:id="21" w:name="_Ref223678354"/>
      <w:r w:rsidRPr="00861C16">
        <w:rPr>
          <w:color w:val="auto"/>
        </w:rPr>
        <w:t xml:space="preserve">In </w:t>
      </w:r>
      <w:r w:rsidR="007F74B8" w:rsidRPr="00861C16">
        <w:rPr>
          <w:color w:val="auto"/>
        </w:rPr>
        <w:t>the ‘Edit Model’ pop-up</w:t>
      </w:r>
      <w:r w:rsidR="00CE4E4E" w:rsidRPr="00861C16">
        <w:rPr>
          <w:color w:val="auto"/>
        </w:rPr>
        <w:t xml:space="preserve"> (</w:t>
      </w:r>
      <w:r w:rsidR="00CE4E4E" w:rsidRPr="00861C16">
        <w:rPr>
          <w:b/>
          <w:bCs/>
          <w:color w:val="auto"/>
        </w:rPr>
        <w:t xml:space="preserve">Figure </w:t>
      </w:r>
      <w:r w:rsidR="00AD4306">
        <w:rPr>
          <w:b/>
          <w:bCs/>
          <w:color w:val="auto"/>
        </w:rPr>
        <w:t>3.</w:t>
      </w:r>
      <w:r w:rsidR="00B47FB2">
        <w:rPr>
          <w:b/>
          <w:bCs/>
          <w:color w:val="auto"/>
        </w:rPr>
        <w:t>1</w:t>
      </w:r>
      <w:r w:rsidR="000E1A41">
        <w:rPr>
          <w:b/>
          <w:bCs/>
          <w:color w:val="auto"/>
        </w:rPr>
        <w:t>1</w:t>
      </w:r>
      <w:r w:rsidR="00CE4E4E" w:rsidRPr="00861C16">
        <w:rPr>
          <w:color w:val="auto"/>
        </w:rPr>
        <w:t>)</w:t>
      </w:r>
      <w:r w:rsidR="001A3502" w:rsidRPr="00861C16">
        <w:rPr>
          <w:color w:val="auto"/>
        </w:rPr>
        <w:t xml:space="preserve"> you can</w:t>
      </w:r>
      <w:r w:rsidRPr="00861C16">
        <w:rPr>
          <w:color w:val="auto"/>
        </w:rPr>
        <w:t>:</w:t>
      </w:r>
      <w:bookmarkEnd w:id="21"/>
    </w:p>
    <w:p w14:paraId="49A02FD4" w14:textId="28175280" w:rsidR="003044EE" w:rsidRPr="00861C16" w:rsidRDefault="002E7B62" w:rsidP="003A1289">
      <w:pPr>
        <w:pStyle w:val="Numberbullet2"/>
        <w:rPr>
          <w:color w:val="auto"/>
        </w:rPr>
      </w:pPr>
      <w:r>
        <w:rPr>
          <w:color w:val="auto"/>
        </w:rPr>
        <w:t>e</w:t>
      </w:r>
      <w:r w:rsidR="003044EE" w:rsidRPr="00861C16">
        <w:rPr>
          <w:color w:val="auto"/>
        </w:rPr>
        <w:t>nter the model name/identifier</w:t>
      </w:r>
    </w:p>
    <w:p w14:paraId="3DC09B5B" w14:textId="00C842DB" w:rsidR="005F1E05" w:rsidRPr="00861C16" w:rsidRDefault="002E7B62" w:rsidP="003A1289">
      <w:pPr>
        <w:pStyle w:val="Numberbullet2"/>
        <w:rPr>
          <w:color w:val="auto"/>
        </w:rPr>
      </w:pPr>
      <w:r>
        <w:rPr>
          <w:color w:val="auto"/>
        </w:rPr>
        <w:t>s</w:t>
      </w:r>
      <w:r w:rsidR="00430229" w:rsidRPr="00861C16">
        <w:rPr>
          <w:color w:val="auto"/>
        </w:rPr>
        <w:t xml:space="preserve">elect </w:t>
      </w:r>
      <w:r w:rsidR="000D4806">
        <w:rPr>
          <w:color w:val="auto"/>
        </w:rPr>
        <w:t>‘</w:t>
      </w:r>
      <w:r w:rsidR="000D4806" w:rsidRPr="00861C16">
        <w:rPr>
          <w:bCs/>
          <w:color w:val="auto"/>
        </w:rPr>
        <w:t>Y</w:t>
      </w:r>
      <w:r w:rsidR="000D4806">
        <w:rPr>
          <w:bCs/>
          <w:color w:val="auto"/>
        </w:rPr>
        <w:t>es’</w:t>
      </w:r>
      <w:r w:rsidR="000D4806" w:rsidRPr="00861C16">
        <w:rPr>
          <w:color w:val="auto"/>
        </w:rPr>
        <w:t xml:space="preserve"> </w:t>
      </w:r>
      <w:r w:rsidR="00430229" w:rsidRPr="00861C16">
        <w:rPr>
          <w:color w:val="auto"/>
        </w:rPr>
        <w:t xml:space="preserve">or </w:t>
      </w:r>
      <w:r w:rsidR="000D4806">
        <w:rPr>
          <w:color w:val="auto"/>
        </w:rPr>
        <w:t>‘</w:t>
      </w:r>
      <w:r w:rsidR="000D4806" w:rsidRPr="00861C16">
        <w:rPr>
          <w:bCs/>
          <w:color w:val="auto"/>
        </w:rPr>
        <w:t>N</w:t>
      </w:r>
      <w:r w:rsidR="000D4806">
        <w:rPr>
          <w:bCs/>
          <w:color w:val="auto"/>
        </w:rPr>
        <w:t>o’</w:t>
      </w:r>
      <w:r w:rsidR="000D4806" w:rsidRPr="00861C16">
        <w:rPr>
          <w:color w:val="auto"/>
        </w:rPr>
        <w:t xml:space="preserve"> </w:t>
      </w:r>
      <w:r w:rsidR="00430229" w:rsidRPr="00861C16">
        <w:rPr>
          <w:color w:val="auto"/>
        </w:rPr>
        <w:t xml:space="preserve">if the model is in-scope of the </w:t>
      </w:r>
      <w:r w:rsidR="007038A8" w:rsidRPr="00861C16">
        <w:rPr>
          <w:color w:val="auto"/>
        </w:rPr>
        <w:t xml:space="preserve">PMR (refer to the </w:t>
      </w:r>
      <w:r w:rsidR="005F1E05" w:rsidRPr="00861C16">
        <w:rPr>
          <w:color w:val="auto"/>
        </w:rPr>
        <w:t>notification for the scope of the PMR)</w:t>
      </w:r>
    </w:p>
    <w:p w14:paraId="610BB4F5" w14:textId="777F15DC" w:rsidR="0004200E" w:rsidRDefault="00EB788C" w:rsidP="0004200E">
      <w:pPr>
        <w:pStyle w:val="Numberbullet0"/>
        <w:numPr>
          <w:ilvl w:val="0"/>
          <w:numId w:val="0"/>
        </w:numPr>
        <w:ind w:left="425"/>
        <w:rPr>
          <w:color w:val="auto"/>
        </w:rPr>
      </w:pPr>
      <w:r>
        <w:rPr>
          <w:b/>
          <w:bCs/>
          <w:noProof/>
          <w:color w:val="auto"/>
        </w:rPr>
        <w:drawing>
          <wp:anchor distT="0" distB="0" distL="114300" distR="114300" simplePos="0" relativeHeight="251764224" behindDoc="0" locked="0" layoutInCell="1" allowOverlap="1" wp14:anchorId="496EAE54" wp14:editId="69E4422F">
            <wp:simplePos x="0" y="0"/>
            <wp:positionH relativeFrom="column">
              <wp:posOffset>290195</wp:posOffset>
            </wp:positionH>
            <wp:positionV relativeFrom="paragraph">
              <wp:posOffset>114300</wp:posOffset>
            </wp:positionV>
            <wp:extent cx="226695" cy="226695"/>
            <wp:effectExtent l="0" t="0" r="1905" b="1905"/>
            <wp:wrapNone/>
            <wp:docPr id="1497702069" name="Graphic 2"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02069" name="Graphic 149770206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6695" cy="226695"/>
                    </a:xfrm>
                    <a:prstGeom prst="rect">
                      <a:avLst/>
                    </a:prstGeom>
                  </pic:spPr>
                </pic:pic>
              </a:graphicData>
            </a:graphic>
          </wp:anchor>
        </w:drawing>
      </w:r>
      <w:r w:rsidR="0004200E">
        <w:rPr>
          <w:noProof/>
          <w:color w:val="auto"/>
        </w:rPr>
        <mc:AlternateContent>
          <mc:Choice Requires="wps">
            <w:drawing>
              <wp:anchor distT="0" distB="0" distL="114300" distR="114300" simplePos="0" relativeHeight="251723264" behindDoc="0" locked="0" layoutInCell="1" allowOverlap="1" wp14:anchorId="71759860" wp14:editId="6A629196">
                <wp:simplePos x="0" y="0"/>
                <wp:positionH relativeFrom="column">
                  <wp:posOffset>560577</wp:posOffset>
                </wp:positionH>
                <wp:positionV relativeFrom="paragraph">
                  <wp:posOffset>9525</wp:posOffset>
                </wp:positionV>
                <wp:extent cx="4919980" cy="466725"/>
                <wp:effectExtent l="0" t="0" r="0" b="9525"/>
                <wp:wrapNone/>
                <wp:docPr id="194408842" name="Text Box 4"/>
                <wp:cNvGraphicFramePr/>
                <a:graphic xmlns:a="http://schemas.openxmlformats.org/drawingml/2006/main">
                  <a:graphicData uri="http://schemas.microsoft.com/office/word/2010/wordprocessingShape">
                    <wps:wsp>
                      <wps:cNvSpPr txBox="1"/>
                      <wps:spPr>
                        <a:xfrm>
                          <a:off x="0" y="0"/>
                          <a:ext cx="4919980" cy="46672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5135F78D" w14:textId="5B059C56" w:rsidR="0004200E" w:rsidRDefault="0004200E">
                            <w:r w:rsidRPr="00861C16">
                              <w:rPr>
                                <w:b/>
                                <w:bCs/>
                              </w:rPr>
                              <w:t>Note:</w:t>
                            </w:r>
                            <w:r w:rsidRPr="00861C16">
                              <w:t xml:space="preserve"> If you select </w:t>
                            </w:r>
                            <w:r>
                              <w:t>‘</w:t>
                            </w:r>
                            <w:r w:rsidRPr="00861C16">
                              <w:t>No</w:t>
                            </w:r>
                            <w:r>
                              <w:t>’</w:t>
                            </w:r>
                            <w:r w:rsidRPr="00861C16">
                              <w:t xml:space="preserve">, you need to provide a reason why you consider the good entry/model is not within the scope of the </w:t>
                            </w:r>
                            <w:r>
                              <w:t>PMR.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759860" id="Text Box 4" o:spid="_x0000_s1031" type="#_x0000_t202" style="position:absolute;left:0;text-align:left;margin-left:44.15pt;margin-top:.75pt;width:387.4pt;height:36.75pt;z-index:25172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" fillcolor="#c3c3c3 [2166]" stroked="f" strokeweight=".5pt">
                <v:fill color2="#b6b6b6 [2614]" rotate="t" colors="0 #d2d2d2;.5 #c8c8c8;1 silver" focus="100%" type="gradient">
                  <o:fill v:ext="view" type="gradientUnscaled"/>
                </v:fill>
                <v:textbox>
                  <w:txbxContent>
                    <w:p w14:paraId="5135F78D" w14:textId="5B059C56" w:rsidR="0004200E" w:rsidRDefault="0004200E">
                      <w:r w:rsidRPr="00861C16">
                        <w:rPr>
                          <w:b/>
                          <w:bCs/>
                        </w:rPr>
                        <w:t>Note:</w:t>
                      </w:r>
                      <w:r w:rsidRPr="00861C16">
                        <w:t xml:space="preserve"> If you select </w:t>
                      </w:r>
                      <w:r>
                        <w:t>‘</w:t>
                      </w:r>
                      <w:r w:rsidRPr="00861C16">
                        <w:t>No</w:t>
                      </w:r>
                      <w:r>
                        <w:t>’</w:t>
                      </w:r>
                      <w:r w:rsidRPr="00861C16">
                        <w:t xml:space="preserve">, you need to provide a reason why you consider the good entry/model is not within the scope of the </w:t>
                      </w:r>
                      <w:r>
                        <w:t>PMR.</w:t>
                      </w:r>
                    </w:p>
                  </w:txbxContent>
                </v:textbox>
              </v:shape>
            </w:pict>
          </mc:Fallback>
        </mc:AlternateContent>
      </w:r>
    </w:p>
    <w:p w14:paraId="4B3BFA8F" w14:textId="600BCF38" w:rsidR="003044EE" w:rsidRPr="00861C16" w:rsidRDefault="003044EE" w:rsidP="0004200E">
      <w:pPr>
        <w:pStyle w:val="Numberbullet0"/>
        <w:numPr>
          <w:ilvl w:val="0"/>
          <w:numId w:val="0"/>
        </w:numPr>
        <w:rPr>
          <w:color w:val="auto"/>
        </w:rPr>
      </w:pPr>
    </w:p>
    <w:p w14:paraId="1B24893B" w14:textId="1DB96D34" w:rsidR="002A01B0" w:rsidRPr="00F16CB1" w:rsidRDefault="002E7B62" w:rsidP="0004200E">
      <w:pPr>
        <w:pStyle w:val="Numberbullet2"/>
        <w:spacing w:before="0"/>
        <w:rPr>
          <w:color w:val="auto"/>
        </w:rPr>
      </w:pPr>
      <w:r>
        <w:rPr>
          <w:color w:val="auto"/>
        </w:rPr>
        <w:t>a</w:t>
      </w:r>
      <w:r w:rsidR="006377D0" w:rsidRPr="00861C16">
        <w:rPr>
          <w:color w:val="auto"/>
        </w:rPr>
        <w:t>ttach supporting documentation</w:t>
      </w:r>
      <w:r w:rsidR="00010635">
        <w:rPr>
          <w:color w:val="auto"/>
        </w:rPr>
        <w:t xml:space="preserve">. </w:t>
      </w:r>
      <w:r w:rsidR="00A77106" w:rsidRPr="00010635">
        <w:rPr>
          <w:color w:val="auto"/>
        </w:rPr>
        <w:t xml:space="preserve">For each device model (both those that you consider to be in-scope and out-of-scope of the </w:t>
      </w:r>
      <w:r w:rsidR="00473A6A">
        <w:rPr>
          <w:color w:val="auto"/>
        </w:rPr>
        <w:t>PMR</w:t>
      </w:r>
      <w:r w:rsidR="00A77106" w:rsidRPr="00010635">
        <w:rPr>
          <w:color w:val="auto"/>
        </w:rPr>
        <w:t>) you will need to upload a copy of the instructions for use (IFU). Microsoft Word, Excel, and Adobe Acrobat documents are accepted.</w:t>
      </w:r>
      <w:r w:rsidR="00F16CB1">
        <w:rPr>
          <w:color w:val="auto"/>
        </w:rPr>
        <w:t xml:space="preserve"> </w:t>
      </w:r>
      <w:r w:rsidR="002A01B0" w:rsidRPr="00F16CB1">
        <w:rPr>
          <w:color w:val="auto"/>
        </w:rPr>
        <w:t>There are two options depending on the size of the document:</w:t>
      </w:r>
    </w:p>
    <w:p w14:paraId="5C8380B1" w14:textId="0E838978" w:rsidR="00095A6B" w:rsidRPr="00861C16" w:rsidRDefault="000D4806" w:rsidP="003A1289">
      <w:pPr>
        <w:pStyle w:val="Numberbullet0"/>
        <w:numPr>
          <w:ilvl w:val="2"/>
          <w:numId w:val="7"/>
        </w:numPr>
        <w:rPr>
          <w:color w:val="auto"/>
        </w:rPr>
      </w:pPr>
      <w:r>
        <w:rPr>
          <w:color w:val="auto"/>
        </w:rPr>
        <w:t>‘</w:t>
      </w:r>
      <w:r w:rsidR="002A01B0" w:rsidRPr="0033032F">
        <w:rPr>
          <w:color w:val="auto"/>
        </w:rPr>
        <w:t>Add files</w:t>
      </w:r>
      <w:r>
        <w:rPr>
          <w:color w:val="auto"/>
        </w:rPr>
        <w:t>’</w:t>
      </w:r>
      <w:r w:rsidRPr="00861C16">
        <w:rPr>
          <w:color w:val="auto"/>
        </w:rPr>
        <w:t xml:space="preserve"> </w:t>
      </w:r>
      <w:r w:rsidR="002A01B0" w:rsidRPr="00861C16">
        <w:rPr>
          <w:color w:val="auto"/>
        </w:rPr>
        <w:t>button to upload documents less than 50MB size</w:t>
      </w:r>
      <w:r w:rsidR="00C301BF" w:rsidRPr="00861C16">
        <w:rPr>
          <w:color w:val="auto"/>
        </w:rPr>
        <w:t xml:space="preserve"> (</w:t>
      </w:r>
      <w:r w:rsidR="00C301BF" w:rsidRPr="005E47C5">
        <w:rPr>
          <w:color w:val="auto"/>
        </w:rPr>
        <w:t>see step</w:t>
      </w:r>
      <w:r w:rsidR="00745324" w:rsidRPr="005E47C5">
        <w:rPr>
          <w:color w:val="auto"/>
        </w:rPr>
        <w:t xml:space="preserve"> </w:t>
      </w:r>
      <w:r w:rsidR="0004200E">
        <w:rPr>
          <w:color w:val="auto"/>
        </w:rPr>
        <w:t>13</w:t>
      </w:r>
      <w:r w:rsidR="00745324" w:rsidRPr="005E47C5">
        <w:rPr>
          <w:color w:val="auto"/>
        </w:rPr>
        <w:t xml:space="preserve"> for </w:t>
      </w:r>
      <w:r w:rsidR="00E94CD6" w:rsidRPr="005E47C5">
        <w:rPr>
          <w:color w:val="auto"/>
        </w:rPr>
        <w:t>details</w:t>
      </w:r>
      <w:r w:rsidR="00E94CD6" w:rsidRPr="00861C16">
        <w:rPr>
          <w:color w:val="auto"/>
        </w:rPr>
        <w:t>).</w:t>
      </w:r>
    </w:p>
    <w:p w14:paraId="24B3E266" w14:textId="420A7278" w:rsidR="00095A6B" w:rsidRPr="00E105B6" w:rsidRDefault="000D4806" w:rsidP="003A1289">
      <w:pPr>
        <w:pStyle w:val="Numberbullet0"/>
        <w:numPr>
          <w:ilvl w:val="2"/>
          <w:numId w:val="7"/>
        </w:numPr>
        <w:rPr>
          <w:color w:val="auto"/>
        </w:rPr>
      </w:pPr>
      <w:r>
        <w:rPr>
          <w:color w:val="auto"/>
        </w:rPr>
        <w:t>‘</w:t>
      </w:r>
      <w:r w:rsidR="002A01B0" w:rsidRPr="0033032F">
        <w:rPr>
          <w:color w:val="auto"/>
        </w:rPr>
        <w:t>Upload Large files</w:t>
      </w:r>
      <w:r>
        <w:rPr>
          <w:color w:val="auto"/>
        </w:rPr>
        <w:t>’</w:t>
      </w:r>
      <w:r w:rsidRPr="00861C16">
        <w:rPr>
          <w:color w:val="auto"/>
        </w:rPr>
        <w:t xml:space="preserve"> </w:t>
      </w:r>
      <w:r w:rsidR="002A01B0" w:rsidRPr="00861C16">
        <w:rPr>
          <w:color w:val="auto"/>
        </w:rPr>
        <w:t>button to upload documents more than 50MB size</w:t>
      </w:r>
      <w:r w:rsidR="00C301BF" w:rsidRPr="00861C16">
        <w:rPr>
          <w:color w:val="auto"/>
        </w:rPr>
        <w:t xml:space="preserve"> (see </w:t>
      </w:r>
      <w:r w:rsidR="00C301BF" w:rsidRPr="005E47C5">
        <w:rPr>
          <w:color w:val="auto"/>
        </w:rPr>
        <w:t>step</w:t>
      </w:r>
      <w:r w:rsidR="00E94CD6" w:rsidRPr="005E47C5">
        <w:rPr>
          <w:color w:val="auto"/>
        </w:rPr>
        <w:t xml:space="preserve"> </w:t>
      </w:r>
      <w:r w:rsidR="005E47C5" w:rsidRPr="005E47C5">
        <w:rPr>
          <w:color w:val="auto"/>
        </w:rPr>
        <w:fldChar w:fldCharType="begin"/>
      </w:r>
      <w:r w:rsidR="005E47C5" w:rsidRPr="005E47C5">
        <w:rPr>
          <w:color w:val="auto"/>
        </w:rPr>
        <w:instrText xml:space="preserve"> REF _Ref222731016 \r \h </w:instrText>
      </w:r>
      <w:r w:rsidR="005E47C5">
        <w:rPr>
          <w:color w:val="auto"/>
        </w:rPr>
        <w:instrText xml:space="preserve"> \* MERGEFORMAT </w:instrText>
      </w:r>
      <w:r w:rsidR="005E47C5" w:rsidRPr="005E47C5">
        <w:rPr>
          <w:color w:val="auto"/>
        </w:rPr>
      </w:r>
      <w:r w:rsidR="005E47C5" w:rsidRPr="005E47C5">
        <w:rPr>
          <w:color w:val="auto"/>
        </w:rPr>
        <w:fldChar w:fldCharType="separate"/>
      </w:r>
      <w:r w:rsidR="001264BD">
        <w:rPr>
          <w:color w:val="auto"/>
        </w:rPr>
        <w:t>14</w:t>
      </w:r>
      <w:r w:rsidR="005E47C5" w:rsidRPr="005E47C5">
        <w:rPr>
          <w:color w:val="auto"/>
        </w:rPr>
        <w:fldChar w:fldCharType="end"/>
      </w:r>
      <w:r w:rsidR="005E47C5">
        <w:rPr>
          <w:color w:val="auto"/>
        </w:rPr>
        <w:t xml:space="preserve"> </w:t>
      </w:r>
      <w:r w:rsidR="00E94CD6" w:rsidRPr="00861C16">
        <w:rPr>
          <w:color w:val="auto"/>
        </w:rPr>
        <w:t>for details</w:t>
      </w:r>
      <w:r w:rsidR="00C301BF" w:rsidRPr="00861C16">
        <w:rPr>
          <w:color w:val="auto"/>
        </w:rPr>
        <w:t>)</w:t>
      </w:r>
      <w:r w:rsidR="002A01B0" w:rsidRPr="00861C16">
        <w:rPr>
          <w:color w:val="auto"/>
        </w:rPr>
        <w:t>.</w:t>
      </w:r>
    </w:p>
    <w:p w14:paraId="7F6B7BEF" w14:textId="0D6B5404" w:rsidR="002A01B0" w:rsidRDefault="00667D2B" w:rsidP="008935A9">
      <w:pPr>
        <w:pStyle w:val="Numberbullet0"/>
        <w:numPr>
          <w:ilvl w:val="0"/>
          <w:numId w:val="0"/>
        </w:numPr>
        <w:ind w:left="851" w:hanging="360"/>
        <w:rPr>
          <w:color w:val="auto"/>
        </w:rPr>
      </w:pPr>
      <w:r>
        <w:rPr>
          <w:noProof/>
          <w:color w:val="auto"/>
        </w:rPr>
        <mc:AlternateContent>
          <mc:Choice Requires="wps">
            <w:drawing>
              <wp:anchor distT="0" distB="0" distL="114300" distR="114300" simplePos="0" relativeHeight="251724288" behindDoc="0" locked="0" layoutInCell="1" allowOverlap="1" wp14:anchorId="30C36A70" wp14:editId="113F93D2">
                <wp:simplePos x="0" y="0"/>
                <wp:positionH relativeFrom="column">
                  <wp:posOffset>594995</wp:posOffset>
                </wp:positionH>
                <wp:positionV relativeFrom="paragraph">
                  <wp:posOffset>0</wp:posOffset>
                </wp:positionV>
                <wp:extent cx="4882515" cy="676275"/>
                <wp:effectExtent l="0" t="0" r="0" b="9525"/>
                <wp:wrapNone/>
                <wp:docPr id="143185762" name="Text Box 5"/>
                <wp:cNvGraphicFramePr/>
                <a:graphic xmlns:a="http://schemas.openxmlformats.org/drawingml/2006/main">
                  <a:graphicData uri="http://schemas.microsoft.com/office/word/2010/wordprocessingShape">
                    <wps:wsp>
                      <wps:cNvSpPr txBox="1"/>
                      <wps:spPr>
                        <a:xfrm>
                          <a:off x="0" y="0"/>
                          <a:ext cx="4882515" cy="67627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6370E5DE" w14:textId="128EFF22" w:rsidR="0004200E" w:rsidRDefault="00667D2B">
                            <w:r>
                              <w:t>F</w:t>
                            </w:r>
                            <w:r w:rsidR="0004200E" w:rsidRPr="00861C16">
                              <w:t>olders are created in the background during this process to store the information</w:t>
                            </w:r>
                            <w:r w:rsidR="0004200E">
                              <w:t>. I</w:t>
                            </w:r>
                            <w:r w:rsidR="0004200E" w:rsidRPr="00861C16">
                              <w:t xml:space="preserve">t may take 1 to 2 minutes for the </w:t>
                            </w:r>
                            <w:r w:rsidR="0004200E">
                              <w:t>‘</w:t>
                            </w:r>
                            <w:r w:rsidR="0004200E" w:rsidRPr="00861C16">
                              <w:t>Add files</w:t>
                            </w:r>
                            <w:r w:rsidR="0004200E">
                              <w:t>’</w:t>
                            </w:r>
                            <w:r w:rsidR="0004200E" w:rsidRPr="00861C16">
                              <w:t xml:space="preserve"> and </w:t>
                            </w:r>
                            <w:r w:rsidR="0004200E">
                              <w:t>‘</w:t>
                            </w:r>
                            <w:r w:rsidR="0004200E" w:rsidRPr="00861C16">
                              <w:t>Upload Large files</w:t>
                            </w:r>
                            <w:r w:rsidR="0004200E">
                              <w:t>’</w:t>
                            </w:r>
                            <w:r w:rsidR="0004200E" w:rsidRPr="00861C16">
                              <w:t xml:space="preserve"> </w:t>
                            </w:r>
                            <w:r w:rsidR="00003509" w:rsidRPr="00861C16">
                              <w:t>buttons</w:t>
                            </w:r>
                            <w:r w:rsidR="00003509">
                              <w:t xml:space="preserve"> to</w:t>
                            </w:r>
                            <w:r w:rsidR="0004200E" w:rsidRPr="00861C16">
                              <w:t xml:space="preserve"> appear.</w:t>
                            </w:r>
                            <w:r w:rsidR="0004200E">
                              <w:t xml:space="preserve"> </w:t>
                            </w:r>
                            <w:r w:rsidR="0004200E" w:rsidRPr="00C10790">
                              <w:t>You can also try refreshing your screen if they do not appear automatically</w:t>
                            </w:r>
                            <w:r w:rsidR="00F67B00">
                              <w:t>.</w:t>
                            </w:r>
                          </w:p>
                          <w:p w14:paraId="13471FBE" w14:textId="77777777" w:rsidR="0004200E" w:rsidRDefault="0004200E"/>
                          <w:p w14:paraId="63DD34C8" w14:textId="77777777" w:rsidR="0004200E" w:rsidRDefault="000420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36A70" id="Text Box 5" o:spid="_x0000_s1032" type="#_x0000_t202" style="position:absolute;left:0;text-align:left;margin-left:46.85pt;margin-top:0;width:384.45pt;height:53.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" fillcolor="#c3c3c3 [2166]" stroked="f" strokeweight=".5pt">
                <v:fill color2="#b6b6b6 [2614]" rotate="t" colors="0 #d2d2d2;.5 #c8c8c8;1 silver" focus="100%" type="gradient">
                  <o:fill v:ext="view" type="gradientUnscaled"/>
                </v:fill>
                <v:textbox>
                  <w:txbxContent>
                    <w:p w14:paraId="6370E5DE" w14:textId="128EFF22" w:rsidR="0004200E" w:rsidRDefault="00667D2B">
                      <w:r>
                        <w:t>F</w:t>
                      </w:r>
                      <w:r w:rsidR="0004200E" w:rsidRPr="00861C16">
                        <w:t>olders are created in the background during this process to store the information</w:t>
                      </w:r>
                      <w:r w:rsidR="0004200E">
                        <w:t>. I</w:t>
                      </w:r>
                      <w:r w:rsidR="0004200E" w:rsidRPr="00861C16">
                        <w:t xml:space="preserve">t may take 1 to 2 minutes for the </w:t>
                      </w:r>
                      <w:r w:rsidR="0004200E">
                        <w:t>‘</w:t>
                      </w:r>
                      <w:r w:rsidR="0004200E" w:rsidRPr="00861C16">
                        <w:t>Add files</w:t>
                      </w:r>
                      <w:r w:rsidR="0004200E">
                        <w:t>’</w:t>
                      </w:r>
                      <w:r w:rsidR="0004200E" w:rsidRPr="00861C16">
                        <w:t xml:space="preserve"> and </w:t>
                      </w:r>
                      <w:r w:rsidR="0004200E">
                        <w:t>‘</w:t>
                      </w:r>
                      <w:r w:rsidR="0004200E" w:rsidRPr="00861C16">
                        <w:t>Upload Large files</w:t>
                      </w:r>
                      <w:r w:rsidR="0004200E">
                        <w:t>’</w:t>
                      </w:r>
                      <w:r w:rsidR="0004200E" w:rsidRPr="00861C16">
                        <w:t xml:space="preserve"> </w:t>
                      </w:r>
                      <w:r w:rsidR="00003509" w:rsidRPr="00861C16">
                        <w:t>buttons</w:t>
                      </w:r>
                      <w:r w:rsidR="00003509">
                        <w:t xml:space="preserve"> to</w:t>
                      </w:r>
                      <w:r w:rsidR="0004200E" w:rsidRPr="00861C16">
                        <w:t xml:space="preserve"> appear.</w:t>
                      </w:r>
                      <w:r w:rsidR="0004200E">
                        <w:t xml:space="preserve"> </w:t>
                      </w:r>
                      <w:r w:rsidR="0004200E" w:rsidRPr="00C10790">
                        <w:t>You can also try refreshing your screen if they do not appear automatically</w:t>
                      </w:r>
                      <w:r w:rsidR="00F67B00">
                        <w:t>.</w:t>
                      </w:r>
                    </w:p>
                    <w:p w14:paraId="13471FBE" w14:textId="77777777" w:rsidR="0004200E" w:rsidRDefault="0004200E"/>
                    <w:p w14:paraId="63DD34C8" w14:textId="77777777" w:rsidR="0004200E" w:rsidRDefault="0004200E"/>
                  </w:txbxContent>
                </v:textbox>
              </v:shape>
            </w:pict>
          </mc:Fallback>
        </mc:AlternateContent>
      </w:r>
      <w:r w:rsidR="00EB788C">
        <w:rPr>
          <w:noProof/>
          <w:color w:val="auto"/>
        </w:rPr>
        <w:drawing>
          <wp:anchor distT="0" distB="0" distL="114300" distR="114300" simplePos="0" relativeHeight="251615744" behindDoc="0" locked="0" layoutInCell="1" allowOverlap="1" wp14:anchorId="2F09D03A" wp14:editId="1CE486BC">
            <wp:simplePos x="0" y="0"/>
            <wp:positionH relativeFrom="column">
              <wp:posOffset>312927</wp:posOffset>
            </wp:positionH>
            <wp:positionV relativeFrom="paragraph">
              <wp:posOffset>228600</wp:posOffset>
            </wp:positionV>
            <wp:extent cx="226800" cy="226800"/>
            <wp:effectExtent l="0" t="0" r="1905" b="1905"/>
            <wp:wrapThrough wrapText="bothSides">
              <wp:wrapPolygon edited="0">
                <wp:start x="5445" y="0"/>
                <wp:lineTo x="0" y="5445"/>
                <wp:lineTo x="0" y="9076"/>
                <wp:lineTo x="5445" y="19966"/>
                <wp:lineTo x="14521" y="19966"/>
                <wp:lineTo x="19966" y="9076"/>
                <wp:lineTo x="19966" y="5445"/>
                <wp:lineTo x="14521" y="0"/>
                <wp:lineTo x="5445" y="0"/>
              </wp:wrapPolygon>
            </wp:wrapThrough>
            <wp:docPr id="450891043" name="Graphic 5"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91043" name="Graphic 45089104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6800" cy="226800"/>
                    </a:xfrm>
                    <a:prstGeom prst="rect">
                      <a:avLst/>
                    </a:prstGeom>
                  </pic:spPr>
                </pic:pic>
              </a:graphicData>
            </a:graphic>
            <wp14:sizeRelH relativeFrom="margin">
              <wp14:pctWidth>0</wp14:pctWidth>
            </wp14:sizeRelH>
            <wp14:sizeRelV relativeFrom="margin">
              <wp14:pctHeight>0</wp14:pctHeight>
            </wp14:sizeRelV>
          </wp:anchor>
        </w:drawing>
      </w:r>
    </w:p>
    <w:p w14:paraId="50CE4E5F" w14:textId="77777777" w:rsidR="0004200E" w:rsidRPr="0004200E" w:rsidRDefault="0004200E" w:rsidP="0004200E">
      <w:pPr>
        <w:pStyle w:val="Numberbullet2"/>
        <w:numPr>
          <w:ilvl w:val="0"/>
          <w:numId w:val="0"/>
        </w:numPr>
        <w:ind w:left="851"/>
      </w:pPr>
    </w:p>
    <w:p w14:paraId="6B4B388E" w14:textId="77777777" w:rsidR="00F67B00" w:rsidRPr="00F67B00" w:rsidRDefault="00F67B00" w:rsidP="00F67B00">
      <w:pPr>
        <w:pStyle w:val="Numberbullet2"/>
        <w:numPr>
          <w:ilvl w:val="0"/>
          <w:numId w:val="0"/>
        </w:numPr>
        <w:ind w:left="851"/>
      </w:pPr>
    </w:p>
    <w:p w14:paraId="451B8B27" w14:textId="4D18AE90" w:rsidR="00C47B61" w:rsidRPr="00D77432" w:rsidRDefault="004676BC" w:rsidP="003A1289">
      <w:pPr>
        <w:pStyle w:val="Numberbullet2"/>
      </w:pPr>
      <w:r>
        <w:rPr>
          <w:color w:val="auto"/>
        </w:rPr>
        <w:t>s</w:t>
      </w:r>
      <w:r w:rsidR="00C47B61" w:rsidRPr="00861C16">
        <w:rPr>
          <w:color w:val="auto"/>
        </w:rPr>
        <w:t xml:space="preserve">elect the </w:t>
      </w:r>
      <w:proofErr w:type="gramStart"/>
      <w:r w:rsidR="00C47B61" w:rsidRPr="00861C16">
        <w:rPr>
          <w:color w:val="auto"/>
        </w:rPr>
        <w:t>check-box</w:t>
      </w:r>
      <w:proofErr w:type="gramEnd"/>
      <w:r w:rsidR="00C47B61" w:rsidRPr="00861C16">
        <w:rPr>
          <w:color w:val="auto"/>
        </w:rPr>
        <w:t xml:space="preserve"> to acknowledge that at least one file has been uploaded and click </w:t>
      </w:r>
      <w:r w:rsidR="000D4806">
        <w:rPr>
          <w:color w:val="auto"/>
        </w:rPr>
        <w:t>‘</w:t>
      </w:r>
      <w:r w:rsidR="00C47B61" w:rsidRPr="0033032F">
        <w:rPr>
          <w:bCs/>
          <w:color w:val="auto"/>
        </w:rPr>
        <w:t>Save</w:t>
      </w:r>
      <w:r w:rsidR="000D4806">
        <w:rPr>
          <w:bCs/>
          <w:color w:val="auto"/>
        </w:rPr>
        <w:t>’</w:t>
      </w:r>
      <w:r w:rsidR="00C47B61">
        <w:rPr>
          <w:bCs/>
          <w:color w:val="auto"/>
        </w:rPr>
        <w:t xml:space="preserve"> to add the model details against the </w:t>
      </w:r>
      <w:r w:rsidR="00271423">
        <w:rPr>
          <w:bCs/>
          <w:color w:val="auto"/>
        </w:rPr>
        <w:t>Good</w:t>
      </w:r>
      <w:r w:rsidR="00C47B61" w:rsidRPr="00861C16">
        <w:rPr>
          <w:color w:val="auto"/>
        </w:rPr>
        <w:t>.</w:t>
      </w:r>
    </w:p>
    <w:p w14:paraId="28957E3B" w14:textId="77777777" w:rsidR="00D77432" w:rsidRDefault="00D77432" w:rsidP="00D77432">
      <w:pPr>
        <w:rPr>
          <w:b/>
          <w:bCs/>
        </w:rPr>
      </w:pPr>
    </w:p>
    <w:p w14:paraId="653A85E8" w14:textId="77777777" w:rsidR="00D77432" w:rsidRDefault="00D77432" w:rsidP="00D77432">
      <w:pPr>
        <w:rPr>
          <w:b/>
          <w:bCs/>
        </w:rPr>
      </w:pPr>
    </w:p>
    <w:p w14:paraId="7770E45F" w14:textId="77777777" w:rsidR="00D77432" w:rsidRDefault="00D77432" w:rsidP="00D77432">
      <w:pPr>
        <w:rPr>
          <w:b/>
          <w:bCs/>
        </w:rPr>
      </w:pPr>
    </w:p>
    <w:p w14:paraId="374B97ED" w14:textId="77777777" w:rsidR="00D77432" w:rsidRDefault="00D77432" w:rsidP="00D77432">
      <w:pPr>
        <w:rPr>
          <w:b/>
          <w:bCs/>
        </w:rPr>
      </w:pPr>
    </w:p>
    <w:p w14:paraId="099655AF" w14:textId="77777777" w:rsidR="00D77432" w:rsidRDefault="00D77432" w:rsidP="00D77432">
      <w:pPr>
        <w:rPr>
          <w:b/>
          <w:bCs/>
        </w:rPr>
      </w:pPr>
    </w:p>
    <w:p w14:paraId="2FCB67A5" w14:textId="77777777" w:rsidR="00D77432" w:rsidRDefault="00D77432" w:rsidP="00D77432">
      <w:pPr>
        <w:rPr>
          <w:b/>
          <w:bCs/>
        </w:rPr>
      </w:pPr>
    </w:p>
    <w:p w14:paraId="56F170DF" w14:textId="77777777" w:rsidR="00C47B61" w:rsidRDefault="00C47B61" w:rsidP="00D77432">
      <w:r>
        <w:rPr>
          <w:noProof/>
        </w:rPr>
        <w:lastRenderedPageBreak/>
        <mc:AlternateContent>
          <mc:Choice Requires="wpg">
            <w:drawing>
              <wp:inline distT="0" distB="0" distL="0" distR="0" wp14:anchorId="551D4726" wp14:editId="4D75E561">
                <wp:extent cx="4513193" cy="4799441"/>
                <wp:effectExtent l="19050" t="19050" r="20955" b="20320"/>
                <wp:docPr id="1645583213" name="Group 2"/>
                <wp:cNvGraphicFramePr/>
                <a:graphic xmlns:a="http://schemas.openxmlformats.org/drawingml/2006/main">
                  <a:graphicData uri="http://schemas.microsoft.com/office/word/2010/wordprocessingGroup">
                    <wpg:wgp>
                      <wpg:cNvGrpSpPr/>
                      <wpg:grpSpPr>
                        <a:xfrm>
                          <a:off x="0" y="0"/>
                          <a:ext cx="4513193" cy="4799441"/>
                          <a:chOff x="0" y="0"/>
                          <a:chExt cx="3962400" cy="4922520"/>
                        </a:xfrm>
                      </wpg:grpSpPr>
                      <pic:pic xmlns:pic="http://schemas.openxmlformats.org/drawingml/2006/picture">
                        <pic:nvPicPr>
                          <pic:cNvPr id="1187457588" name="Picture 24" descr="A screenshot of a computer screen&#10;&#10;AI-generated content may be incorrect."/>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62400" cy="4922520"/>
                          </a:xfrm>
                          <a:prstGeom prst="rect">
                            <a:avLst/>
                          </a:prstGeom>
                          <a:noFill/>
                          <a:ln>
                            <a:solidFill>
                              <a:schemeClr val="tx1"/>
                            </a:solidFill>
                          </a:ln>
                        </pic:spPr>
                      </pic:pic>
                      <wps:wsp>
                        <wps:cNvPr id="1274460248" name="Rectangle 1"/>
                        <wps:cNvSpPr/>
                        <wps:spPr>
                          <a:xfrm>
                            <a:off x="304800" y="1308100"/>
                            <a:ext cx="1511300"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01550" name="Rectangle 1"/>
                        <wps:cNvSpPr/>
                        <wps:spPr>
                          <a:xfrm>
                            <a:off x="2381250" y="3549650"/>
                            <a:ext cx="4508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5408934" name="Rectangle 1"/>
                        <wps:cNvSpPr/>
                        <wps:spPr>
                          <a:xfrm>
                            <a:off x="2876550" y="3549650"/>
                            <a:ext cx="63500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795277" name="Rectangle 1"/>
                        <wps:cNvSpPr/>
                        <wps:spPr>
                          <a:xfrm>
                            <a:off x="266700" y="4635500"/>
                            <a:ext cx="28575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9648376" name="Rectangle 1"/>
                        <wps:cNvSpPr/>
                        <wps:spPr>
                          <a:xfrm>
                            <a:off x="241300" y="4191000"/>
                            <a:ext cx="10795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B2665D" id="Group 2" o:spid="_x0000_s1026" style="width:355.35pt;height:377.9pt;mso-position-horizontal-relative:char;mso-position-vertical-relative:line" coordsize="39624,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">
                <v:shape id="Picture 24" o:spid="_x0000_s1027" type="#_x0000_t75" alt="A screenshot of a computer screen&#10;&#10;AI-generated content may be incorrect." style="position:absolute;width:39624;height:49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" stroked="t" strokecolor="black [3213]">
                  <v:imagedata r:id="rId66" o:title="A screenshot of a computer screen&#10;&#10;AI-generated content may be incorrect"/>
                  <v:path arrowok="t"/>
                </v:shape>
                <v:rect id="Rectangle 1" o:spid="_x0000_s1028" style="position:absolute;left:3048;top:13081;width:15113;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" fillcolor="yellow" stroked="f" strokeweight="1pt">
                  <v:fill opacity="26214f"/>
                </v:rect>
                <v:rect id="Rectangle 1" o:spid="_x0000_s1029" style="position:absolute;left:23812;top:35496;width:4509;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" fillcolor="yellow" stroked="f" strokeweight="1pt">
                  <v:fill opacity="26214f"/>
                </v:rect>
                <v:rect id="Rectangle 1" o:spid="_x0000_s1030" style="position:absolute;left:28765;top:35496;width:6350;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" fillcolor="yellow" stroked="f" strokeweight="1pt">
                  <v:fill opacity="26214f"/>
                </v:rect>
                <v:rect id="Rectangle 1" o:spid="_x0000_s1031" style="position:absolute;left:2667;top:46355;width:2857;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" fillcolor="yellow" stroked="f" strokeweight="1pt">
                  <v:fill opacity="26214f"/>
                </v:rect>
                <v:rect id="Rectangle 1" o:spid="_x0000_s1032" style="position:absolute;left:2413;top:41910;width:1079;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" fillcolor="yellow" stroked="f" strokeweight="1pt">
                  <v:fill opacity="26214f"/>
                </v:rect>
                <w10:anchorlock/>
              </v:group>
            </w:pict>
          </mc:Fallback>
        </mc:AlternateContent>
      </w:r>
    </w:p>
    <w:p w14:paraId="1449745F" w14:textId="77777777" w:rsidR="00C7767C" w:rsidRPr="00D77432" w:rsidRDefault="00C7767C" w:rsidP="00C7767C">
      <w:r w:rsidRPr="00D77432">
        <w:rPr>
          <w:b/>
          <w:bCs/>
        </w:rPr>
        <w:t>Figure 3.11:</w:t>
      </w:r>
      <w:r w:rsidRPr="00D77432">
        <w:rPr>
          <w:b/>
          <w:bCs/>
          <w:i/>
          <w:iCs/>
        </w:rPr>
        <w:t xml:space="preserve"> ‘</w:t>
      </w:r>
      <w:r w:rsidRPr="00D77432">
        <w:t>Edit Model’ pop-up showing where to enter model details, confirm whether the model is in-scope of the review and upload the instructions for use.</w:t>
      </w:r>
    </w:p>
    <w:p w14:paraId="01C24122" w14:textId="7256F231" w:rsidR="00C7767C" w:rsidRDefault="00BA541F" w:rsidP="00D77432">
      <w:r>
        <w:rPr>
          <w:noProof/>
          <w:color w:val="auto"/>
        </w:rPr>
        <mc:AlternateContent>
          <mc:Choice Requires="wps">
            <w:drawing>
              <wp:anchor distT="0" distB="0" distL="114300" distR="114300" simplePos="0" relativeHeight="251725312" behindDoc="0" locked="0" layoutInCell="1" allowOverlap="1" wp14:anchorId="6B10FDA1" wp14:editId="1DEAAB2B">
                <wp:simplePos x="0" y="0"/>
                <wp:positionH relativeFrom="column">
                  <wp:posOffset>537845</wp:posOffset>
                </wp:positionH>
                <wp:positionV relativeFrom="paragraph">
                  <wp:posOffset>147955</wp:posOffset>
                </wp:positionV>
                <wp:extent cx="5015230" cy="590550"/>
                <wp:effectExtent l="0" t="0" r="0" b="0"/>
                <wp:wrapNone/>
                <wp:docPr id="941813994" name="Text Box 6"/>
                <wp:cNvGraphicFramePr/>
                <a:graphic xmlns:a="http://schemas.openxmlformats.org/drawingml/2006/main">
                  <a:graphicData uri="http://schemas.microsoft.com/office/word/2010/wordprocessingShape">
                    <wps:wsp>
                      <wps:cNvSpPr txBox="1"/>
                      <wps:spPr>
                        <a:xfrm>
                          <a:off x="0" y="0"/>
                          <a:ext cx="5015230" cy="5905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1EF8DAF8" w14:textId="5D142F6C" w:rsidR="00F67B00" w:rsidRDefault="00F67B00">
                            <w:r w:rsidRPr="00D65819">
                              <w:t>If the request for information notice requires you to provide samples for laboratory investigation, you must provide a sample tracking number</w:t>
                            </w:r>
                            <w:r>
                              <w:t xml:space="preserve"> for each model</w:t>
                            </w:r>
                            <w:r w:rsidR="00667D2B">
                              <w:t>.</w:t>
                            </w:r>
                            <w:r>
                              <w:t xml:space="preserve"> A field for this information is in the </w:t>
                            </w:r>
                            <w:r w:rsidRPr="00D65819">
                              <w:t>‘Edit Model’ pop-up (</w:t>
                            </w:r>
                            <w:r w:rsidRPr="00D65819">
                              <w:rPr>
                                <w:b/>
                                <w:bCs/>
                              </w:rPr>
                              <w:t xml:space="preserve">Figure </w:t>
                            </w:r>
                            <w:r>
                              <w:rPr>
                                <w:b/>
                                <w:bCs/>
                              </w:rPr>
                              <w:t>3.</w:t>
                            </w:r>
                            <w:r w:rsidRPr="00D65819">
                              <w:rPr>
                                <w:b/>
                                <w:bCs/>
                              </w:rPr>
                              <w:t>12</w:t>
                            </w:r>
                            <w:r w:rsidRPr="00D65819">
                              <w: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0FDA1" id="Text Box 6" o:spid="_x0000_s1033" type="#_x0000_t202" style="position:absolute;margin-left:42.35pt;margin-top:11.65pt;width:394.9pt;height:46.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" fillcolor="#c3c3c3 [2166]" stroked="f" strokeweight=".5pt">
                <v:fill color2="#b6b6b6 [2614]" rotate="t" colors="0 #d2d2d2;.5 #c8c8c8;1 silver" focus="100%" type="gradient">
                  <o:fill v:ext="view" type="gradientUnscaled"/>
                </v:fill>
                <v:textbox>
                  <w:txbxContent>
                    <w:p w14:paraId="1EF8DAF8" w14:textId="5D142F6C" w:rsidR="00F67B00" w:rsidRDefault="00F67B00">
                      <w:r w:rsidRPr="00D65819">
                        <w:t>If the request for information notice requires you to provide samples for laboratory investigation, you must provide a sample tracking number</w:t>
                      </w:r>
                      <w:r>
                        <w:t xml:space="preserve"> for each model</w:t>
                      </w:r>
                      <w:r w:rsidR="00667D2B">
                        <w:t>.</w:t>
                      </w:r>
                      <w:r>
                        <w:t xml:space="preserve"> A field for this information is in the </w:t>
                      </w:r>
                      <w:r w:rsidRPr="00D65819">
                        <w:t>‘Edit Model’ pop-up (</w:t>
                      </w:r>
                      <w:r w:rsidRPr="00D65819">
                        <w:rPr>
                          <w:b/>
                          <w:bCs/>
                        </w:rPr>
                        <w:t xml:space="preserve">Figure </w:t>
                      </w:r>
                      <w:r>
                        <w:rPr>
                          <w:b/>
                          <w:bCs/>
                        </w:rPr>
                        <w:t>3.</w:t>
                      </w:r>
                      <w:r w:rsidRPr="00D65819">
                        <w:rPr>
                          <w:b/>
                          <w:bCs/>
                        </w:rPr>
                        <w:t>12</w:t>
                      </w:r>
                      <w:r w:rsidRPr="00D65819">
                        <w:t>)</w:t>
                      </w:r>
                      <w:r>
                        <w:t>.</w:t>
                      </w:r>
                    </w:p>
                  </w:txbxContent>
                </v:textbox>
              </v:shape>
            </w:pict>
          </mc:Fallback>
        </mc:AlternateContent>
      </w:r>
    </w:p>
    <w:p w14:paraId="4577555B" w14:textId="7BE1ECEF" w:rsidR="00B51089" w:rsidRDefault="00EB788C" w:rsidP="00D77432">
      <w:bookmarkStart w:id="22" w:name="_Ref222731005"/>
      <w:r w:rsidRPr="00D65819">
        <w:rPr>
          <w:noProof/>
        </w:rPr>
        <w:drawing>
          <wp:anchor distT="0" distB="0" distL="114300" distR="114300" simplePos="0" relativeHeight="251691520" behindDoc="0" locked="0" layoutInCell="1" allowOverlap="1" wp14:anchorId="6EFBA2DA" wp14:editId="5D7E9D2F">
            <wp:simplePos x="0" y="0"/>
            <wp:positionH relativeFrom="column">
              <wp:posOffset>166370</wp:posOffset>
            </wp:positionH>
            <wp:positionV relativeFrom="paragraph">
              <wp:posOffset>10795</wp:posOffset>
            </wp:positionV>
            <wp:extent cx="304800" cy="304800"/>
            <wp:effectExtent l="0" t="0" r="0" b="0"/>
            <wp:wrapThrough wrapText="bothSides">
              <wp:wrapPolygon edited="0">
                <wp:start x="6750" y="0"/>
                <wp:lineTo x="0" y="4050"/>
                <wp:lineTo x="0" y="10800"/>
                <wp:lineTo x="6750" y="20250"/>
                <wp:lineTo x="13500" y="20250"/>
                <wp:lineTo x="20250" y="10800"/>
                <wp:lineTo x="20250" y="4050"/>
                <wp:lineTo x="13500" y="0"/>
                <wp:lineTo x="6750" y="0"/>
              </wp:wrapPolygon>
            </wp:wrapThrough>
            <wp:docPr id="1794134535" name="Graphic 3"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34535" name="Graphic 1794134535"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p>
    <w:bookmarkStart w:id="23" w:name="_Ref223676978"/>
    <w:p w14:paraId="0424B638" w14:textId="2FF2E2F5" w:rsidR="00D77432" w:rsidRDefault="00D77432" w:rsidP="00D77432">
      <w:r>
        <w:rPr>
          <w:noProof/>
        </w:rPr>
        <w:lastRenderedPageBreak/>
        <mc:AlternateContent>
          <mc:Choice Requires="wpg">
            <w:drawing>
              <wp:inline distT="0" distB="0" distL="0" distR="0" wp14:anchorId="13F9AD05" wp14:editId="6C6F4E63">
                <wp:extent cx="4274655" cy="3726014"/>
                <wp:effectExtent l="19050" t="19050" r="12065" b="27305"/>
                <wp:docPr id="1008541539" name="Group 5"/>
                <wp:cNvGraphicFramePr/>
                <a:graphic xmlns:a="http://schemas.openxmlformats.org/drawingml/2006/main">
                  <a:graphicData uri="http://schemas.microsoft.com/office/word/2010/wordprocessingGroup">
                    <wpg:wgp>
                      <wpg:cNvGrpSpPr/>
                      <wpg:grpSpPr>
                        <a:xfrm>
                          <a:off x="0" y="0"/>
                          <a:ext cx="4274655" cy="3726014"/>
                          <a:chOff x="-25299" y="0"/>
                          <a:chExt cx="5676900" cy="4076700"/>
                        </a:xfrm>
                      </wpg:grpSpPr>
                      <pic:pic xmlns:pic="http://schemas.openxmlformats.org/drawingml/2006/picture">
                        <pic:nvPicPr>
                          <pic:cNvPr id="826887556" name="Picture 1" descr="A screenshot of a computer&#10;&#10;AI-generated content may be incorrect."/>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5299" y="0"/>
                            <a:ext cx="5676900" cy="4076700"/>
                          </a:xfrm>
                          <a:prstGeom prst="rect">
                            <a:avLst/>
                          </a:prstGeom>
                          <a:ln>
                            <a:solidFill>
                              <a:schemeClr val="tx1"/>
                            </a:solidFill>
                          </a:ln>
                        </pic:spPr>
                      </pic:pic>
                      <wps:wsp>
                        <wps:cNvPr id="364516386" name="Rectangle 4"/>
                        <wps:cNvSpPr/>
                        <wps:spPr>
                          <a:xfrm>
                            <a:off x="501650" y="3651250"/>
                            <a:ext cx="2317750" cy="2667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DABF4DC" id="Group 5" o:spid="_x0000_s1026" style="width:336.6pt;height:293.4pt;mso-position-horizontal-relative:char;mso-position-vertical-relative:line" coordorigin="-252" coordsize="56769,40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">
                <v:shape id="Picture 1" o:spid="_x0000_s1027" type="#_x0000_t75" alt="A screenshot of a computer&#10;&#10;AI-generated content may be incorrect." style="position:absolute;left:-252;width:56768;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" stroked="t" strokecolor="black [3213]">
                  <v:imagedata r:id="rId68" o:title="A screenshot of a computer&#10;&#10;AI-generated content may be incorrect"/>
                  <v:path arrowok="t"/>
                </v:shape>
                <v:rect id="Rectangle 4" o:spid="_x0000_s1028" style="position:absolute;left:5016;top:36512;width:2317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" fillcolor="yellow" stroked="f" strokeweight="1pt">
                  <v:fill opacity="26214f"/>
                </v:rect>
                <w10:anchorlock/>
              </v:group>
            </w:pict>
          </mc:Fallback>
        </mc:AlternateContent>
      </w:r>
    </w:p>
    <w:p w14:paraId="492AA459" w14:textId="77777777" w:rsidR="00C7767C" w:rsidRPr="0089641C" w:rsidRDefault="00C7767C" w:rsidP="00BA541F">
      <w:pPr>
        <w:rPr>
          <w:b/>
          <w:bCs/>
          <w:i/>
          <w:iCs/>
        </w:rPr>
      </w:pPr>
      <w:r w:rsidRPr="00F42F5F">
        <w:rPr>
          <w:b/>
          <w:bCs/>
        </w:rPr>
        <w:t>Figure 3.12:</w:t>
      </w:r>
      <w:r w:rsidRPr="00F42F5F">
        <w:rPr>
          <w:b/>
          <w:bCs/>
          <w:i/>
          <w:iCs/>
        </w:rPr>
        <w:t xml:space="preserve"> </w:t>
      </w:r>
      <w:r>
        <w:rPr>
          <w:b/>
          <w:bCs/>
          <w:i/>
          <w:iCs/>
        </w:rPr>
        <w:t>‘</w:t>
      </w:r>
      <w:r w:rsidRPr="00F42F5F">
        <w:t xml:space="preserve">Edit </w:t>
      </w:r>
      <w:r>
        <w:t>M</w:t>
      </w:r>
      <w:r w:rsidRPr="00F42F5F">
        <w:t>odel</w:t>
      </w:r>
      <w:r>
        <w:t>’</w:t>
      </w:r>
      <w:r w:rsidRPr="00F42F5F">
        <w:t xml:space="preserve"> pop-up </w:t>
      </w:r>
      <w:r>
        <w:t>provides a field</w:t>
      </w:r>
      <w:r w:rsidRPr="00F42F5F">
        <w:t xml:space="preserve"> to input the sample tracking number</w:t>
      </w:r>
      <w:r>
        <w:t>, when required</w:t>
      </w:r>
      <w:r w:rsidRPr="00F42F5F">
        <w:t>.</w:t>
      </w:r>
      <w:r>
        <w:rPr>
          <w:b/>
          <w:bCs/>
          <w:i/>
          <w:iCs/>
        </w:rPr>
        <w:t xml:space="preserve"> </w:t>
      </w:r>
    </w:p>
    <w:p w14:paraId="55A666CE" w14:textId="1042EF83" w:rsidR="00EE713C" w:rsidRPr="00601851" w:rsidRDefault="00700F81" w:rsidP="00D77432">
      <w:r w:rsidRPr="00601851">
        <w:t xml:space="preserve">To add </w:t>
      </w:r>
      <w:r w:rsidR="00271423" w:rsidRPr="00601851">
        <w:t>f</w:t>
      </w:r>
      <w:r w:rsidR="00271423">
        <w:t>il</w:t>
      </w:r>
      <w:r w:rsidR="00271423" w:rsidRPr="00601851">
        <w:t xml:space="preserve">es </w:t>
      </w:r>
      <w:r w:rsidR="00EE713C" w:rsidRPr="00601851">
        <w:t>less than 50MB:</w:t>
      </w:r>
      <w:bookmarkEnd w:id="22"/>
      <w:bookmarkEnd w:id="23"/>
    </w:p>
    <w:p w14:paraId="5A79E048" w14:textId="472CACA4" w:rsidR="00EA1A12" w:rsidRPr="00601851" w:rsidRDefault="00A37191" w:rsidP="003A1289">
      <w:pPr>
        <w:pStyle w:val="Numberbullet2"/>
        <w:rPr>
          <w:color w:val="auto"/>
        </w:rPr>
      </w:pPr>
      <w:r>
        <w:rPr>
          <w:color w:val="auto"/>
        </w:rPr>
        <w:t>c</w:t>
      </w:r>
      <w:r w:rsidR="005E1ACD" w:rsidRPr="00601851">
        <w:rPr>
          <w:color w:val="auto"/>
        </w:rPr>
        <w:t xml:space="preserve">lick </w:t>
      </w:r>
      <w:r w:rsidR="000D4806">
        <w:rPr>
          <w:color w:val="auto"/>
        </w:rPr>
        <w:t>‘</w:t>
      </w:r>
      <w:r w:rsidR="005E1ACD" w:rsidRPr="00601851">
        <w:rPr>
          <w:color w:val="auto"/>
        </w:rPr>
        <w:t>Add files</w:t>
      </w:r>
      <w:r w:rsidR="000D4806">
        <w:rPr>
          <w:color w:val="auto"/>
        </w:rPr>
        <w:t>’</w:t>
      </w:r>
      <w:r w:rsidR="005E1ACD" w:rsidRPr="00601851">
        <w:rPr>
          <w:color w:val="auto"/>
        </w:rPr>
        <w:t xml:space="preserve"> </w:t>
      </w:r>
      <w:r w:rsidR="00F2539B" w:rsidRPr="00601851">
        <w:rPr>
          <w:color w:val="auto"/>
        </w:rPr>
        <w:t>button within</w:t>
      </w:r>
      <w:r w:rsidR="005E1ACD" w:rsidRPr="00601851">
        <w:rPr>
          <w:color w:val="auto"/>
        </w:rPr>
        <w:t xml:space="preserve"> the </w:t>
      </w:r>
      <w:r w:rsidR="002C03DD" w:rsidRPr="00601851">
        <w:rPr>
          <w:color w:val="auto"/>
        </w:rPr>
        <w:t>‘Edit Model’ pop-up (</w:t>
      </w:r>
      <w:r w:rsidR="002C03DD" w:rsidRPr="00601851">
        <w:rPr>
          <w:b/>
          <w:bCs/>
          <w:color w:val="auto"/>
        </w:rPr>
        <w:t xml:space="preserve">Figure </w:t>
      </w:r>
      <w:r w:rsidR="00601851">
        <w:rPr>
          <w:b/>
          <w:bCs/>
          <w:color w:val="auto"/>
        </w:rPr>
        <w:t>3.</w:t>
      </w:r>
      <w:r w:rsidR="002C03DD" w:rsidRPr="00601851">
        <w:rPr>
          <w:b/>
          <w:bCs/>
          <w:color w:val="auto"/>
        </w:rPr>
        <w:t>1</w:t>
      </w:r>
      <w:r w:rsidR="0089641C" w:rsidRPr="00601851">
        <w:rPr>
          <w:b/>
          <w:bCs/>
          <w:color w:val="auto"/>
        </w:rPr>
        <w:t>1</w:t>
      </w:r>
      <w:r w:rsidR="002C03DD" w:rsidRPr="00601851">
        <w:rPr>
          <w:color w:val="auto"/>
        </w:rPr>
        <w:t>)</w:t>
      </w:r>
      <w:r w:rsidR="00EA1A12" w:rsidRPr="00601851">
        <w:rPr>
          <w:color w:val="auto"/>
        </w:rPr>
        <w:t xml:space="preserve"> to open the ‘Add files’ pop-up</w:t>
      </w:r>
      <w:r w:rsidR="005B18EC">
        <w:rPr>
          <w:color w:val="auto"/>
        </w:rPr>
        <w:t>,</w:t>
      </w:r>
      <w:r w:rsidR="00271423">
        <w:rPr>
          <w:color w:val="auto"/>
        </w:rPr>
        <w:t xml:space="preserve"> and</w:t>
      </w:r>
    </w:p>
    <w:p w14:paraId="4E228F04" w14:textId="22F13B01" w:rsidR="00AB4554" w:rsidRDefault="00AF5835" w:rsidP="003A1289">
      <w:pPr>
        <w:pStyle w:val="Numberbullet2"/>
        <w:rPr>
          <w:color w:val="auto"/>
        </w:rPr>
      </w:pPr>
      <w:r>
        <w:rPr>
          <w:color w:val="auto"/>
        </w:rPr>
        <w:t>c</w:t>
      </w:r>
      <w:r w:rsidR="00EA1A12" w:rsidRPr="00601851">
        <w:rPr>
          <w:color w:val="auto"/>
        </w:rPr>
        <w:t>lick ‘</w:t>
      </w:r>
      <w:r w:rsidR="00EA1A12" w:rsidRPr="002E5252">
        <w:rPr>
          <w:bCs/>
          <w:color w:val="auto"/>
        </w:rPr>
        <w:t>Choose files’</w:t>
      </w:r>
      <w:r w:rsidR="00EA1A12" w:rsidRPr="00601851">
        <w:rPr>
          <w:color w:val="auto"/>
        </w:rPr>
        <w:t xml:space="preserve"> and select the file you want to upload from your computer. Once you have selected your file, click </w:t>
      </w:r>
      <w:r w:rsidR="00745324" w:rsidRPr="00601851">
        <w:rPr>
          <w:color w:val="auto"/>
        </w:rPr>
        <w:t>the ‘</w:t>
      </w:r>
      <w:r w:rsidR="00EA1A12" w:rsidRPr="00601851">
        <w:rPr>
          <w:bCs/>
          <w:color w:val="auto"/>
        </w:rPr>
        <w:t>Add files</w:t>
      </w:r>
      <w:r w:rsidR="00745324" w:rsidRPr="00601851">
        <w:rPr>
          <w:b/>
          <w:color w:val="auto"/>
        </w:rPr>
        <w:t>’</w:t>
      </w:r>
      <w:r w:rsidR="00EA1A12" w:rsidRPr="00601851">
        <w:rPr>
          <w:color w:val="auto"/>
        </w:rPr>
        <w:t xml:space="preserve"> button (</w:t>
      </w:r>
      <w:r w:rsidR="00EA1A12" w:rsidRPr="00601851">
        <w:rPr>
          <w:b/>
          <w:bCs/>
          <w:color w:val="auto"/>
        </w:rPr>
        <w:t xml:space="preserve">Figure </w:t>
      </w:r>
      <w:r w:rsidR="00601851">
        <w:rPr>
          <w:b/>
          <w:bCs/>
          <w:color w:val="auto"/>
        </w:rPr>
        <w:t>3.</w:t>
      </w:r>
      <w:r w:rsidR="00962407" w:rsidRPr="00601851">
        <w:rPr>
          <w:b/>
          <w:bCs/>
          <w:color w:val="auto"/>
        </w:rPr>
        <w:t>1</w:t>
      </w:r>
      <w:r w:rsidR="0089641C" w:rsidRPr="00601851">
        <w:rPr>
          <w:b/>
          <w:bCs/>
          <w:color w:val="auto"/>
        </w:rPr>
        <w:t>3</w:t>
      </w:r>
      <w:r w:rsidR="00EA1A12" w:rsidRPr="00601851">
        <w:rPr>
          <w:color w:val="auto"/>
        </w:rPr>
        <w:t>).</w:t>
      </w:r>
    </w:p>
    <w:p w14:paraId="4539F7AF" w14:textId="77777777" w:rsidR="00AB4554" w:rsidRDefault="004D68B8" w:rsidP="00C7767C">
      <w:r>
        <w:rPr>
          <w:noProof/>
        </w:rPr>
        <mc:AlternateContent>
          <mc:Choice Requires="wpg">
            <w:drawing>
              <wp:inline distT="0" distB="0" distL="0" distR="0" wp14:anchorId="44173814" wp14:editId="17DACFA6">
                <wp:extent cx="4114800" cy="1752600"/>
                <wp:effectExtent l="19050" t="19050" r="19050" b="19050"/>
                <wp:docPr id="31023653" name="Group 4"/>
                <wp:cNvGraphicFramePr/>
                <a:graphic xmlns:a="http://schemas.openxmlformats.org/drawingml/2006/main">
                  <a:graphicData uri="http://schemas.microsoft.com/office/word/2010/wordprocessingGroup">
                    <wpg:wgp>
                      <wpg:cNvGrpSpPr/>
                      <wpg:grpSpPr>
                        <a:xfrm>
                          <a:off x="0" y="0"/>
                          <a:ext cx="4114800" cy="1752600"/>
                          <a:chOff x="0" y="0"/>
                          <a:chExt cx="4064635" cy="1854200"/>
                        </a:xfrm>
                      </wpg:grpSpPr>
                      <pic:pic xmlns:pic="http://schemas.openxmlformats.org/drawingml/2006/picture">
                        <pic:nvPicPr>
                          <pic:cNvPr id="695276578" name="Picture 1" descr="A screenshot of a computer&#10;&#10;AI-generated content may be incorrect."/>
                          <pic:cNvPicPr>
                            <a:picLocks noChangeAspect="1"/>
                          </pic:cNvPicPr>
                        </pic:nvPicPr>
                        <pic:blipFill rotWithShape="1">
                          <a:blip r:embed="rId69">
                            <a:extLst>
                              <a:ext uri="{28A0092B-C50C-407E-A947-70E740481C1C}">
                                <a14:useLocalDpi xmlns:a14="http://schemas.microsoft.com/office/drawing/2010/main" val="0"/>
                              </a:ext>
                            </a:extLst>
                          </a:blip>
                          <a:srcRect l="1535" r="1799" b="50196"/>
                          <a:stretch>
                            <a:fillRect/>
                          </a:stretch>
                        </pic:blipFill>
                        <pic:spPr bwMode="auto">
                          <a:xfrm>
                            <a:off x="0" y="0"/>
                            <a:ext cx="4064635" cy="1854200"/>
                          </a:xfrm>
                          <a:prstGeom prst="rect">
                            <a:avLst/>
                          </a:prstGeom>
                          <a:ln>
                            <a:solidFill>
                              <a:schemeClr val="tx1"/>
                            </a:solidFill>
                          </a:ln>
                          <a:extLst>
                            <a:ext uri="{53640926-AAD7-44D8-BBD7-CCE9431645EC}">
                              <a14:shadowObscured xmlns:a14="http://schemas.microsoft.com/office/drawing/2010/main"/>
                            </a:ext>
                          </a:extLst>
                        </pic:spPr>
                      </pic:pic>
                      <wps:wsp>
                        <wps:cNvPr id="846196722" name="Rectangle 3"/>
                        <wps:cNvSpPr/>
                        <wps:spPr>
                          <a:xfrm>
                            <a:off x="1390650" y="996950"/>
                            <a:ext cx="42545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334630" name="Rectangle 3"/>
                        <wps:cNvSpPr/>
                        <wps:spPr>
                          <a:xfrm>
                            <a:off x="2546350" y="1587500"/>
                            <a:ext cx="3937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0EDF39C" id="Group 4" o:spid="_x0000_s1026" style="width:324pt;height:138pt;mso-position-horizontal-relative:char;mso-position-vertical-relative:line" coordsize="40646,18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">
                <v:shape id="Picture 1" o:spid="_x0000_s1027" type="#_x0000_t75" alt="A screenshot of a computer&#10;&#10;AI-generated content may be incorrect." style="position:absolute;width:40646;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" stroked="t" strokecolor="black [3213]">
                  <v:imagedata r:id="rId70" o:title="A screenshot of a computer&#10;&#10;AI-generated content may be incorrect" cropbottom="32896f" cropleft="1006f" cropright="1179f"/>
                  <v:path arrowok="t"/>
                </v:shape>
                <v:rect id="Rectangle 3" o:spid="_x0000_s1028" style="position:absolute;left:13906;top:9969;width:4255;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" fillcolor="yellow" stroked="f" strokeweight="1pt">
                  <v:fill opacity="26214f"/>
                </v:rect>
                <v:rect id="Rectangle 3" o:spid="_x0000_s1029" style="position:absolute;left:25463;top:15875;width:3937;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" fillcolor="yellow" stroked="f" strokeweight="1pt">
                  <v:fill opacity="26214f"/>
                </v:rect>
                <w10:anchorlock/>
              </v:group>
            </w:pict>
          </mc:Fallback>
        </mc:AlternateContent>
      </w:r>
    </w:p>
    <w:p w14:paraId="76FAB588" w14:textId="77777777" w:rsidR="00C7767C" w:rsidRPr="00D77432" w:rsidRDefault="00C7767C" w:rsidP="00C7767C">
      <w:r w:rsidRPr="00D77432">
        <w:rPr>
          <w:b/>
          <w:bCs/>
        </w:rPr>
        <w:t>Figure 3.13:</w:t>
      </w:r>
      <w:r w:rsidRPr="00D77432">
        <w:rPr>
          <w:b/>
          <w:bCs/>
          <w:i/>
          <w:iCs/>
        </w:rPr>
        <w:t xml:space="preserve"> </w:t>
      </w:r>
      <w:r w:rsidRPr="00D77432">
        <w:t>‘Add files’ pop-up used to choose and add relevant files.</w:t>
      </w:r>
    </w:p>
    <w:p w14:paraId="5B436E61" w14:textId="5B0379AA" w:rsidR="00EA1A12" w:rsidRPr="00B16DD2" w:rsidRDefault="00EA1A12" w:rsidP="002E5252">
      <w:pPr>
        <w:pStyle w:val="Numberbullet2"/>
        <w:numPr>
          <w:ilvl w:val="0"/>
          <w:numId w:val="0"/>
        </w:numPr>
        <w:ind w:left="425"/>
        <w:rPr>
          <w:rFonts w:cs="Arial"/>
          <w:color w:val="auto"/>
        </w:rPr>
      </w:pPr>
      <w:r w:rsidRPr="00B16DD2">
        <w:rPr>
          <w:rFonts w:cs="Arial"/>
          <w:color w:val="auto"/>
        </w:rPr>
        <w:t>The file you uploaded will be displayed</w:t>
      </w:r>
      <w:r w:rsidR="00F2539B" w:rsidRPr="00B16DD2">
        <w:rPr>
          <w:rFonts w:cs="Arial"/>
          <w:color w:val="auto"/>
        </w:rPr>
        <w:t xml:space="preserve"> in the </w:t>
      </w:r>
      <w:r w:rsidR="008F040A" w:rsidRPr="00B16DD2">
        <w:rPr>
          <w:rFonts w:cs="Arial"/>
          <w:color w:val="auto"/>
        </w:rPr>
        <w:t>‘Edit Model’ pop-up (</w:t>
      </w:r>
      <w:r w:rsidR="008F040A" w:rsidRPr="00B16DD2">
        <w:rPr>
          <w:rFonts w:cs="Arial"/>
          <w:b/>
          <w:bCs/>
          <w:color w:val="auto"/>
        </w:rPr>
        <w:t xml:space="preserve">Figure </w:t>
      </w:r>
      <w:r w:rsidR="00B16DD2" w:rsidRPr="00B16DD2">
        <w:rPr>
          <w:rFonts w:cs="Arial"/>
          <w:b/>
          <w:bCs/>
          <w:color w:val="auto"/>
        </w:rPr>
        <w:t>3.</w:t>
      </w:r>
      <w:r w:rsidR="00250BD3" w:rsidRPr="00B16DD2">
        <w:rPr>
          <w:rFonts w:cs="Arial"/>
          <w:b/>
          <w:bCs/>
          <w:color w:val="auto"/>
        </w:rPr>
        <w:t>1</w:t>
      </w:r>
      <w:r w:rsidR="0089641C" w:rsidRPr="00B16DD2">
        <w:rPr>
          <w:rFonts w:cs="Arial"/>
          <w:b/>
          <w:bCs/>
          <w:color w:val="auto"/>
        </w:rPr>
        <w:t>4</w:t>
      </w:r>
      <w:r w:rsidR="008F040A" w:rsidRPr="00B16DD2">
        <w:rPr>
          <w:rFonts w:cs="Arial"/>
          <w:color w:val="auto"/>
        </w:rPr>
        <w:t>)</w:t>
      </w:r>
      <w:r w:rsidRPr="00B16DD2">
        <w:rPr>
          <w:rFonts w:cs="Arial"/>
          <w:color w:val="auto"/>
        </w:rPr>
        <w:t>.</w:t>
      </w:r>
    </w:p>
    <w:p w14:paraId="19897E57" w14:textId="77777777" w:rsidR="00C7767C" w:rsidRDefault="00C7767C" w:rsidP="00487DF1">
      <w:pPr>
        <w:spacing w:after="0"/>
        <w:ind w:left="426"/>
        <w:rPr>
          <w:noProof/>
          <w14:ligatures w14:val="standardContextual"/>
        </w:rPr>
      </w:pPr>
    </w:p>
    <w:p w14:paraId="5F981187" w14:textId="4873B23C" w:rsidR="00487DF1" w:rsidRDefault="00487DF1" w:rsidP="00BA541F">
      <w:pPr>
        <w:rPr>
          <w:noProof/>
        </w:rPr>
      </w:pPr>
      <w:r>
        <w:rPr>
          <w:noProof/>
        </w:rPr>
        <w:lastRenderedPageBreak/>
        <mc:AlternateContent>
          <mc:Choice Requires="wpg">
            <w:drawing>
              <wp:inline distT="0" distB="0" distL="0" distR="0" wp14:anchorId="150C47DA" wp14:editId="04A036D1">
                <wp:extent cx="4146550" cy="3225800"/>
                <wp:effectExtent l="19050" t="19050" r="25400" b="12700"/>
                <wp:docPr id="1551317165" name="Group 5"/>
                <wp:cNvGraphicFramePr/>
                <a:graphic xmlns:a="http://schemas.openxmlformats.org/drawingml/2006/main">
                  <a:graphicData uri="http://schemas.microsoft.com/office/word/2010/wordprocessingGroup">
                    <wpg:wgp>
                      <wpg:cNvGrpSpPr/>
                      <wpg:grpSpPr>
                        <a:xfrm>
                          <a:off x="0" y="0"/>
                          <a:ext cx="4146550" cy="3225800"/>
                          <a:chOff x="0" y="0"/>
                          <a:chExt cx="3181350" cy="2827655"/>
                        </a:xfrm>
                      </wpg:grpSpPr>
                      <pic:pic xmlns:pic="http://schemas.openxmlformats.org/drawingml/2006/picture">
                        <pic:nvPicPr>
                          <pic:cNvPr id="1493615305" name="Picture 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81350" cy="2827655"/>
                          </a:xfrm>
                          <a:prstGeom prst="rect">
                            <a:avLst/>
                          </a:prstGeom>
                          <a:ln>
                            <a:solidFill>
                              <a:schemeClr val="tx1"/>
                            </a:solidFill>
                          </a:ln>
                        </pic:spPr>
                      </pic:pic>
                      <wps:wsp>
                        <wps:cNvPr id="1610540259" name="Rectangle 1"/>
                        <wps:cNvSpPr/>
                        <wps:spPr>
                          <a:xfrm>
                            <a:off x="266700" y="1936750"/>
                            <a:ext cx="16510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7DBB9B" id="Group 5" o:spid="_x0000_s1026" style="width:326.5pt;height:254pt;mso-position-horizontal-relative:char;mso-position-vertical-relative:line" coordsize="31813,28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">
                <v:shape id="Picture 1" o:spid="_x0000_s1027" type="#_x0000_t75" style="position:absolute;width:31813;height:2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" stroked="t" strokecolor="black [3213]">
                  <v:imagedata r:id="rId72" o:title=""/>
                  <v:path arrowok="t"/>
                </v:shape>
                <v:rect id="Rectangle 1" o:spid="_x0000_s1028" style="position:absolute;left:2667;top:19367;width:16510;height:1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" fillcolor="yellow" stroked="f" strokeweight="1pt">
                  <v:fill opacity="26214f"/>
                </v:rect>
                <w10:anchorlock/>
              </v:group>
            </w:pict>
          </mc:Fallback>
        </mc:AlternateContent>
      </w:r>
    </w:p>
    <w:p w14:paraId="52CA05BA" w14:textId="2F5BDDA8" w:rsidR="00487DF1" w:rsidRPr="00011A5B" w:rsidRDefault="008F040A" w:rsidP="00BA541F">
      <w:pPr>
        <w:rPr>
          <w:b/>
          <w:bCs/>
          <w:i/>
          <w:iCs/>
          <w:noProof/>
        </w:rPr>
      </w:pPr>
      <w:r w:rsidRPr="00BC38DC">
        <w:rPr>
          <w:b/>
          <w:bCs/>
          <w:noProof/>
        </w:rPr>
        <w:t xml:space="preserve">Figure </w:t>
      </w:r>
      <w:r w:rsidR="00BC38DC" w:rsidRPr="00BC38DC">
        <w:rPr>
          <w:b/>
          <w:bCs/>
          <w:noProof/>
        </w:rPr>
        <w:t>3.</w:t>
      </w:r>
      <w:r w:rsidR="00250BD3" w:rsidRPr="00BC38DC">
        <w:rPr>
          <w:b/>
          <w:bCs/>
          <w:noProof/>
        </w:rPr>
        <w:t>1</w:t>
      </w:r>
      <w:r w:rsidR="0089641C" w:rsidRPr="00BC38DC">
        <w:rPr>
          <w:b/>
          <w:bCs/>
          <w:noProof/>
        </w:rPr>
        <w:t>4</w:t>
      </w:r>
      <w:r w:rsidR="00BC38DC" w:rsidRPr="00BC38DC">
        <w:rPr>
          <w:b/>
          <w:bCs/>
          <w:noProof/>
        </w:rPr>
        <w:t>:</w:t>
      </w:r>
      <w:r w:rsidR="00BC38DC">
        <w:rPr>
          <w:b/>
          <w:bCs/>
          <w:i/>
          <w:iCs/>
          <w:noProof/>
        </w:rPr>
        <w:t xml:space="preserve"> </w:t>
      </w:r>
      <w:r w:rsidR="00271423">
        <w:rPr>
          <w:noProof/>
        </w:rPr>
        <w:t xml:space="preserve">The </w:t>
      </w:r>
      <w:r w:rsidR="000A3D97">
        <w:rPr>
          <w:noProof/>
        </w:rPr>
        <w:t>‘</w:t>
      </w:r>
      <w:r w:rsidR="00BC38DC" w:rsidRPr="00BC38DC">
        <w:rPr>
          <w:noProof/>
        </w:rPr>
        <w:t xml:space="preserve">Edit </w:t>
      </w:r>
      <w:r w:rsidR="00271423">
        <w:rPr>
          <w:noProof/>
        </w:rPr>
        <w:t>M</w:t>
      </w:r>
      <w:r w:rsidR="00271423" w:rsidRPr="00BC38DC">
        <w:rPr>
          <w:noProof/>
        </w:rPr>
        <w:t>odel</w:t>
      </w:r>
      <w:r w:rsidR="000A3D97">
        <w:rPr>
          <w:noProof/>
        </w:rPr>
        <w:t>’</w:t>
      </w:r>
      <w:r w:rsidR="00271423" w:rsidRPr="00BC38DC">
        <w:rPr>
          <w:noProof/>
        </w:rPr>
        <w:t xml:space="preserve"> </w:t>
      </w:r>
      <w:r w:rsidR="00BC38DC" w:rsidRPr="00BC38DC">
        <w:rPr>
          <w:noProof/>
        </w:rPr>
        <w:t>pop-up</w:t>
      </w:r>
      <w:r w:rsidR="00C433A8">
        <w:rPr>
          <w:noProof/>
        </w:rPr>
        <w:t xml:space="preserve"> </w:t>
      </w:r>
      <w:r w:rsidR="00BC38DC" w:rsidRPr="00BC38DC">
        <w:rPr>
          <w:noProof/>
        </w:rPr>
        <w:t>show</w:t>
      </w:r>
      <w:r w:rsidR="00271423">
        <w:rPr>
          <w:noProof/>
        </w:rPr>
        <w:t>s</w:t>
      </w:r>
      <w:r w:rsidR="00BC38DC" w:rsidRPr="00BC38DC">
        <w:rPr>
          <w:noProof/>
        </w:rPr>
        <w:t xml:space="preserve"> </w:t>
      </w:r>
      <w:r w:rsidR="00FD0411">
        <w:rPr>
          <w:noProof/>
        </w:rPr>
        <w:t xml:space="preserve">the </w:t>
      </w:r>
      <w:r w:rsidR="00BC38DC" w:rsidRPr="00BC38DC">
        <w:rPr>
          <w:noProof/>
        </w:rPr>
        <w:t xml:space="preserve">files you </w:t>
      </w:r>
      <w:r w:rsidR="00271423">
        <w:rPr>
          <w:noProof/>
        </w:rPr>
        <w:t xml:space="preserve">have </w:t>
      </w:r>
      <w:r w:rsidR="00BC38DC" w:rsidRPr="00BC38DC">
        <w:rPr>
          <w:noProof/>
        </w:rPr>
        <w:t>uploaded</w:t>
      </w:r>
      <w:r w:rsidR="00FD0411">
        <w:rPr>
          <w:noProof/>
        </w:rPr>
        <w:t>.</w:t>
      </w:r>
    </w:p>
    <w:p w14:paraId="012A73B3" w14:textId="77777777" w:rsidR="001F7930" w:rsidRPr="00BC38DC" w:rsidRDefault="001F7930" w:rsidP="003A1289">
      <w:pPr>
        <w:pStyle w:val="Numberbullet0"/>
        <w:rPr>
          <w:color w:val="auto"/>
        </w:rPr>
      </w:pPr>
      <w:bookmarkStart w:id="24" w:name="_Ref222731016"/>
      <w:r w:rsidRPr="00BC38DC">
        <w:rPr>
          <w:color w:val="auto"/>
        </w:rPr>
        <w:t>To add files more than 50MB size up to 5GB:</w:t>
      </w:r>
      <w:bookmarkEnd w:id="24"/>
    </w:p>
    <w:p w14:paraId="54A55140" w14:textId="33E71F58" w:rsidR="001F7930" w:rsidRPr="00BC38DC" w:rsidRDefault="00CB1B49" w:rsidP="007F2B1D">
      <w:pPr>
        <w:pStyle w:val="Numberbullet2"/>
        <w:numPr>
          <w:ilvl w:val="1"/>
          <w:numId w:val="8"/>
        </w:numPr>
        <w:rPr>
          <w:color w:val="auto"/>
        </w:rPr>
      </w:pPr>
      <w:r>
        <w:rPr>
          <w:color w:val="auto"/>
        </w:rPr>
        <w:t>c</w:t>
      </w:r>
      <w:r w:rsidR="004D1C19" w:rsidRPr="00BC38DC">
        <w:rPr>
          <w:color w:val="auto"/>
        </w:rPr>
        <w:t xml:space="preserve">lick </w:t>
      </w:r>
      <w:r w:rsidR="000A3D97">
        <w:rPr>
          <w:color w:val="auto"/>
        </w:rPr>
        <w:t>‘</w:t>
      </w:r>
      <w:r w:rsidR="00B84AA8" w:rsidRPr="00BC38DC">
        <w:rPr>
          <w:color w:val="auto"/>
        </w:rPr>
        <w:t>Upload</w:t>
      </w:r>
      <w:r w:rsidR="00FC2413" w:rsidRPr="00BC38DC">
        <w:rPr>
          <w:color w:val="auto"/>
        </w:rPr>
        <w:t xml:space="preserve"> Large files’</w:t>
      </w:r>
      <w:r w:rsidR="004D1C19" w:rsidRPr="00BC38DC">
        <w:rPr>
          <w:color w:val="auto"/>
        </w:rPr>
        <w:t xml:space="preserve"> button within the Edit Model pop-up</w:t>
      </w:r>
      <w:r w:rsidR="00C433A8">
        <w:rPr>
          <w:color w:val="auto"/>
        </w:rPr>
        <w:t xml:space="preserve"> </w:t>
      </w:r>
      <w:r w:rsidR="004D1C19" w:rsidRPr="00BC38DC">
        <w:rPr>
          <w:color w:val="auto"/>
        </w:rPr>
        <w:t>(</w:t>
      </w:r>
      <w:r w:rsidR="004D1C19" w:rsidRPr="00BC38DC">
        <w:rPr>
          <w:b/>
          <w:bCs/>
          <w:color w:val="auto"/>
        </w:rPr>
        <w:t xml:space="preserve">Figure </w:t>
      </w:r>
      <w:r w:rsidR="00DF1538">
        <w:rPr>
          <w:b/>
          <w:bCs/>
          <w:color w:val="auto"/>
        </w:rPr>
        <w:t>3.</w:t>
      </w:r>
      <w:r w:rsidR="004D1C19" w:rsidRPr="00BC38DC">
        <w:rPr>
          <w:b/>
          <w:bCs/>
          <w:color w:val="auto"/>
        </w:rPr>
        <w:t>1</w:t>
      </w:r>
      <w:r w:rsidR="0089641C" w:rsidRPr="00BC38DC">
        <w:rPr>
          <w:b/>
          <w:bCs/>
          <w:color w:val="auto"/>
        </w:rPr>
        <w:t>1</w:t>
      </w:r>
      <w:r w:rsidR="004D1C19" w:rsidRPr="00BC38DC">
        <w:rPr>
          <w:color w:val="auto"/>
        </w:rPr>
        <w:t>)</w:t>
      </w:r>
    </w:p>
    <w:p w14:paraId="37D65E28" w14:textId="44AA4278" w:rsidR="001F7930" w:rsidRPr="00BC38DC" w:rsidRDefault="00FF0725" w:rsidP="007F2B1D">
      <w:pPr>
        <w:pStyle w:val="Numberbullet2"/>
        <w:numPr>
          <w:ilvl w:val="1"/>
          <w:numId w:val="8"/>
        </w:numPr>
        <w:rPr>
          <w:color w:val="auto"/>
        </w:rPr>
      </w:pPr>
      <w:r>
        <w:rPr>
          <w:color w:val="auto"/>
        </w:rPr>
        <w:t>a</w:t>
      </w:r>
      <w:r w:rsidR="001F7930" w:rsidRPr="00BC38DC">
        <w:rPr>
          <w:color w:val="auto"/>
        </w:rPr>
        <w:t xml:space="preserve"> new window will open directing you to the SharePoint site</w:t>
      </w:r>
      <w:r w:rsidR="00D17EA8" w:rsidRPr="00BC38DC">
        <w:rPr>
          <w:color w:val="auto"/>
        </w:rPr>
        <w:t xml:space="preserve"> (</w:t>
      </w:r>
      <w:r w:rsidR="00D17EA8" w:rsidRPr="00BC38DC">
        <w:rPr>
          <w:b/>
          <w:bCs/>
          <w:color w:val="auto"/>
        </w:rPr>
        <w:t xml:space="preserve">Figure </w:t>
      </w:r>
      <w:r w:rsidR="00DF1538">
        <w:rPr>
          <w:b/>
          <w:bCs/>
          <w:color w:val="auto"/>
        </w:rPr>
        <w:t>3.</w:t>
      </w:r>
      <w:r w:rsidR="00250BD3" w:rsidRPr="00BC38DC">
        <w:rPr>
          <w:b/>
          <w:bCs/>
          <w:color w:val="auto"/>
        </w:rPr>
        <w:t>1</w:t>
      </w:r>
      <w:r w:rsidR="0089641C" w:rsidRPr="00BC38DC">
        <w:rPr>
          <w:b/>
          <w:bCs/>
          <w:color w:val="auto"/>
        </w:rPr>
        <w:t>5</w:t>
      </w:r>
      <w:r w:rsidR="00D17EA8" w:rsidRPr="00BC38DC">
        <w:rPr>
          <w:color w:val="auto"/>
        </w:rPr>
        <w:t>)</w:t>
      </w:r>
    </w:p>
    <w:p w14:paraId="35E6FD79" w14:textId="7716F07A" w:rsidR="001F7930" w:rsidRDefault="00671C88" w:rsidP="00BA541F">
      <w:r w:rsidRPr="00671C88">
        <w:rPr>
          <w:noProof/>
        </w:rPr>
        <w:drawing>
          <wp:inline distT="0" distB="0" distL="0" distR="0" wp14:anchorId="46146E8F" wp14:editId="10000BE1">
            <wp:extent cx="4419600" cy="1994975"/>
            <wp:effectExtent l="19050" t="19050" r="19050" b="24765"/>
            <wp:docPr id="6511711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1179" name="Picture 1" descr="A screenshot of a computer&#10;&#10;AI-generated content may be incorrect."/>
                    <pic:cNvPicPr/>
                  </pic:nvPicPr>
                  <pic:blipFill rotWithShape="1">
                    <a:blip r:embed="rId73"/>
                    <a:srcRect b="32295"/>
                    <a:stretch>
                      <a:fillRect/>
                    </a:stretch>
                  </pic:blipFill>
                  <pic:spPr bwMode="auto">
                    <a:xfrm>
                      <a:off x="0" y="0"/>
                      <a:ext cx="4431176" cy="20002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3A28F0" w14:textId="29F21E9D" w:rsidR="00D17EA8" w:rsidRPr="00FF0725" w:rsidRDefault="00D17EA8" w:rsidP="00BA541F">
      <w:pPr>
        <w:rPr>
          <w:b/>
          <w:bCs/>
        </w:rPr>
      </w:pPr>
      <w:r w:rsidRPr="00FF0725">
        <w:rPr>
          <w:b/>
          <w:bCs/>
        </w:rPr>
        <w:t xml:space="preserve">Figure </w:t>
      </w:r>
      <w:r w:rsidR="00DF1538" w:rsidRPr="00FF0725">
        <w:rPr>
          <w:b/>
          <w:bCs/>
        </w:rPr>
        <w:t>3.</w:t>
      </w:r>
      <w:r w:rsidR="00250BD3" w:rsidRPr="00FF0725">
        <w:rPr>
          <w:b/>
          <w:bCs/>
        </w:rPr>
        <w:t>1</w:t>
      </w:r>
      <w:r w:rsidR="0089641C" w:rsidRPr="00FF0725">
        <w:rPr>
          <w:b/>
          <w:bCs/>
        </w:rPr>
        <w:t>5</w:t>
      </w:r>
      <w:r w:rsidR="00DF1538" w:rsidRPr="00FF0725">
        <w:rPr>
          <w:b/>
          <w:bCs/>
        </w:rPr>
        <w:t>:</w:t>
      </w:r>
      <w:r w:rsidR="00FF0725" w:rsidRPr="00FF0725">
        <w:rPr>
          <w:b/>
          <w:bCs/>
        </w:rPr>
        <w:t xml:space="preserve"> </w:t>
      </w:r>
      <w:r w:rsidR="00FF0725" w:rsidRPr="00FF0725">
        <w:t>SharePoint landing page for large file upload</w:t>
      </w:r>
      <w:r w:rsidR="007E3C24">
        <w:t>.</w:t>
      </w:r>
    </w:p>
    <w:p w14:paraId="3612F9DC" w14:textId="52C4C4B8" w:rsidR="00B418D4" w:rsidRPr="00FF0725" w:rsidRDefault="00FA2B20" w:rsidP="007F2B1D">
      <w:pPr>
        <w:pStyle w:val="Numberbullet2"/>
        <w:numPr>
          <w:ilvl w:val="1"/>
          <w:numId w:val="8"/>
        </w:numPr>
        <w:rPr>
          <w:color w:val="auto"/>
        </w:rPr>
      </w:pPr>
      <w:r>
        <w:rPr>
          <w:color w:val="auto"/>
        </w:rPr>
        <w:t>c</w:t>
      </w:r>
      <w:r w:rsidR="001F7930" w:rsidRPr="00FF0725">
        <w:rPr>
          <w:color w:val="auto"/>
        </w:rPr>
        <w:t xml:space="preserve">lick </w:t>
      </w:r>
      <w:r w:rsidR="000A3D97">
        <w:rPr>
          <w:color w:val="auto"/>
        </w:rPr>
        <w:t>‘</w:t>
      </w:r>
      <w:r w:rsidR="001F7930" w:rsidRPr="00FF0725">
        <w:rPr>
          <w:color w:val="auto"/>
        </w:rPr>
        <w:t>Upload</w:t>
      </w:r>
      <w:r w:rsidR="000A3D97">
        <w:rPr>
          <w:color w:val="auto"/>
        </w:rPr>
        <w:t>’</w:t>
      </w:r>
      <w:r w:rsidR="001F7930" w:rsidRPr="00FF0725">
        <w:rPr>
          <w:color w:val="auto"/>
        </w:rPr>
        <w:t xml:space="preserve"> and then </w:t>
      </w:r>
      <w:r w:rsidR="000A3D97">
        <w:rPr>
          <w:color w:val="auto"/>
        </w:rPr>
        <w:t>‘</w:t>
      </w:r>
      <w:r w:rsidR="001F7930" w:rsidRPr="00FF0725">
        <w:rPr>
          <w:color w:val="auto"/>
        </w:rPr>
        <w:t>Files</w:t>
      </w:r>
      <w:r w:rsidR="000A3D97">
        <w:rPr>
          <w:color w:val="auto"/>
        </w:rPr>
        <w:t>’</w:t>
      </w:r>
      <w:r w:rsidR="00AB5C42" w:rsidRPr="00FF0725">
        <w:rPr>
          <w:color w:val="auto"/>
        </w:rPr>
        <w:t xml:space="preserve"> (</w:t>
      </w:r>
      <w:r w:rsidR="00AB5C42" w:rsidRPr="00FF0725">
        <w:rPr>
          <w:b/>
          <w:bCs/>
          <w:color w:val="auto"/>
        </w:rPr>
        <w:t xml:space="preserve">Figure </w:t>
      </w:r>
      <w:r w:rsidR="007E3C24">
        <w:rPr>
          <w:b/>
          <w:bCs/>
          <w:color w:val="auto"/>
        </w:rPr>
        <w:t>3.</w:t>
      </w:r>
      <w:r w:rsidR="00250BD3" w:rsidRPr="00FF0725">
        <w:rPr>
          <w:b/>
          <w:bCs/>
          <w:color w:val="auto"/>
        </w:rPr>
        <w:t>1</w:t>
      </w:r>
      <w:r w:rsidR="0089641C" w:rsidRPr="00FF0725">
        <w:rPr>
          <w:b/>
          <w:bCs/>
          <w:color w:val="auto"/>
        </w:rPr>
        <w:t>6</w:t>
      </w:r>
      <w:r w:rsidR="00AB5C42" w:rsidRPr="00FF0725">
        <w:rPr>
          <w:color w:val="auto"/>
        </w:rPr>
        <w:t xml:space="preserve">) to select </w:t>
      </w:r>
      <w:r w:rsidR="00EF6D0F" w:rsidRPr="00FF0725">
        <w:rPr>
          <w:color w:val="auto"/>
        </w:rPr>
        <w:t xml:space="preserve">and upload </w:t>
      </w:r>
      <w:r w:rsidR="00AB5C42" w:rsidRPr="00FF0725">
        <w:rPr>
          <w:color w:val="auto"/>
        </w:rPr>
        <w:t>the relevant files from your computer</w:t>
      </w:r>
    </w:p>
    <w:p w14:paraId="2A9271C7" w14:textId="0954D1AC" w:rsidR="001F7930" w:rsidRDefault="00B418D4" w:rsidP="00BA541F">
      <w:r>
        <w:rPr>
          <w:noProof/>
        </w:rPr>
        <mc:AlternateContent>
          <mc:Choice Requires="wpg">
            <w:drawing>
              <wp:inline distT="0" distB="0" distL="0" distR="0" wp14:anchorId="231072CD" wp14:editId="38568D57">
                <wp:extent cx="4867275" cy="1323975"/>
                <wp:effectExtent l="19050" t="19050" r="28575" b="28575"/>
                <wp:docPr id="634105328" name="Group 5"/>
                <wp:cNvGraphicFramePr/>
                <a:graphic xmlns:a="http://schemas.openxmlformats.org/drawingml/2006/main">
                  <a:graphicData uri="http://schemas.microsoft.com/office/word/2010/wordprocessingGroup">
                    <wpg:wgp>
                      <wpg:cNvGrpSpPr/>
                      <wpg:grpSpPr>
                        <a:xfrm>
                          <a:off x="0" y="0"/>
                          <a:ext cx="4867275" cy="1323975"/>
                          <a:chOff x="0" y="0"/>
                          <a:chExt cx="5657850" cy="1447800"/>
                        </a:xfrm>
                      </wpg:grpSpPr>
                      <pic:pic xmlns:pic="http://schemas.openxmlformats.org/drawingml/2006/picture">
                        <pic:nvPicPr>
                          <pic:cNvPr id="1639223824" name="Picture 1"/>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57850" cy="1447800"/>
                          </a:xfrm>
                          <a:prstGeom prst="rect">
                            <a:avLst/>
                          </a:prstGeom>
                          <a:noFill/>
                          <a:ln>
                            <a:solidFill>
                              <a:schemeClr val="tx1"/>
                            </a:solidFill>
                          </a:ln>
                        </pic:spPr>
                      </pic:pic>
                      <wps:wsp>
                        <wps:cNvPr id="1790280590" name="Rectangle 21"/>
                        <wps:cNvSpPr/>
                        <wps:spPr>
                          <a:xfrm flipV="1">
                            <a:off x="1708150" y="736600"/>
                            <a:ext cx="444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8844591" name="Rectangle 21"/>
                        <wps:cNvSpPr/>
                        <wps:spPr>
                          <a:xfrm flipV="1">
                            <a:off x="1708150" y="901700"/>
                            <a:ext cx="444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ABB3915" id="Group 5" o:spid="_x0000_s1026" style="width:383.25pt;height:104.25pt;mso-position-horizontal-relative:char;mso-position-vertical-relative:line" coordsize="56578,14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6578;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" stroked="t" strokecolor="black [3213]">
                  <v:imagedata r:id="rId75" o:title=""/>
                  <v:path arrowok="t"/>
                </v:shape>
                <v:rect id="Rectangle 21" o:spid="_x0000_s1028" style="position:absolute;left:17081;top:7366;width:444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" fillcolor="yellow" stroked="f" strokeweight="1pt">
                  <v:fill opacity="26214f"/>
                </v:rect>
                <v:rect id="Rectangle 21" o:spid="_x0000_s1029" style="position:absolute;left:17081;top:9017;width:444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" fillcolor="yellow" stroked="f" strokeweight="1pt">
                  <v:fill opacity="26214f"/>
                </v:rect>
                <w10:anchorlock/>
              </v:group>
            </w:pict>
          </mc:Fallback>
        </mc:AlternateContent>
      </w:r>
    </w:p>
    <w:p w14:paraId="5C63A566" w14:textId="1DC89C7A" w:rsidR="00710500" w:rsidRPr="007E3C24" w:rsidRDefault="00710500" w:rsidP="00011A5B">
      <w:pPr>
        <w:spacing w:after="0"/>
        <w:ind w:firstLine="425"/>
      </w:pPr>
      <w:r w:rsidRPr="007E3C24">
        <w:rPr>
          <w:b/>
          <w:bCs/>
        </w:rPr>
        <w:t xml:space="preserve">Figure </w:t>
      </w:r>
      <w:r w:rsidR="007E3C24" w:rsidRPr="007E3C24">
        <w:rPr>
          <w:b/>
          <w:bCs/>
        </w:rPr>
        <w:t>3.</w:t>
      </w:r>
      <w:r w:rsidR="00250BD3" w:rsidRPr="007E3C24">
        <w:rPr>
          <w:b/>
          <w:bCs/>
        </w:rPr>
        <w:t>1</w:t>
      </w:r>
      <w:r w:rsidR="0089641C" w:rsidRPr="007E3C24">
        <w:rPr>
          <w:b/>
          <w:bCs/>
        </w:rPr>
        <w:t>6</w:t>
      </w:r>
      <w:r w:rsidR="007E3C24" w:rsidRPr="007E3C24">
        <w:rPr>
          <w:b/>
          <w:bCs/>
        </w:rPr>
        <w:t>:</w:t>
      </w:r>
      <w:r w:rsidR="007E3C24" w:rsidRPr="007E3C24">
        <w:rPr>
          <w:b/>
          <w:bCs/>
          <w:i/>
          <w:iCs/>
        </w:rPr>
        <w:t xml:space="preserve"> </w:t>
      </w:r>
      <w:r w:rsidR="007E3C24" w:rsidRPr="007E3C24">
        <w:t>SharePoint site showing how to upload files.</w:t>
      </w:r>
    </w:p>
    <w:p w14:paraId="42E3E037" w14:textId="780A997F" w:rsidR="003611A7" w:rsidRPr="007E3C24" w:rsidRDefault="00FA2B20" w:rsidP="007F2B1D">
      <w:pPr>
        <w:pStyle w:val="Numberbullet2"/>
        <w:numPr>
          <w:ilvl w:val="1"/>
          <w:numId w:val="8"/>
        </w:numPr>
        <w:rPr>
          <w:color w:val="auto"/>
        </w:rPr>
      </w:pPr>
      <w:r>
        <w:rPr>
          <w:color w:val="auto"/>
        </w:rPr>
        <w:lastRenderedPageBreak/>
        <w:t>c</w:t>
      </w:r>
      <w:r w:rsidR="003611A7" w:rsidRPr="007E3C24">
        <w:rPr>
          <w:color w:val="auto"/>
        </w:rPr>
        <w:t xml:space="preserve">lose the </w:t>
      </w:r>
      <w:r w:rsidR="00AA6C82" w:rsidRPr="007E3C24">
        <w:rPr>
          <w:color w:val="auto"/>
        </w:rPr>
        <w:t xml:space="preserve">browser </w:t>
      </w:r>
      <w:r w:rsidR="003611A7" w:rsidRPr="007E3C24">
        <w:rPr>
          <w:color w:val="auto"/>
        </w:rPr>
        <w:t>window o</w:t>
      </w:r>
      <w:r w:rsidR="005301C0" w:rsidRPr="007E3C24">
        <w:rPr>
          <w:color w:val="auto"/>
        </w:rPr>
        <w:t xml:space="preserve">nce the uploaded files are added to the </w:t>
      </w:r>
      <w:r w:rsidR="003611A7" w:rsidRPr="007E3C24">
        <w:rPr>
          <w:color w:val="auto"/>
        </w:rPr>
        <w:t>SharePoint</w:t>
      </w:r>
      <w:r w:rsidR="005301C0" w:rsidRPr="007E3C24">
        <w:rPr>
          <w:color w:val="auto"/>
        </w:rPr>
        <w:t xml:space="preserve"> site</w:t>
      </w:r>
      <w:r w:rsidR="003611A7" w:rsidRPr="007E3C24">
        <w:rPr>
          <w:color w:val="auto"/>
        </w:rPr>
        <w:t xml:space="preserve"> (</w:t>
      </w:r>
      <w:r w:rsidR="003611A7" w:rsidRPr="007E3C24">
        <w:rPr>
          <w:b/>
          <w:bCs/>
          <w:color w:val="auto"/>
        </w:rPr>
        <w:t>Figure</w:t>
      </w:r>
      <w:r w:rsidR="00710500" w:rsidRPr="007E3C24">
        <w:rPr>
          <w:b/>
          <w:bCs/>
          <w:color w:val="auto"/>
        </w:rPr>
        <w:t xml:space="preserve"> </w:t>
      </w:r>
      <w:r w:rsidR="007E3C24">
        <w:rPr>
          <w:b/>
          <w:bCs/>
          <w:color w:val="auto"/>
        </w:rPr>
        <w:t>3.</w:t>
      </w:r>
      <w:r w:rsidR="00B418D4" w:rsidRPr="007E3C24">
        <w:rPr>
          <w:b/>
          <w:bCs/>
          <w:color w:val="auto"/>
        </w:rPr>
        <w:t>1</w:t>
      </w:r>
      <w:r w:rsidR="0089641C" w:rsidRPr="007E3C24">
        <w:rPr>
          <w:b/>
          <w:bCs/>
          <w:color w:val="auto"/>
        </w:rPr>
        <w:t>7</w:t>
      </w:r>
      <w:r w:rsidR="00710500" w:rsidRPr="007E3C24">
        <w:rPr>
          <w:color w:val="auto"/>
        </w:rPr>
        <w:t>)</w:t>
      </w:r>
      <w:r w:rsidR="005301C0" w:rsidRPr="007E3C24">
        <w:rPr>
          <w:color w:val="auto"/>
        </w:rPr>
        <w:t>,</w:t>
      </w:r>
      <w:r w:rsidR="00DB40EA">
        <w:rPr>
          <w:color w:val="auto"/>
        </w:rPr>
        <w:t xml:space="preserve"> and</w:t>
      </w:r>
      <w:r w:rsidR="001F7930" w:rsidRPr="007E3C24">
        <w:rPr>
          <w:color w:val="auto"/>
        </w:rPr>
        <w:t xml:space="preserve"> </w:t>
      </w:r>
    </w:p>
    <w:p w14:paraId="48D9B1C9" w14:textId="77777777" w:rsidR="004E1B71" w:rsidRDefault="00DB0B35" w:rsidP="004E1B71">
      <w:r>
        <w:rPr>
          <w:noProof/>
        </w:rPr>
        <mc:AlternateContent>
          <mc:Choice Requires="wpg">
            <w:drawing>
              <wp:inline distT="0" distB="0" distL="0" distR="0" wp14:anchorId="2E924F03" wp14:editId="77D4C355">
                <wp:extent cx="5143500" cy="1628775"/>
                <wp:effectExtent l="19050" t="19050" r="19050" b="28575"/>
                <wp:docPr id="1992592746" name="Group 6"/>
                <wp:cNvGraphicFramePr/>
                <a:graphic xmlns:a="http://schemas.openxmlformats.org/drawingml/2006/main">
                  <a:graphicData uri="http://schemas.microsoft.com/office/word/2010/wordprocessingGroup">
                    <wpg:wgp>
                      <wpg:cNvGrpSpPr/>
                      <wpg:grpSpPr>
                        <a:xfrm>
                          <a:off x="0" y="0"/>
                          <a:ext cx="5143500" cy="1628775"/>
                          <a:chOff x="0" y="0"/>
                          <a:chExt cx="5301615" cy="1918970"/>
                        </a:xfrm>
                      </wpg:grpSpPr>
                      <pic:pic xmlns:pic="http://schemas.openxmlformats.org/drawingml/2006/picture">
                        <pic:nvPicPr>
                          <pic:cNvPr id="913099380" name="Picture 1" descr="A screenshot of a computer&#10;&#10;AI-generated content may be incorrect."/>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01615" cy="1918970"/>
                          </a:xfrm>
                          <a:prstGeom prst="rect">
                            <a:avLst/>
                          </a:prstGeom>
                          <a:ln>
                            <a:solidFill>
                              <a:schemeClr val="tx1"/>
                            </a:solidFill>
                          </a:ln>
                        </pic:spPr>
                      </pic:pic>
                      <wps:wsp>
                        <wps:cNvPr id="137615302" name="Rectangle 21"/>
                        <wps:cNvSpPr/>
                        <wps:spPr>
                          <a:xfrm flipV="1">
                            <a:off x="1422400" y="1682750"/>
                            <a:ext cx="12763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7B16692" id="Group 6" o:spid="_x0000_s1026" style="width:405pt;height:128.25pt;mso-position-horizontal-relative:char;mso-position-vertical-relative:line" coordsize="53016,19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">
                <v:shape id="Picture 1" o:spid="_x0000_s1027" type="#_x0000_t75" alt="A screenshot of a computer&#10;&#10;AI-generated content may be incorrect." style="position:absolute;width:53016;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" stroked="t" strokecolor="black [3213]">
                  <v:imagedata r:id="rId77" o:title="A screenshot of a computer&#10;&#10;AI-generated content may be incorrect"/>
                  <v:path arrowok="t"/>
                </v:shape>
                <v:rect id="Rectangle 21" o:spid="_x0000_s1028" style="position:absolute;left:14224;top:16827;width:12763;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" fillcolor="yellow" stroked="f" strokeweight="1pt">
                  <v:fill opacity="26214f"/>
                </v:rect>
                <w10:anchorlock/>
              </v:group>
            </w:pict>
          </mc:Fallback>
        </mc:AlternateContent>
      </w:r>
    </w:p>
    <w:p w14:paraId="25097CD4" w14:textId="6286597D" w:rsidR="00695C2E" w:rsidRPr="004E1B71" w:rsidRDefault="00710500" w:rsidP="004E1B71">
      <w:r w:rsidRPr="007E3C24">
        <w:rPr>
          <w:b/>
          <w:bCs/>
        </w:rPr>
        <w:t xml:space="preserve">Figure </w:t>
      </w:r>
      <w:r w:rsidR="007E3C24">
        <w:rPr>
          <w:b/>
          <w:bCs/>
        </w:rPr>
        <w:t>3.</w:t>
      </w:r>
      <w:r w:rsidR="00B418D4" w:rsidRPr="007E3C24">
        <w:rPr>
          <w:b/>
          <w:bCs/>
        </w:rPr>
        <w:t>1</w:t>
      </w:r>
      <w:r w:rsidR="0089641C" w:rsidRPr="007E3C24">
        <w:rPr>
          <w:b/>
          <w:bCs/>
        </w:rPr>
        <w:t>7</w:t>
      </w:r>
      <w:r w:rsidR="007E3C24">
        <w:rPr>
          <w:b/>
          <w:bCs/>
        </w:rPr>
        <w:t xml:space="preserve">: </w:t>
      </w:r>
      <w:r w:rsidR="007E3C24" w:rsidRPr="000741FA">
        <w:t>SharePoint site showing uplo</w:t>
      </w:r>
      <w:r w:rsidR="000741FA" w:rsidRPr="000741FA">
        <w:t>aded documents.</w:t>
      </w:r>
    </w:p>
    <w:p w14:paraId="74107DF7" w14:textId="61BB997D" w:rsidR="001F7930" w:rsidRPr="000741FA" w:rsidRDefault="00FA2B20" w:rsidP="0089641C">
      <w:pPr>
        <w:pStyle w:val="ListParagraph"/>
        <w:numPr>
          <w:ilvl w:val="1"/>
          <w:numId w:val="8"/>
        </w:numPr>
        <w:rPr>
          <w:rFonts w:ascii="Arial" w:hAnsi="Arial" w:cs="Arial"/>
          <w:sz w:val="20"/>
        </w:rPr>
      </w:pPr>
      <w:r>
        <w:rPr>
          <w:rFonts w:ascii="Arial" w:hAnsi="Arial" w:cs="Arial"/>
          <w:sz w:val="20"/>
        </w:rPr>
        <w:t>w</w:t>
      </w:r>
      <w:r w:rsidR="00ED103A" w:rsidRPr="000741FA">
        <w:rPr>
          <w:rFonts w:ascii="Arial" w:hAnsi="Arial" w:cs="Arial"/>
          <w:sz w:val="20"/>
        </w:rPr>
        <w:t xml:space="preserve">ithin the ‘Edit Model’ pop-up, select the </w:t>
      </w:r>
      <w:proofErr w:type="gramStart"/>
      <w:r w:rsidR="00ED103A" w:rsidRPr="000741FA">
        <w:rPr>
          <w:rFonts w:ascii="Arial" w:hAnsi="Arial" w:cs="Arial"/>
          <w:sz w:val="20"/>
        </w:rPr>
        <w:t>check-box</w:t>
      </w:r>
      <w:proofErr w:type="gramEnd"/>
      <w:r w:rsidR="00ED103A" w:rsidRPr="000741FA">
        <w:rPr>
          <w:rFonts w:ascii="Arial" w:hAnsi="Arial" w:cs="Arial"/>
          <w:sz w:val="20"/>
        </w:rPr>
        <w:t xml:space="preserve"> to acknowledge that at least one file has been uploaded</w:t>
      </w:r>
      <w:r w:rsidR="00DB40EA">
        <w:rPr>
          <w:rFonts w:ascii="Arial" w:hAnsi="Arial" w:cs="Arial"/>
          <w:sz w:val="20"/>
        </w:rPr>
        <w:t>.</w:t>
      </w:r>
      <w:r w:rsidR="00ED103A" w:rsidRPr="000741FA">
        <w:rPr>
          <w:rFonts w:ascii="Arial" w:hAnsi="Arial" w:cs="Arial"/>
          <w:sz w:val="20"/>
        </w:rPr>
        <w:t xml:space="preserve"> </w:t>
      </w:r>
      <w:r w:rsidR="00DB40EA">
        <w:rPr>
          <w:rFonts w:ascii="Arial" w:hAnsi="Arial" w:cs="Arial"/>
          <w:sz w:val="20"/>
        </w:rPr>
        <w:t>C</w:t>
      </w:r>
      <w:r w:rsidR="00ED103A" w:rsidRPr="000741FA">
        <w:rPr>
          <w:rFonts w:ascii="Arial" w:hAnsi="Arial" w:cs="Arial"/>
          <w:sz w:val="20"/>
        </w:rPr>
        <w:t xml:space="preserve">lick </w:t>
      </w:r>
      <w:r w:rsidR="000A3D97">
        <w:rPr>
          <w:rFonts w:ascii="Arial" w:hAnsi="Arial" w:cs="Arial"/>
          <w:sz w:val="20"/>
        </w:rPr>
        <w:t>‘</w:t>
      </w:r>
      <w:r w:rsidR="00ED103A" w:rsidRPr="000741FA">
        <w:rPr>
          <w:rFonts w:ascii="Arial" w:hAnsi="Arial" w:cs="Arial"/>
          <w:sz w:val="20"/>
        </w:rPr>
        <w:t>Save</w:t>
      </w:r>
      <w:r w:rsidR="000A3D97">
        <w:rPr>
          <w:rFonts w:ascii="Arial" w:hAnsi="Arial" w:cs="Arial"/>
          <w:sz w:val="20"/>
        </w:rPr>
        <w:t>’</w:t>
      </w:r>
      <w:r w:rsidR="00ED103A" w:rsidRPr="000741FA">
        <w:rPr>
          <w:rFonts w:ascii="Arial" w:hAnsi="Arial" w:cs="Arial"/>
          <w:sz w:val="20"/>
        </w:rPr>
        <w:t xml:space="preserve"> (</w:t>
      </w:r>
      <w:r w:rsidR="00ED103A" w:rsidRPr="000741FA">
        <w:rPr>
          <w:rFonts w:ascii="Arial" w:hAnsi="Arial" w:cs="Arial"/>
          <w:b/>
          <w:bCs/>
          <w:sz w:val="20"/>
        </w:rPr>
        <w:t xml:space="preserve">Figure </w:t>
      </w:r>
      <w:r w:rsidR="000741FA">
        <w:rPr>
          <w:rFonts w:ascii="Arial" w:hAnsi="Arial" w:cs="Arial"/>
          <w:b/>
          <w:bCs/>
          <w:sz w:val="20"/>
        </w:rPr>
        <w:t>3.</w:t>
      </w:r>
      <w:r w:rsidR="00ED103A" w:rsidRPr="000741FA">
        <w:rPr>
          <w:rFonts w:ascii="Arial" w:hAnsi="Arial" w:cs="Arial"/>
          <w:b/>
          <w:bCs/>
          <w:sz w:val="20"/>
        </w:rPr>
        <w:t>1</w:t>
      </w:r>
      <w:r w:rsidR="0089641C" w:rsidRPr="000741FA">
        <w:rPr>
          <w:rFonts w:ascii="Arial" w:hAnsi="Arial" w:cs="Arial"/>
          <w:b/>
          <w:bCs/>
          <w:sz w:val="20"/>
        </w:rPr>
        <w:t>8</w:t>
      </w:r>
      <w:r w:rsidR="00ED103A" w:rsidRPr="000741FA">
        <w:rPr>
          <w:rFonts w:ascii="Arial" w:hAnsi="Arial" w:cs="Arial"/>
          <w:sz w:val="20"/>
        </w:rPr>
        <w:t>).</w:t>
      </w:r>
    </w:p>
    <w:p w14:paraId="4AEBAC4B" w14:textId="77777777" w:rsidR="007A4650" w:rsidRDefault="00747DCD" w:rsidP="004E1B71">
      <w:pPr>
        <w:rPr>
          <w:bCs/>
          <w:noProof/>
        </w:rPr>
      </w:pPr>
      <w:r>
        <w:rPr>
          <w:noProof/>
        </w:rPr>
        <mc:AlternateContent>
          <mc:Choice Requires="wpg">
            <w:drawing>
              <wp:inline distT="0" distB="0" distL="0" distR="0" wp14:anchorId="021A795A" wp14:editId="536FA89E">
                <wp:extent cx="4162425" cy="1743075"/>
                <wp:effectExtent l="19050" t="19050" r="28575" b="28575"/>
                <wp:docPr id="446909158" name="Group 17"/>
                <wp:cNvGraphicFramePr/>
                <a:graphic xmlns:a="http://schemas.openxmlformats.org/drawingml/2006/main">
                  <a:graphicData uri="http://schemas.microsoft.com/office/word/2010/wordprocessingGroup">
                    <wpg:wgp>
                      <wpg:cNvGrpSpPr/>
                      <wpg:grpSpPr>
                        <a:xfrm>
                          <a:off x="0" y="0"/>
                          <a:ext cx="4162425" cy="1743075"/>
                          <a:chOff x="0" y="0"/>
                          <a:chExt cx="3689350" cy="1576070"/>
                        </a:xfrm>
                      </wpg:grpSpPr>
                      <pic:pic xmlns:pic="http://schemas.openxmlformats.org/drawingml/2006/picture">
                        <pic:nvPicPr>
                          <pic:cNvPr id="900644775" name="Picture 1" descr="A screenshot of a computer&#10;&#10;AI-generated content may be incorrect."/>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3689350" cy="1576070"/>
                          </a:xfrm>
                          <a:prstGeom prst="rect">
                            <a:avLst/>
                          </a:prstGeom>
                          <a:ln>
                            <a:solidFill>
                              <a:schemeClr val="tx1"/>
                            </a:solidFill>
                          </a:ln>
                        </pic:spPr>
                      </pic:pic>
                      <wps:wsp>
                        <wps:cNvPr id="1454244261" name="Rectangle 21"/>
                        <wps:cNvSpPr/>
                        <wps:spPr>
                          <a:xfrm flipV="1">
                            <a:off x="292100" y="1333500"/>
                            <a:ext cx="35560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408990" name="Rectangle 21"/>
                        <wps:cNvSpPr/>
                        <wps:spPr>
                          <a:xfrm flipV="1">
                            <a:off x="266693" y="943119"/>
                            <a:ext cx="10795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46F060E" id="Group 17" o:spid="_x0000_s1026" style="width:327.75pt;height:137.25pt;mso-position-horizontal-relative:char;mso-position-vertical-relative:line" coordsize="36893,1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">
                <v:shape id="Picture 1" o:spid="_x0000_s1027" type="#_x0000_t75" alt="A screenshot of a computer&#10;&#10;AI-generated content may be incorrect." style="position:absolute;width:36893;height:1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" stroked="t" strokecolor="black [3213]">
                  <v:imagedata r:id="rId79" o:title="A screenshot of a computer&#10;&#10;AI-generated content may be incorrect"/>
                  <v:path arrowok="t"/>
                </v:shape>
                <v:rect id="Rectangle 21" o:spid="_x0000_s1028" style="position:absolute;left:2921;top:13335;width:3556;height:203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" fillcolor="yellow" stroked="f" strokeweight="1pt">
                  <v:fill opacity="26214f"/>
                </v:rect>
                <v:rect id="Rectangle 21" o:spid="_x0000_s1029" style="position:absolute;left:2666;top:9431;width:1080;height:1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" fillcolor="yellow" stroked="f" strokeweight="1pt">
                  <v:fill opacity="26214f"/>
                </v:rect>
                <w10:anchorlock/>
              </v:group>
            </w:pict>
          </mc:Fallback>
        </mc:AlternateContent>
      </w:r>
    </w:p>
    <w:p w14:paraId="2E07FBF2" w14:textId="0FEF8DE4" w:rsidR="003B1665" w:rsidRPr="00035731" w:rsidRDefault="00EC4463" w:rsidP="004E1B71">
      <w:r w:rsidRPr="00035731">
        <w:rPr>
          <w:b/>
        </w:rPr>
        <w:t xml:space="preserve">Figure </w:t>
      </w:r>
      <w:r w:rsidR="001B1180" w:rsidRPr="00035731">
        <w:rPr>
          <w:b/>
        </w:rPr>
        <w:t>3.</w:t>
      </w:r>
      <w:r w:rsidR="00B418D4" w:rsidRPr="00035731">
        <w:rPr>
          <w:b/>
        </w:rPr>
        <w:t>1</w:t>
      </w:r>
      <w:r w:rsidR="0089641C" w:rsidRPr="00035731">
        <w:rPr>
          <w:b/>
        </w:rPr>
        <w:t>8</w:t>
      </w:r>
      <w:r w:rsidR="001B1180" w:rsidRPr="00035731">
        <w:rPr>
          <w:b/>
        </w:rPr>
        <w:t>:</w:t>
      </w:r>
      <w:r w:rsidR="001B1180">
        <w:rPr>
          <w:b/>
          <w:i/>
          <w:iCs/>
        </w:rPr>
        <w:t xml:space="preserve"> </w:t>
      </w:r>
      <w:r w:rsidR="00DB40EA">
        <w:t xml:space="preserve">The </w:t>
      </w:r>
      <w:r w:rsidR="000A3D97">
        <w:t>‘</w:t>
      </w:r>
      <w:r w:rsidR="00DB40EA">
        <w:t>E</w:t>
      </w:r>
      <w:r w:rsidR="001B1180" w:rsidRPr="00035731">
        <w:t xml:space="preserve">dit </w:t>
      </w:r>
      <w:r w:rsidR="00DB40EA">
        <w:t>M</w:t>
      </w:r>
      <w:r w:rsidR="00DB40EA" w:rsidRPr="00035731">
        <w:t>odel</w:t>
      </w:r>
      <w:r w:rsidR="000A3D97">
        <w:t>’</w:t>
      </w:r>
      <w:r w:rsidR="00DB40EA" w:rsidRPr="00035731">
        <w:t xml:space="preserve"> </w:t>
      </w:r>
      <w:r w:rsidR="00035731" w:rsidRPr="00035731">
        <w:t>pop</w:t>
      </w:r>
      <w:r w:rsidR="001B1180" w:rsidRPr="00035731">
        <w:t>-up</w:t>
      </w:r>
      <w:r w:rsidR="00C433A8">
        <w:t xml:space="preserve"> </w:t>
      </w:r>
      <w:r w:rsidR="001B1180" w:rsidRPr="00035731">
        <w:t xml:space="preserve">showing the </w:t>
      </w:r>
      <w:proofErr w:type="gramStart"/>
      <w:r w:rsidR="001B1180" w:rsidRPr="00035731">
        <w:t>check-box</w:t>
      </w:r>
      <w:proofErr w:type="gramEnd"/>
      <w:r w:rsidR="001B1180" w:rsidRPr="00035731">
        <w:t xml:space="preserve"> </w:t>
      </w:r>
      <w:r w:rsidR="00FA2B20">
        <w:t xml:space="preserve">used </w:t>
      </w:r>
      <w:r w:rsidR="001B1180" w:rsidRPr="00035731">
        <w:t xml:space="preserve">to </w:t>
      </w:r>
      <w:r w:rsidR="00035731" w:rsidRPr="00035731">
        <w:t>acknowledge file</w:t>
      </w:r>
      <w:r w:rsidR="00DB40EA">
        <w:t>s</w:t>
      </w:r>
      <w:r w:rsidR="00035731" w:rsidRPr="00035731">
        <w:t xml:space="preserve"> </w:t>
      </w:r>
      <w:r w:rsidR="00DB40EA" w:rsidRPr="00035731">
        <w:t>ha</w:t>
      </w:r>
      <w:r w:rsidR="00DB40EA">
        <w:t>ve</w:t>
      </w:r>
      <w:r w:rsidR="00DB40EA" w:rsidRPr="00035731">
        <w:t xml:space="preserve"> </w:t>
      </w:r>
      <w:r w:rsidR="00035731" w:rsidRPr="00035731">
        <w:t>been uploaded</w:t>
      </w:r>
      <w:r w:rsidR="00F8744E">
        <w:t>.</w:t>
      </w:r>
    </w:p>
    <w:p w14:paraId="52136FFC" w14:textId="171C40B1" w:rsidR="002E5252" w:rsidRDefault="002E5252" w:rsidP="00B84F64">
      <w:pPr>
        <w:spacing w:after="0"/>
        <w:rPr>
          <w:bCs/>
          <w:noProof/>
        </w:rPr>
      </w:pPr>
      <w:r>
        <w:rPr>
          <w:bCs/>
          <w:noProof/>
        </w:rPr>
        <mc:AlternateContent>
          <mc:Choice Requires="wps">
            <w:drawing>
              <wp:anchor distT="0" distB="0" distL="114300" distR="114300" simplePos="0" relativeHeight="251726336" behindDoc="0" locked="0" layoutInCell="1" allowOverlap="1" wp14:anchorId="31EA82D8" wp14:editId="6715BA69">
                <wp:simplePos x="0" y="0"/>
                <wp:positionH relativeFrom="column">
                  <wp:posOffset>547370</wp:posOffset>
                </wp:positionH>
                <wp:positionV relativeFrom="paragraph">
                  <wp:posOffset>130175</wp:posOffset>
                </wp:positionV>
                <wp:extent cx="4939030" cy="447675"/>
                <wp:effectExtent l="0" t="0" r="0" b="9525"/>
                <wp:wrapNone/>
                <wp:docPr id="1141948532" name="Text Box 7"/>
                <wp:cNvGraphicFramePr/>
                <a:graphic xmlns:a="http://schemas.openxmlformats.org/drawingml/2006/main">
                  <a:graphicData uri="http://schemas.microsoft.com/office/word/2010/wordprocessingShape">
                    <wps:wsp>
                      <wps:cNvSpPr txBox="1"/>
                      <wps:spPr>
                        <a:xfrm>
                          <a:off x="0" y="0"/>
                          <a:ext cx="4939030" cy="44767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163C5156" w14:textId="37B9AF84" w:rsidR="002E5252" w:rsidRDefault="002E5252" w:rsidP="002E5252">
                            <w:pPr>
                              <w:rPr>
                                <w:noProof/>
                              </w:rPr>
                            </w:pPr>
                            <w:r>
                              <w:t>The details of the model are updated against the Good in the ‘Models’ table (</w:t>
                            </w:r>
                            <w:r w:rsidRPr="00B61389">
                              <w:rPr>
                                <w:b/>
                                <w:bCs/>
                              </w:rPr>
                              <w:t xml:space="preserve">Figure </w:t>
                            </w:r>
                            <w:r>
                              <w:rPr>
                                <w:b/>
                                <w:bCs/>
                              </w:rPr>
                              <w:t>3.19</w:t>
                            </w:r>
                            <w:r>
                              <w:t>).</w:t>
                            </w:r>
                            <w:r w:rsidRPr="00AA6C82">
                              <w:rPr>
                                <w:noProof/>
                              </w:rPr>
                              <w:t xml:space="preserve"> </w:t>
                            </w:r>
                          </w:p>
                          <w:p w14:paraId="40FBFD06" w14:textId="77777777" w:rsidR="002E5252" w:rsidRDefault="002E52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A82D8" id="Text Box 7" o:spid="_x0000_s1034" type="#_x0000_t202" style="position:absolute;margin-left:43.1pt;margin-top:10.25pt;width:388.9pt;height:35.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" fillcolor="#c3c3c3 [2166]" stroked="f" strokeweight=".5pt">
                <v:fill color2="#b6b6b6 [2614]" rotate="t" colors="0 #d2d2d2;.5 #c8c8c8;1 silver" focus="100%" type="gradient">
                  <o:fill v:ext="view" type="gradientUnscaled"/>
                </v:fill>
                <v:textbox>
                  <w:txbxContent>
                    <w:p w14:paraId="163C5156" w14:textId="37B9AF84" w:rsidR="002E5252" w:rsidRDefault="002E5252" w:rsidP="002E5252">
                      <w:pPr>
                        <w:rPr>
                          <w:noProof/>
                        </w:rPr>
                      </w:pPr>
                      <w:r>
                        <w:t>The details of the model are updated against the Good in the ‘Models’ table (</w:t>
                      </w:r>
                      <w:r w:rsidRPr="00B61389">
                        <w:rPr>
                          <w:b/>
                          <w:bCs/>
                        </w:rPr>
                        <w:t xml:space="preserve">Figure </w:t>
                      </w:r>
                      <w:r>
                        <w:rPr>
                          <w:b/>
                          <w:bCs/>
                        </w:rPr>
                        <w:t>3.19</w:t>
                      </w:r>
                      <w:r>
                        <w:t>).</w:t>
                      </w:r>
                      <w:r w:rsidRPr="00AA6C82">
                        <w:rPr>
                          <w:noProof/>
                        </w:rPr>
                        <w:t xml:space="preserve"> </w:t>
                      </w:r>
                    </w:p>
                    <w:p w14:paraId="40FBFD06" w14:textId="77777777" w:rsidR="002E5252" w:rsidRDefault="002E5252"/>
                  </w:txbxContent>
                </v:textbox>
              </v:shape>
            </w:pict>
          </mc:Fallback>
        </mc:AlternateContent>
      </w:r>
    </w:p>
    <w:p w14:paraId="27331D15" w14:textId="33FA9061" w:rsidR="002E5252" w:rsidRDefault="002E5252" w:rsidP="00B84F64">
      <w:pPr>
        <w:spacing w:after="0"/>
        <w:rPr>
          <w:bCs/>
          <w:noProof/>
        </w:rPr>
      </w:pPr>
      <w:r>
        <w:rPr>
          <w:noProof/>
        </w:rPr>
        <w:drawing>
          <wp:anchor distT="0" distB="0" distL="114300" distR="114300" simplePos="0" relativeHeight="251617792" behindDoc="0" locked="0" layoutInCell="1" allowOverlap="1" wp14:anchorId="5F493B2A" wp14:editId="06119798">
            <wp:simplePos x="0" y="0"/>
            <wp:positionH relativeFrom="column">
              <wp:posOffset>267970</wp:posOffset>
            </wp:positionH>
            <wp:positionV relativeFrom="paragraph">
              <wp:posOffset>76200</wp:posOffset>
            </wp:positionV>
            <wp:extent cx="215900" cy="215900"/>
            <wp:effectExtent l="0" t="0" r="0" b="0"/>
            <wp:wrapThrough wrapText="bothSides">
              <wp:wrapPolygon edited="0">
                <wp:start x="5718" y="0"/>
                <wp:lineTo x="0" y="1906"/>
                <wp:lineTo x="0" y="11435"/>
                <wp:lineTo x="5718" y="19059"/>
                <wp:lineTo x="15247" y="19059"/>
                <wp:lineTo x="19059" y="9529"/>
                <wp:lineTo x="17153" y="1906"/>
                <wp:lineTo x="13341" y="0"/>
                <wp:lineTo x="5718" y="0"/>
              </wp:wrapPolygon>
            </wp:wrapThrough>
            <wp:docPr id="570035379" name="Graphic 6"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35379" name="Graphic 57003537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15900" cy="215900"/>
                    </a:xfrm>
                    <a:prstGeom prst="rect">
                      <a:avLst/>
                    </a:prstGeom>
                  </pic:spPr>
                </pic:pic>
              </a:graphicData>
            </a:graphic>
          </wp:anchor>
        </w:drawing>
      </w:r>
      <w:r>
        <w:rPr>
          <w:bCs/>
          <w:noProof/>
        </w:rPr>
        <w:tab/>
      </w:r>
    </w:p>
    <w:p w14:paraId="3BB575F1" w14:textId="22F428A7" w:rsidR="002E5252" w:rsidRDefault="002E5252" w:rsidP="00B84F64">
      <w:pPr>
        <w:spacing w:after="0"/>
        <w:rPr>
          <w:bCs/>
          <w:noProof/>
        </w:rPr>
      </w:pPr>
    </w:p>
    <w:p w14:paraId="310CA50B" w14:textId="62B77B1A" w:rsidR="007A4650" w:rsidRDefault="007A4650" w:rsidP="00090AE4">
      <w:pPr>
        <w:spacing w:before="240" w:after="0"/>
        <w:rPr>
          <w:bCs/>
          <w:noProof/>
        </w:rPr>
      </w:pPr>
    </w:p>
    <w:p w14:paraId="0134325F" w14:textId="5A9C335A" w:rsidR="00DC773D" w:rsidRDefault="00B418D4" w:rsidP="004E1B71">
      <w:r>
        <w:rPr>
          <w:noProof/>
        </w:rPr>
        <mc:AlternateContent>
          <mc:Choice Requires="wpg">
            <w:drawing>
              <wp:inline distT="0" distB="0" distL="0" distR="0" wp14:anchorId="2A832C45" wp14:editId="0CAD4271">
                <wp:extent cx="4229100" cy="2181225"/>
                <wp:effectExtent l="0" t="0" r="0" b="9525"/>
                <wp:docPr id="1077697724" name="Group 7"/>
                <wp:cNvGraphicFramePr/>
                <a:graphic xmlns:a="http://schemas.openxmlformats.org/drawingml/2006/main">
                  <a:graphicData uri="http://schemas.microsoft.com/office/word/2010/wordprocessingGroup">
                    <wpg:wgp>
                      <wpg:cNvGrpSpPr/>
                      <wpg:grpSpPr>
                        <a:xfrm>
                          <a:off x="0" y="0"/>
                          <a:ext cx="4229100" cy="2181225"/>
                          <a:chOff x="0" y="0"/>
                          <a:chExt cx="5084445" cy="2383790"/>
                        </a:xfrm>
                      </wpg:grpSpPr>
                      <pic:pic xmlns:pic="http://schemas.openxmlformats.org/drawingml/2006/picture">
                        <pic:nvPicPr>
                          <pic:cNvPr id="1564300429" name="Picture 10" descr="A screenshot of a computer&#10;&#10;AI-generated content may be incorrect."/>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84445" cy="2383790"/>
                          </a:xfrm>
                          <a:prstGeom prst="rect">
                            <a:avLst/>
                          </a:prstGeom>
                          <a:noFill/>
                        </pic:spPr>
                      </pic:pic>
                      <wps:wsp>
                        <wps:cNvPr id="151479636" name="Rectangle 21"/>
                        <wps:cNvSpPr/>
                        <wps:spPr>
                          <a:xfrm flipV="1">
                            <a:off x="2590800" y="1695450"/>
                            <a:ext cx="35560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1EAB38" id="Group 7" o:spid="_x0000_s1026" style="width:333pt;height:171.75pt;mso-position-horizontal-relative:char;mso-position-vertical-relative:line" coordsize="50844,23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">
                <v:shape id="Picture 10" o:spid="_x0000_s1027" type="#_x0000_t75" alt="A screenshot of a computer&#10;&#10;AI-generated content may be incorrect." style="position:absolute;width:50844;height:2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">
                  <v:imagedata r:id="rId81" o:title="A screenshot of a computer&#10;&#10;AI-generated content may be incorrect"/>
                </v:shape>
                <v:rect id="Rectangle 21" o:spid="_x0000_s1028" style="position:absolute;left:25908;top:16954;width:3556;height:203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" fillcolor="yellow" stroked="f" strokeweight="1pt">
                  <v:fill opacity="26214f"/>
                </v:rect>
                <w10:anchorlock/>
              </v:group>
            </w:pict>
          </mc:Fallback>
        </mc:AlternateContent>
      </w:r>
      <w:r w:rsidR="00327D8B">
        <w:rPr>
          <w:noProof/>
        </w:rPr>
        <mc:AlternateContent>
          <mc:Choice Requires="wps">
            <w:drawing>
              <wp:anchor distT="0" distB="0" distL="114300" distR="114300" simplePos="0" relativeHeight="251619840" behindDoc="0" locked="0" layoutInCell="1" allowOverlap="1" wp14:anchorId="1943CDEC" wp14:editId="6BF145A8">
                <wp:simplePos x="0" y="0"/>
                <wp:positionH relativeFrom="column">
                  <wp:posOffset>2890520</wp:posOffset>
                </wp:positionH>
                <wp:positionV relativeFrom="paragraph">
                  <wp:posOffset>2068195</wp:posOffset>
                </wp:positionV>
                <wp:extent cx="209550" cy="127000"/>
                <wp:effectExtent l="0" t="0" r="19050" b="25400"/>
                <wp:wrapNone/>
                <wp:docPr id="751999890" name="Rectangle: Rounded Corners 9"/>
                <wp:cNvGraphicFramePr/>
                <a:graphic xmlns:a="http://schemas.openxmlformats.org/drawingml/2006/main">
                  <a:graphicData uri="http://schemas.microsoft.com/office/word/2010/wordprocessingShape">
                    <wps:wsp>
                      <wps:cNvSpPr/>
                      <wps:spPr>
                        <a:xfrm>
                          <a:off x="0" y="0"/>
                          <a:ext cx="209550" cy="127000"/>
                        </a:xfrm>
                        <a:prstGeom prst="round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538E82" id="Rectangle: Rounded Corners 9" o:spid="_x0000_s1026" style="position:absolute;margin-left:227.6pt;margin-top:162.85pt;width:16.5pt;height:10pt;z-index:251619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" fillcolor="white [3212]" strokecolor="white [3212]" strokeweight="1pt">
                <v:stroke joinstyle="miter"/>
              </v:roundrect>
            </w:pict>
          </mc:Fallback>
        </mc:AlternateContent>
      </w:r>
      <w:r>
        <w:t xml:space="preserve">  </w:t>
      </w:r>
    </w:p>
    <w:p w14:paraId="7764C9E5" w14:textId="177C0F8B" w:rsidR="00DC773D" w:rsidRPr="0070613F" w:rsidRDefault="00F53F64" w:rsidP="00DC773D">
      <w:pPr>
        <w:spacing w:after="0"/>
        <w:ind w:left="360"/>
      </w:pPr>
      <w:r w:rsidRPr="0070613F">
        <w:rPr>
          <w:b/>
          <w:bCs/>
        </w:rPr>
        <w:t xml:space="preserve">Figure </w:t>
      </w:r>
      <w:r w:rsidR="00A6177E" w:rsidRPr="0070613F">
        <w:rPr>
          <w:b/>
          <w:bCs/>
        </w:rPr>
        <w:t>3.</w:t>
      </w:r>
      <w:r w:rsidR="00B418D4" w:rsidRPr="0070613F">
        <w:rPr>
          <w:b/>
          <w:bCs/>
        </w:rPr>
        <w:t>1</w:t>
      </w:r>
      <w:r w:rsidR="0089641C" w:rsidRPr="0070613F">
        <w:rPr>
          <w:b/>
          <w:bCs/>
        </w:rPr>
        <w:t>9</w:t>
      </w:r>
      <w:r w:rsidR="00A6177E" w:rsidRPr="0070613F">
        <w:rPr>
          <w:b/>
          <w:bCs/>
        </w:rPr>
        <w:t xml:space="preserve">: </w:t>
      </w:r>
      <w:r w:rsidR="00B779D5">
        <w:rPr>
          <w:b/>
          <w:bCs/>
        </w:rPr>
        <w:t>‘</w:t>
      </w:r>
      <w:r w:rsidR="0070613F" w:rsidRPr="0070613F">
        <w:t>Models</w:t>
      </w:r>
      <w:r w:rsidR="00B779D5">
        <w:t>’</w:t>
      </w:r>
      <w:r w:rsidR="0070613F" w:rsidRPr="0070613F">
        <w:t xml:space="preserve"> tables showing </w:t>
      </w:r>
      <w:r w:rsidR="00FA2B20">
        <w:t xml:space="preserve">the </w:t>
      </w:r>
      <w:r w:rsidR="0070613F" w:rsidRPr="0070613F">
        <w:t>model details</w:t>
      </w:r>
      <w:r w:rsidR="00FA2B20">
        <w:t>.</w:t>
      </w:r>
    </w:p>
    <w:p w14:paraId="187ED53A" w14:textId="74232AB5" w:rsidR="00EA4D04" w:rsidRPr="0070613F" w:rsidRDefault="00376ED6" w:rsidP="003A1289">
      <w:pPr>
        <w:pStyle w:val="Numberbullet0"/>
        <w:rPr>
          <w:rFonts w:cs="Arial"/>
          <w:color w:val="auto"/>
        </w:rPr>
      </w:pPr>
      <w:bookmarkStart w:id="25" w:name="_Ref223331386"/>
      <w:r w:rsidRPr="0070613F">
        <w:rPr>
          <w:rFonts w:cs="Arial"/>
          <w:color w:val="auto"/>
        </w:rPr>
        <w:t xml:space="preserve">Repeat steps </w:t>
      </w:r>
      <w:r w:rsidR="00B418D4" w:rsidRPr="0070613F">
        <w:rPr>
          <w:rFonts w:cs="Arial"/>
          <w:color w:val="auto"/>
        </w:rPr>
        <w:t>11</w:t>
      </w:r>
      <w:r w:rsidRPr="0070613F">
        <w:rPr>
          <w:rFonts w:cs="Arial"/>
          <w:color w:val="auto"/>
        </w:rPr>
        <w:t xml:space="preserve"> – </w:t>
      </w:r>
      <w:r w:rsidR="00B418D4" w:rsidRPr="0070613F">
        <w:rPr>
          <w:rFonts w:cs="Arial"/>
          <w:color w:val="auto"/>
        </w:rPr>
        <w:t>14</w:t>
      </w:r>
      <w:r w:rsidRPr="0070613F">
        <w:rPr>
          <w:rFonts w:cs="Arial"/>
          <w:color w:val="auto"/>
        </w:rPr>
        <w:t xml:space="preserve"> </w:t>
      </w:r>
      <w:r w:rsidR="004E3886" w:rsidRPr="0070613F">
        <w:rPr>
          <w:rFonts w:cs="Arial"/>
          <w:color w:val="auto"/>
        </w:rPr>
        <w:t xml:space="preserve">to </w:t>
      </w:r>
      <w:r w:rsidR="00D55B1C" w:rsidRPr="0070613F">
        <w:rPr>
          <w:rFonts w:cs="Arial"/>
          <w:color w:val="auto"/>
        </w:rPr>
        <w:t xml:space="preserve">update </w:t>
      </w:r>
      <w:r w:rsidR="00B779D5">
        <w:rPr>
          <w:rFonts w:cs="Arial"/>
          <w:color w:val="auto"/>
        </w:rPr>
        <w:t xml:space="preserve">the </w:t>
      </w:r>
      <w:r w:rsidR="00D55B1C" w:rsidRPr="0070613F">
        <w:rPr>
          <w:rFonts w:cs="Arial"/>
          <w:color w:val="auto"/>
        </w:rPr>
        <w:t>model details for all</w:t>
      </w:r>
      <w:r w:rsidR="009A6F35" w:rsidRPr="0070613F">
        <w:rPr>
          <w:rFonts w:cs="Arial"/>
          <w:color w:val="auto"/>
        </w:rPr>
        <w:t xml:space="preserve"> </w:t>
      </w:r>
      <w:r w:rsidR="00DB40EA">
        <w:rPr>
          <w:rFonts w:cs="Arial"/>
          <w:color w:val="auto"/>
        </w:rPr>
        <w:t>Goods</w:t>
      </w:r>
      <w:r w:rsidR="009A6F35" w:rsidRPr="0070613F">
        <w:rPr>
          <w:rFonts w:cs="Arial"/>
          <w:color w:val="auto"/>
        </w:rPr>
        <w:t xml:space="preserve"> in the PMR</w:t>
      </w:r>
      <w:bookmarkEnd w:id="25"/>
      <w:r w:rsidR="004E3886" w:rsidRPr="0070613F">
        <w:rPr>
          <w:rFonts w:cs="Arial"/>
          <w:color w:val="auto"/>
        </w:rPr>
        <w:t>.</w:t>
      </w:r>
    </w:p>
    <w:p w14:paraId="30D2B67D" w14:textId="3EB41E31" w:rsidR="00EA03EE" w:rsidRPr="00B418D4" w:rsidRDefault="00795D02" w:rsidP="00B418D4">
      <w:pPr>
        <w:pStyle w:val="Heading4"/>
        <w:rPr>
          <w:sz w:val="24"/>
          <w:szCs w:val="24"/>
        </w:rPr>
      </w:pPr>
      <w:bookmarkStart w:id="26" w:name="_Toc226530843"/>
      <w:r w:rsidRPr="00B418D4">
        <w:rPr>
          <w:sz w:val="24"/>
          <w:szCs w:val="24"/>
        </w:rPr>
        <w:lastRenderedPageBreak/>
        <w:t>Add</w:t>
      </w:r>
      <w:r w:rsidR="009A1C6D" w:rsidRPr="00B418D4">
        <w:rPr>
          <w:sz w:val="24"/>
          <w:szCs w:val="24"/>
        </w:rPr>
        <w:t>ing</w:t>
      </w:r>
      <w:r w:rsidRPr="00B418D4">
        <w:rPr>
          <w:sz w:val="24"/>
          <w:szCs w:val="24"/>
        </w:rPr>
        <w:t xml:space="preserve"> supply, complaints and adverse events data</w:t>
      </w:r>
      <w:bookmarkEnd w:id="26"/>
    </w:p>
    <w:p w14:paraId="4EB7CE4F" w14:textId="5B3A7A02" w:rsidR="00731D7E" w:rsidRDefault="00731D7E" w:rsidP="00731D7E">
      <w:r>
        <w:t xml:space="preserve">For each </w:t>
      </w:r>
      <w:r w:rsidR="00EA03EE">
        <w:t xml:space="preserve">device </w:t>
      </w:r>
      <w:r>
        <w:t>model</w:t>
      </w:r>
      <w:r w:rsidR="00EA03EE">
        <w:t xml:space="preserve"> in scope of the PMR,</w:t>
      </w:r>
      <w:r>
        <w:t xml:space="preserve"> you will be required to provide supply, complaint, and adverse event d</w:t>
      </w:r>
      <w:r w:rsidR="00CA54D0">
        <w:t>ata</w:t>
      </w:r>
      <w:r w:rsidR="00C26C8A">
        <w:t xml:space="preserve"> for a specified number of financial years. This is stated in the notification</w:t>
      </w:r>
      <w:r>
        <w:t xml:space="preserve">. </w:t>
      </w:r>
    </w:p>
    <w:p w14:paraId="0662E279" w14:textId="27C6D638" w:rsidR="00C16533" w:rsidRDefault="00731D7E" w:rsidP="00731D7E">
      <w:r>
        <w:t xml:space="preserve">The supply, complaint, and adverse event data </w:t>
      </w:r>
      <w:r w:rsidR="00B6423A">
        <w:t xml:space="preserve">for each model, </w:t>
      </w:r>
      <w:r>
        <w:t xml:space="preserve">can be completed in the </w:t>
      </w:r>
      <w:r w:rsidR="00666A5F">
        <w:t>‘</w:t>
      </w:r>
      <w:r>
        <w:t>Model Details</w:t>
      </w:r>
      <w:r w:rsidR="00666A5F">
        <w:t>’</w:t>
      </w:r>
      <w:r>
        <w:t xml:space="preserve"> section</w:t>
      </w:r>
      <w:r w:rsidR="00453F0B">
        <w:t xml:space="preserve"> within the </w:t>
      </w:r>
      <w:r w:rsidR="003B6F6F">
        <w:t>‘Goods and Model Details</w:t>
      </w:r>
      <w:r w:rsidR="00C16533">
        <w:t>’</w:t>
      </w:r>
      <w:r w:rsidR="003B6F6F">
        <w:t xml:space="preserve"> section</w:t>
      </w:r>
      <w:r w:rsidR="00C16533">
        <w:t xml:space="preserve"> by</w:t>
      </w:r>
      <w:r w:rsidR="00B345AE">
        <w:t xml:space="preserve"> updating</w:t>
      </w:r>
      <w:r w:rsidR="0034272C">
        <w:t xml:space="preserve"> the details</w:t>
      </w:r>
      <w:r w:rsidR="00A20B14">
        <w:t xml:space="preserve"> for</w:t>
      </w:r>
      <w:r w:rsidR="00C16533">
        <w:t>:</w:t>
      </w:r>
    </w:p>
    <w:p w14:paraId="1EF3A7AA" w14:textId="42C13749" w:rsidR="0070613F" w:rsidRDefault="7A80C3D0" w:rsidP="004E1B71">
      <w:pPr>
        <w:pStyle w:val="ListBullet"/>
      </w:pPr>
      <w:r w:rsidRPr="0070613F">
        <w:t>each individual financial year</w:t>
      </w:r>
      <w:r w:rsidR="1033DDD9" w:rsidRPr="0070613F">
        <w:t xml:space="preserve"> per model</w:t>
      </w:r>
      <w:r w:rsidR="2362CEC8" w:rsidRPr="0070613F">
        <w:t xml:space="preserve"> (</w:t>
      </w:r>
      <w:r w:rsidR="00A42AD4">
        <w:t>s</w:t>
      </w:r>
      <w:r w:rsidR="00A42AD4" w:rsidRPr="0070613F">
        <w:t xml:space="preserve">ee </w:t>
      </w:r>
      <w:r w:rsidR="2362CEC8" w:rsidRPr="0070613F">
        <w:t>ste</w:t>
      </w:r>
      <w:r w:rsidR="3A1B0004" w:rsidRPr="0070613F">
        <w:t xml:space="preserve">ps </w:t>
      </w:r>
      <w:r w:rsidR="00DD1D0E" w:rsidRPr="0070613F">
        <w:fldChar w:fldCharType="begin"/>
      </w:r>
      <w:r w:rsidR="00DD1D0E" w:rsidRPr="0070613F">
        <w:instrText xml:space="preserve"> REF _Ref223676673 \r \h </w:instrText>
      </w:r>
      <w:r w:rsidR="004E1B71">
        <w:instrText xml:space="preserve"> \* MERGEFORMAT </w:instrText>
      </w:r>
      <w:r w:rsidR="00DD1D0E" w:rsidRPr="0070613F">
        <w:fldChar w:fldCharType="separate"/>
      </w:r>
      <w:r w:rsidR="001264BD">
        <w:t>16</w:t>
      </w:r>
      <w:r w:rsidR="00DD1D0E" w:rsidRPr="0070613F">
        <w:fldChar w:fldCharType="end"/>
      </w:r>
      <w:r w:rsidR="3A1B0004" w:rsidRPr="0070613F">
        <w:t xml:space="preserve"> - </w:t>
      </w:r>
      <w:r w:rsidR="00DD1D0E" w:rsidRPr="0070613F">
        <w:fldChar w:fldCharType="begin"/>
      </w:r>
      <w:r w:rsidR="00DD1D0E" w:rsidRPr="0070613F">
        <w:instrText xml:space="preserve"> REF _Ref223676703 \r \h </w:instrText>
      </w:r>
      <w:r w:rsidR="004E1B71">
        <w:instrText xml:space="preserve"> \* MERGEFORMAT </w:instrText>
      </w:r>
      <w:r w:rsidR="00DD1D0E" w:rsidRPr="0070613F">
        <w:fldChar w:fldCharType="separate"/>
      </w:r>
      <w:r w:rsidR="001264BD">
        <w:t>25</w:t>
      </w:r>
      <w:r w:rsidR="00DD1D0E" w:rsidRPr="0070613F">
        <w:fldChar w:fldCharType="end"/>
      </w:r>
      <w:r w:rsidR="2362CEC8" w:rsidRPr="0070613F">
        <w:t>)</w:t>
      </w:r>
      <w:r w:rsidRPr="0070613F">
        <w:t xml:space="preserve">, or </w:t>
      </w:r>
    </w:p>
    <w:p w14:paraId="50E52AB3" w14:textId="0FEDEFEC" w:rsidR="00731D7E" w:rsidRPr="0070613F" w:rsidRDefault="00731D7E" w:rsidP="004E1B71">
      <w:pPr>
        <w:pStyle w:val="ListBullet"/>
      </w:pPr>
      <w:r w:rsidRPr="0070613F">
        <w:t>all models in a single file using the bulk upload functionality</w:t>
      </w:r>
      <w:r w:rsidR="001D1374" w:rsidRPr="0070613F">
        <w:t xml:space="preserve"> (see step</w:t>
      </w:r>
      <w:r w:rsidR="00D258ED" w:rsidRPr="0070613F">
        <w:t>s</w:t>
      </w:r>
      <w:r w:rsidR="001D1374" w:rsidRPr="0070613F">
        <w:t xml:space="preserve"> </w:t>
      </w:r>
      <w:r w:rsidR="00AA0E5C" w:rsidRPr="0070613F">
        <w:fldChar w:fldCharType="begin"/>
      </w:r>
      <w:r w:rsidR="00AA0E5C" w:rsidRPr="0070613F">
        <w:instrText xml:space="preserve"> REF _Ref223678006 \r \h </w:instrText>
      </w:r>
      <w:r w:rsidR="004E1B71">
        <w:instrText xml:space="preserve"> \* MERGEFORMAT </w:instrText>
      </w:r>
      <w:r w:rsidR="00AA0E5C" w:rsidRPr="0070613F">
        <w:fldChar w:fldCharType="separate"/>
      </w:r>
      <w:r w:rsidR="001264BD">
        <w:t>26</w:t>
      </w:r>
      <w:r w:rsidR="00AA0E5C" w:rsidRPr="0070613F">
        <w:fldChar w:fldCharType="end"/>
      </w:r>
      <w:r w:rsidR="00D258ED" w:rsidRPr="0070613F">
        <w:t xml:space="preserve"> -</w:t>
      </w:r>
      <w:r w:rsidR="00AA0E5C" w:rsidRPr="0070613F">
        <w:t xml:space="preserve"> </w:t>
      </w:r>
      <w:r w:rsidR="00AA0E5C" w:rsidRPr="0070613F">
        <w:fldChar w:fldCharType="begin"/>
      </w:r>
      <w:r w:rsidR="00AA0E5C" w:rsidRPr="0070613F">
        <w:instrText xml:space="preserve"> REF _Ref223678039 \r \h </w:instrText>
      </w:r>
      <w:r w:rsidR="004E1B71">
        <w:instrText xml:space="preserve"> \* MERGEFORMAT </w:instrText>
      </w:r>
      <w:r w:rsidR="00AA0E5C" w:rsidRPr="0070613F">
        <w:fldChar w:fldCharType="separate"/>
      </w:r>
      <w:r w:rsidR="001264BD">
        <w:t>35</w:t>
      </w:r>
      <w:r w:rsidR="00AA0E5C" w:rsidRPr="0070613F">
        <w:fldChar w:fldCharType="end"/>
      </w:r>
      <w:r w:rsidR="001D1374" w:rsidRPr="0070613F">
        <w:t>)</w:t>
      </w:r>
      <w:r w:rsidRPr="0070613F">
        <w:t>.</w:t>
      </w:r>
    </w:p>
    <w:p w14:paraId="37930BE8" w14:textId="1443690E" w:rsidR="00B31EE7" w:rsidRPr="006B03BC" w:rsidRDefault="0046298F" w:rsidP="00004283">
      <w:pPr>
        <w:pStyle w:val="Heading5"/>
        <w:rPr>
          <w:rStyle w:val="IntenseEmphasis"/>
          <w:sz w:val="20"/>
          <w:szCs w:val="20"/>
        </w:rPr>
      </w:pPr>
      <w:r w:rsidRPr="006B03BC">
        <w:rPr>
          <w:rStyle w:val="IntenseEmphasis"/>
          <w:sz w:val="20"/>
          <w:szCs w:val="20"/>
        </w:rPr>
        <w:t xml:space="preserve">Adding </w:t>
      </w:r>
      <w:r w:rsidR="00C26C8A">
        <w:rPr>
          <w:rStyle w:val="IntenseEmphasis"/>
          <w:sz w:val="20"/>
          <w:szCs w:val="20"/>
        </w:rPr>
        <w:t>the</w:t>
      </w:r>
      <w:r w:rsidR="00C26C8A" w:rsidRPr="006B03BC">
        <w:rPr>
          <w:rStyle w:val="IntenseEmphasis"/>
          <w:sz w:val="20"/>
          <w:szCs w:val="20"/>
        </w:rPr>
        <w:t xml:space="preserve"> </w:t>
      </w:r>
      <w:r w:rsidR="00B517B7" w:rsidRPr="006B03BC">
        <w:rPr>
          <w:rStyle w:val="IntenseEmphasis"/>
          <w:sz w:val="20"/>
          <w:szCs w:val="20"/>
        </w:rPr>
        <w:t>financial year</w:t>
      </w:r>
      <w:r w:rsidR="00C26C8A">
        <w:rPr>
          <w:rStyle w:val="IntenseEmphasis"/>
          <w:sz w:val="20"/>
          <w:szCs w:val="20"/>
        </w:rPr>
        <w:t xml:space="preserve">s for each </w:t>
      </w:r>
      <w:r w:rsidR="00B517B7" w:rsidRPr="006B03BC">
        <w:rPr>
          <w:rStyle w:val="IntenseEmphasis"/>
          <w:sz w:val="20"/>
          <w:szCs w:val="20"/>
        </w:rPr>
        <w:t>model</w:t>
      </w:r>
    </w:p>
    <w:p w14:paraId="66CD357F" w14:textId="77777777" w:rsidR="0026038A" w:rsidRDefault="0026038A" w:rsidP="003A1289">
      <w:pPr>
        <w:pStyle w:val="Numberbullet0"/>
        <w:rPr>
          <w:color w:val="auto"/>
        </w:rPr>
      </w:pPr>
      <w:bookmarkStart w:id="27" w:name="_Ref223676673"/>
      <w:r w:rsidRPr="00EB0E35">
        <w:rPr>
          <w:color w:val="auto"/>
        </w:rPr>
        <w:t>To update the model details for each individual financial year:</w:t>
      </w:r>
      <w:bookmarkEnd w:id="27"/>
    </w:p>
    <w:p w14:paraId="32818786" w14:textId="1405882C" w:rsidR="0083642F" w:rsidRPr="00956798" w:rsidRDefault="00537512" w:rsidP="003A1289">
      <w:pPr>
        <w:pStyle w:val="Numberbullet2"/>
        <w:rPr>
          <w:color w:val="auto"/>
        </w:rPr>
      </w:pPr>
      <w:r>
        <w:rPr>
          <w:color w:val="auto"/>
        </w:rPr>
        <w:t>c</w:t>
      </w:r>
      <w:r w:rsidR="00A0759C" w:rsidRPr="00956798">
        <w:rPr>
          <w:color w:val="auto"/>
        </w:rPr>
        <w:t xml:space="preserve">lick </w:t>
      </w:r>
      <w:r w:rsidR="00B779D5">
        <w:rPr>
          <w:color w:val="auto"/>
        </w:rPr>
        <w:t>‘</w:t>
      </w:r>
      <w:r w:rsidR="00A0759C" w:rsidRPr="00956798">
        <w:rPr>
          <w:color w:val="auto"/>
        </w:rPr>
        <w:t>Add Model Financial Year</w:t>
      </w:r>
      <w:r w:rsidR="00B779D5">
        <w:rPr>
          <w:color w:val="auto"/>
        </w:rPr>
        <w:t>’</w:t>
      </w:r>
      <w:r w:rsidR="00A0759C" w:rsidRPr="00956798">
        <w:rPr>
          <w:color w:val="auto"/>
        </w:rPr>
        <w:t xml:space="preserve"> (</w:t>
      </w:r>
      <w:r w:rsidR="00A0759C" w:rsidRPr="00956798">
        <w:rPr>
          <w:b/>
          <w:bCs/>
          <w:color w:val="auto"/>
        </w:rPr>
        <w:t xml:space="preserve">Figure </w:t>
      </w:r>
      <w:r w:rsidR="00A20B14">
        <w:rPr>
          <w:b/>
          <w:bCs/>
          <w:color w:val="auto"/>
        </w:rPr>
        <w:t>3.</w:t>
      </w:r>
      <w:r w:rsidR="00DD1D0E">
        <w:rPr>
          <w:b/>
          <w:bCs/>
          <w:color w:val="auto"/>
        </w:rPr>
        <w:t>20</w:t>
      </w:r>
      <w:r w:rsidR="00A0759C" w:rsidRPr="00956798">
        <w:rPr>
          <w:color w:val="auto"/>
        </w:rPr>
        <w:t>) to select which model you are going to add the financial year data against</w:t>
      </w:r>
    </w:p>
    <w:p w14:paraId="570FDC1D" w14:textId="77777777" w:rsidR="004E1B71" w:rsidRDefault="002B659B" w:rsidP="004E1B71">
      <w:pPr>
        <w:rPr>
          <w:b/>
          <w:bCs/>
          <w:color w:val="auto"/>
        </w:rPr>
      </w:pPr>
      <w:r>
        <w:rPr>
          <w:noProof/>
        </w:rPr>
        <mc:AlternateContent>
          <mc:Choice Requires="wpg">
            <w:drawing>
              <wp:inline distT="0" distB="0" distL="0" distR="0" wp14:anchorId="70AC4124" wp14:editId="7F6377C4">
                <wp:extent cx="5175885" cy="1689100"/>
                <wp:effectExtent l="19050" t="19050" r="24765" b="25400"/>
                <wp:docPr id="1387947210" name="Group 8"/>
                <wp:cNvGraphicFramePr/>
                <a:graphic xmlns:a="http://schemas.openxmlformats.org/drawingml/2006/main">
                  <a:graphicData uri="http://schemas.microsoft.com/office/word/2010/wordprocessingGroup">
                    <wpg:wgp>
                      <wpg:cNvGrpSpPr/>
                      <wpg:grpSpPr>
                        <a:xfrm>
                          <a:off x="0" y="0"/>
                          <a:ext cx="5175885" cy="1689100"/>
                          <a:chOff x="0" y="0"/>
                          <a:chExt cx="5175885" cy="1689100"/>
                        </a:xfrm>
                      </wpg:grpSpPr>
                      <pic:pic xmlns:pic="http://schemas.openxmlformats.org/drawingml/2006/picture">
                        <pic:nvPicPr>
                          <pic:cNvPr id="418979384" name="Picture 31" descr="A screenshot of a computer&#10;&#10;AI-generated content may be incorrect."/>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75885" cy="1689100"/>
                          </a:xfrm>
                          <a:prstGeom prst="rect">
                            <a:avLst/>
                          </a:prstGeom>
                          <a:noFill/>
                          <a:ln>
                            <a:solidFill>
                              <a:schemeClr val="tx1"/>
                            </a:solidFill>
                          </a:ln>
                        </pic:spPr>
                      </pic:pic>
                      <wps:wsp>
                        <wps:cNvPr id="815812594" name="Rectangle 21"/>
                        <wps:cNvSpPr/>
                        <wps:spPr>
                          <a:xfrm flipV="1">
                            <a:off x="4267200" y="1003300"/>
                            <a:ext cx="838200" cy="1968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603BB3" id="Group 8" o:spid="_x0000_s1026" style="width:407.55pt;height:133pt;mso-position-horizontal-relative:char;mso-position-vertical-relative:line" coordsize="51758,16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f9ln/AJJNL/2MOvf+ni9oo/ZZ&#10;/wCSTS/9jDr3/p4vaK9rIf8AkWYf/r3D/wBJRxZh/vVT/E/zZzOg/wDJWfid/wBjDb/+mfTa36wN&#10;B/5Kz8Tv+xht/wD0z6bW/XzeF/5ef9fKn/pyR6db7P8Ahj/6SgooorqM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n/AGWf+STS/wDYw69/6eL2ij9l&#10;n/kk0v8A2MOvf+ni9or2sh/5FmH/AOvcP/SUcWYf71U/xP8ANnM6D/yVn4nf9jDb/wDpn02t+sDQ&#10;f+Ss/E7/ALGG3/8ATPptb9fN4X/l5/18qf8ApyR6db7P+GP/AKSgooorqM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n/ZZ/wCSTS/9jDr3/p4vaKP2&#10;Wf8Akk0v/Yw69/6eL2ivayH/AJFmH/69w/8ASUcWYf71U/xP82czoP8AyVn4nf8AYw2//pn02t+s&#10;DQf+Ss/E7/sYbf8A9M+m1v183hf+Xn/Xyp/6ckenW+z/AIY/+koKKKK6jE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J/wBln/kk0v8A2MOvf+ni9oo/ZZ/5JNL/ANjD&#10;r3/p4vaK9rIf+RZh/wDr3D/0lHFmH+9VP8T/ADZzOg/8lZ+J3/Yw2/8A6Z9NrfrA0H/krPxO/wCx&#10;ht//AEz6bW/XzeF/5ef9fKn/AKckenW+z/hj/wCkoKKKK6jE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J/2Wf8Akk0v/Yw69/6eL2ij9ln/AJJNL/2M&#10;Ovf+ni9or2sh/wCRZh/+vcP/AElHFmH+9VP8T/NnM6D/AMlZ+J3/AGMNv/6Z9NrfrA0H/krPxO/7&#10;GG3/APTPptb9fN4X/l5/18qf+nJHp1vs/wCGP/pKCiiiuox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f8AZZ/5JNL/ANjDr3/p4vaKP2Wf+STS/wDY&#10;w69/6eL2ivayH/kWYf8A69w/9JRxZh/vVT/E/wA2czoP/JWfid/2MNv/AOmfTa36wNB/5Kz8Tv8A&#10;sYbf/wBM+m1v183hf+Xn/Xyp/wCnJHp1vs/4Y/8ApKCiiiuox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f9ln/AJJNL/2MOvf+ni9oo/ZZ/wCSTS/9&#10;jDr3/p4vaK9rIf8AkWYf/r3D/wBJRxZh/vVT/E/zZzOg/wDJWfid/wBjDb/+mfTa36wNB/5Kz8Tv&#10;+xht/wD0z6bW/XzeF/5ef9fKn/pyR6db7P8Ahj/6SgooorqM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">
                <v:shape id="Picture 31" o:spid="_x0000_s1027" type="#_x0000_t75" alt="A screenshot of a computer&#10;&#10;AI-generated content may be incorrect." style="position:absolute;width:51758;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" stroked="t" strokecolor="black [3213]">
                  <v:imagedata r:id="rId83" o:title="A screenshot of a computer&#10;&#10;AI-generated content may be incorrect"/>
                  <v:path arrowok="t"/>
                </v:shape>
                <v:rect id="Rectangle 21" o:spid="_x0000_s1028" style="position:absolute;left:42672;top:10033;width:8382;height:196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" fillcolor="yellow" stroked="f" strokeweight="1pt">
                  <v:fill opacity="26214f"/>
                </v:rect>
                <w10:anchorlock/>
              </v:group>
            </w:pict>
          </mc:Fallback>
        </mc:AlternateContent>
      </w:r>
    </w:p>
    <w:p w14:paraId="26873837" w14:textId="4320A968" w:rsidR="00AC1D24" w:rsidRPr="003B01AD" w:rsidRDefault="00AC1D24" w:rsidP="004E1B71">
      <w:pPr>
        <w:rPr>
          <w:color w:val="auto"/>
        </w:rPr>
      </w:pPr>
      <w:r w:rsidRPr="003B01AD">
        <w:rPr>
          <w:b/>
          <w:bCs/>
          <w:color w:val="auto"/>
        </w:rPr>
        <w:t xml:space="preserve">Figure </w:t>
      </w:r>
      <w:r w:rsidR="00A20B14" w:rsidRPr="003B01AD">
        <w:rPr>
          <w:b/>
          <w:bCs/>
          <w:color w:val="auto"/>
        </w:rPr>
        <w:t>3.</w:t>
      </w:r>
      <w:r w:rsidR="00DD1D0E" w:rsidRPr="003B01AD">
        <w:rPr>
          <w:b/>
          <w:bCs/>
          <w:color w:val="auto"/>
        </w:rPr>
        <w:t>20</w:t>
      </w:r>
      <w:r w:rsidR="00A20B14" w:rsidRPr="003B01AD">
        <w:rPr>
          <w:b/>
          <w:bCs/>
          <w:color w:val="auto"/>
        </w:rPr>
        <w:t>:</w:t>
      </w:r>
      <w:r w:rsidR="005E71F3" w:rsidRPr="003B01AD">
        <w:rPr>
          <w:b/>
          <w:bCs/>
          <w:i/>
          <w:iCs/>
          <w:color w:val="auto"/>
        </w:rPr>
        <w:t xml:space="preserve"> </w:t>
      </w:r>
      <w:r w:rsidR="005E71F3" w:rsidRPr="003B01AD">
        <w:rPr>
          <w:color w:val="auto"/>
        </w:rPr>
        <w:t xml:space="preserve">Add model financial </w:t>
      </w:r>
      <w:r w:rsidR="003B01AD" w:rsidRPr="003B01AD">
        <w:rPr>
          <w:color w:val="auto"/>
        </w:rPr>
        <w:t xml:space="preserve">year within the </w:t>
      </w:r>
      <w:r w:rsidR="003B7C1F">
        <w:rPr>
          <w:color w:val="auto"/>
        </w:rPr>
        <w:t>‘</w:t>
      </w:r>
      <w:r w:rsidR="003B01AD" w:rsidRPr="003B01AD">
        <w:rPr>
          <w:color w:val="auto"/>
        </w:rPr>
        <w:t xml:space="preserve">Model </w:t>
      </w:r>
      <w:r w:rsidR="003C4E35">
        <w:rPr>
          <w:color w:val="auto"/>
        </w:rPr>
        <w:t>D</w:t>
      </w:r>
      <w:r w:rsidR="003C4E35" w:rsidRPr="003B01AD">
        <w:rPr>
          <w:color w:val="auto"/>
        </w:rPr>
        <w:t>etails</w:t>
      </w:r>
      <w:r w:rsidR="003B7C1F">
        <w:rPr>
          <w:color w:val="auto"/>
        </w:rPr>
        <w:t>’</w:t>
      </w:r>
      <w:r w:rsidR="003C4E35" w:rsidRPr="003B01AD">
        <w:rPr>
          <w:color w:val="auto"/>
        </w:rPr>
        <w:t xml:space="preserve"> </w:t>
      </w:r>
      <w:r w:rsidR="003B01AD" w:rsidRPr="003B01AD">
        <w:rPr>
          <w:color w:val="auto"/>
        </w:rPr>
        <w:t>section</w:t>
      </w:r>
      <w:r w:rsidR="00537512">
        <w:rPr>
          <w:color w:val="auto"/>
        </w:rPr>
        <w:t>.</w:t>
      </w:r>
    </w:p>
    <w:p w14:paraId="05DBA5CE" w14:textId="136FEE23" w:rsidR="00236655" w:rsidRPr="003B01AD" w:rsidRDefault="00537512" w:rsidP="003A1289">
      <w:pPr>
        <w:pStyle w:val="Numberbullet2"/>
        <w:rPr>
          <w:color w:val="auto"/>
        </w:rPr>
      </w:pPr>
      <w:r>
        <w:rPr>
          <w:color w:val="auto"/>
        </w:rPr>
        <w:t>c</w:t>
      </w:r>
      <w:r w:rsidR="0026038A" w:rsidRPr="003B01AD">
        <w:rPr>
          <w:color w:val="auto"/>
        </w:rPr>
        <w:t>lick on the magnifying glass to search for the model</w:t>
      </w:r>
      <w:r w:rsidR="003C2EAC" w:rsidRPr="003B01AD">
        <w:rPr>
          <w:color w:val="auto"/>
        </w:rPr>
        <w:t xml:space="preserve"> (</w:t>
      </w:r>
      <w:r w:rsidR="003C2EAC" w:rsidRPr="003B01AD">
        <w:rPr>
          <w:b/>
          <w:bCs/>
          <w:color w:val="auto"/>
        </w:rPr>
        <w:t xml:space="preserve">Figure </w:t>
      </w:r>
      <w:r w:rsidR="003B01AD">
        <w:rPr>
          <w:b/>
          <w:bCs/>
          <w:color w:val="auto"/>
        </w:rPr>
        <w:t>3.</w:t>
      </w:r>
      <w:r w:rsidR="00DD1D0E" w:rsidRPr="003B01AD">
        <w:rPr>
          <w:b/>
          <w:bCs/>
          <w:color w:val="auto"/>
        </w:rPr>
        <w:t>21</w:t>
      </w:r>
      <w:r w:rsidR="003C2EAC" w:rsidRPr="003B01AD">
        <w:rPr>
          <w:color w:val="auto"/>
        </w:rPr>
        <w:t>)</w:t>
      </w:r>
    </w:p>
    <w:p w14:paraId="5504E14F" w14:textId="77777777" w:rsidR="00C31ACB" w:rsidRDefault="00236655" w:rsidP="004E1B71">
      <w:pPr>
        <w:rPr>
          <w:b/>
          <w:bCs/>
          <w:i/>
          <w:iCs/>
        </w:rPr>
      </w:pPr>
      <w:r>
        <w:rPr>
          <w:noProof/>
        </w:rPr>
        <mc:AlternateContent>
          <mc:Choice Requires="wpg">
            <w:drawing>
              <wp:inline distT="0" distB="0" distL="0" distR="0" wp14:anchorId="24347CB8" wp14:editId="6B360645">
                <wp:extent cx="3098800" cy="1813560"/>
                <wp:effectExtent l="19050" t="19050" r="25400" b="15240"/>
                <wp:docPr id="2002803961" name="Group 9"/>
                <wp:cNvGraphicFramePr/>
                <a:graphic xmlns:a="http://schemas.openxmlformats.org/drawingml/2006/main">
                  <a:graphicData uri="http://schemas.microsoft.com/office/word/2010/wordprocessingGroup">
                    <wpg:wgp>
                      <wpg:cNvGrpSpPr/>
                      <wpg:grpSpPr>
                        <a:xfrm>
                          <a:off x="0" y="0"/>
                          <a:ext cx="3098800" cy="1813560"/>
                          <a:chOff x="0" y="0"/>
                          <a:chExt cx="3098800" cy="1813560"/>
                        </a:xfrm>
                      </wpg:grpSpPr>
                      <pic:pic xmlns:pic="http://schemas.openxmlformats.org/drawingml/2006/picture">
                        <pic:nvPicPr>
                          <pic:cNvPr id="1947040417" name="Picture 1"/>
                          <pic:cNvPicPr>
                            <a:picLocks noChangeAspect="1"/>
                          </pic:cNvPicPr>
                        </pic:nvPicPr>
                        <pic:blipFill rotWithShape="1">
                          <a:blip r:embed="rId84" cstate="print">
                            <a:extLst>
                              <a:ext uri="{28A0092B-C50C-407E-A947-70E740481C1C}">
                                <a14:useLocalDpi xmlns:a14="http://schemas.microsoft.com/office/drawing/2010/main" val="0"/>
                              </a:ext>
                            </a:extLst>
                          </a:blip>
                          <a:srcRect b="12193"/>
                          <a:stretch>
                            <a:fillRect/>
                          </a:stretch>
                        </pic:blipFill>
                        <pic:spPr bwMode="auto">
                          <a:xfrm>
                            <a:off x="0" y="0"/>
                            <a:ext cx="3098800" cy="1813560"/>
                          </a:xfrm>
                          <a:prstGeom prst="rect">
                            <a:avLst/>
                          </a:prstGeom>
                          <a:ln>
                            <a:solidFill>
                              <a:schemeClr val="tx1"/>
                            </a:solidFill>
                          </a:ln>
                          <a:extLst>
                            <a:ext uri="{53640926-AAD7-44D8-BBD7-CCE9431645EC}">
                              <a14:shadowObscured xmlns:a14="http://schemas.microsoft.com/office/drawing/2010/main"/>
                            </a:ext>
                          </a:extLst>
                        </pic:spPr>
                      </pic:pic>
                      <wps:wsp>
                        <wps:cNvPr id="359499762" name="Rectangle 21"/>
                        <wps:cNvSpPr/>
                        <wps:spPr>
                          <a:xfrm flipV="1">
                            <a:off x="2571750" y="812800"/>
                            <a:ext cx="2032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8DA855" id="Group 9" o:spid="_x0000_s1026" style="width:244pt;height:142.8pt;mso-position-horizontal-relative:char;mso-position-vertical-relative:line" coordsize="30988,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">
                <v:shape id="Picture 1" o:spid="_x0000_s1027" type="#_x0000_t75" style="position:absolute;width:30988;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" stroked="t" strokecolor="black [3213]">
                  <v:imagedata r:id="rId85" o:title="" cropbottom="7991f"/>
                  <v:path arrowok="t"/>
                </v:shape>
                <v:rect id="Rectangle 21" o:spid="_x0000_s1028" style="position:absolute;left:25717;top:8128;width:2032;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" fillcolor="yellow" stroked="f" strokeweight="1pt">
                  <v:fill opacity="26214f"/>
                </v:rect>
                <w10:anchorlock/>
              </v:group>
            </w:pict>
          </mc:Fallback>
        </mc:AlternateContent>
      </w:r>
    </w:p>
    <w:p w14:paraId="1376D710" w14:textId="79D2BEF6" w:rsidR="0026038A" w:rsidRPr="00537512" w:rsidRDefault="003C2EAC" w:rsidP="004E1B71">
      <w:r w:rsidRPr="00537512">
        <w:rPr>
          <w:b/>
          <w:bCs/>
        </w:rPr>
        <w:t xml:space="preserve">Figure </w:t>
      </w:r>
      <w:r w:rsidR="003B01AD" w:rsidRPr="00537512">
        <w:rPr>
          <w:b/>
          <w:bCs/>
        </w:rPr>
        <w:t>3.</w:t>
      </w:r>
      <w:r w:rsidR="00DD1D0E" w:rsidRPr="00537512">
        <w:rPr>
          <w:b/>
          <w:bCs/>
        </w:rPr>
        <w:t>21</w:t>
      </w:r>
      <w:r w:rsidR="003B01AD" w:rsidRPr="00537512">
        <w:rPr>
          <w:b/>
          <w:bCs/>
        </w:rPr>
        <w:t>:</w:t>
      </w:r>
      <w:r w:rsidR="003B01AD" w:rsidRPr="00537512">
        <w:rPr>
          <w:b/>
          <w:bCs/>
          <w:i/>
          <w:iCs/>
        </w:rPr>
        <w:t xml:space="preserve"> </w:t>
      </w:r>
      <w:r w:rsidR="00B779D5">
        <w:rPr>
          <w:b/>
          <w:bCs/>
          <w:i/>
          <w:iCs/>
        </w:rPr>
        <w:t>‘</w:t>
      </w:r>
      <w:r w:rsidR="003B01AD" w:rsidRPr="00537512">
        <w:t>Add Model Financial Year</w:t>
      </w:r>
      <w:r w:rsidR="00B779D5">
        <w:t>’</w:t>
      </w:r>
      <w:r w:rsidR="003B01AD" w:rsidRPr="00537512">
        <w:t xml:space="preserve"> pop-up </w:t>
      </w:r>
      <w:r w:rsidR="0028411C" w:rsidRPr="00537512">
        <w:t>used to select in-scope models</w:t>
      </w:r>
      <w:r w:rsidR="00537512">
        <w:t>.</w:t>
      </w:r>
    </w:p>
    <w:p w14:paraId="09947318" w14:textId="480F7A19" w:rsidR="000B4AEC" w:rsidRPr="00E17797" w:rsidRDefault="00537512" w:rsidP="003A1289">
      <w:pPr>
        <w:pStyle w:val="Numberbullet2"/>
        <w:rPr>
          <w:color w:val="auto"/>
        </w:rPr>
      </w:pPr>
      <w:r w:rsidRPr="00E17797">
        <w:rPr>
          <w:color w:val="auto"/>
        </w:rPr>
        <w:t>s</w:t>
      </w:r>
      <w:r w:rsidR="0026038A" w:rsidRPr="00E17797">
        <w:rPr>
          <w:color w:val="auto"/>
        </w:rPr>
        <w:t xml:space="preserve">elect the model and click </w:t>
      </w:r>
      <w:r w:rsidR="00B779D5">
        <w:rPr>
          <w:color w:val="auto"/>
        </w:rPr>
        <w:t>‘</w:t>
      </w:r>
      <w:r w:rsidR="0026038A" w:rsidRPr="00E17797">
        <w:rPr>
          <w:color w:val="auto"/>
        </w:rPr>
        <w:t>Select</w:t>
      </w:r>
      <w:r w:rsidR="00B779D5">
        <w:rPr>
          <w:color w:val="auto"/>
        </w:rPr>
        <w:t>’</w:t>
      </w:r>
      <w:r w:rsidR="000B4AEC" w:rsidRPr="00E17797">
        <w:rPr>
          <w:color w:val="auto"/>
        </w:rPr>
        <w:t xml:space="preserve"> (</w:t>
      </w:r>
      <w:r w:rsidR="000B4AEC" w:rsidRPr="00E17797">
        <w:rPr>
          <w:b/>
          <w:bCs/>
          <w:color w:val="auto"/>
        </w:rPr>
        <w:t xml:space="preserve">Figure </w:t>
      </w:r>
      <w:r w:rsidRPr="00E17797">
        <w:rPr>
          <w:b/>
          <w:bCs/>
          <w:color w:val="auto"/>
        </w:rPr>
        <w:t>3.</w:t>
      </w:r>
      <w:r w:rsidR="000B4AEC" w:rsidRPr="00E17797">
        <w:rPr>
          <w:b/>
          <w:bCs/>
          <w:color w:val="auto"/>
        </w:rPr>
        <w:t>2</w:t>
      </w:r>
      <w:r w:rsidR="00DD1D0E" w:rsidRPr="00E17797">
        <w:rPr>
          <w:b/>
          <w:bCs/>
          <w:color w:val="auto"/>
        </w:rPr>
        <w:t>2</w:t>
      </w:r>
      <w:r w:rsidR="000B4AEC" w:rsidRPr="00E17797">
        <w:rPr>
          <w:color w:val="auto"/>
        </w:rPr>
        <w:t>)</w:t>
      </w:r>
      <w:r w:rsidR="003C2EAC" w:rsidRPr="00E17797">
        <w:rPr>
          <w:noProof/>
          <w:color w:val="auto"/>
        </w:rPr>
        <w:t xml:space="preserve"> </w:t>
      </w:r>
    </w:p>
    <w:p w14:paraId="1A53F811" w14:textId="4D18CCC4" w:rsidR="0026038A" w:rsidRDefault="00DC773D" w:rsidP="004E1B71">
      <w:pPr>
        <w:rPr>
          <w:color w:val="auto"/>
        </w:rPr>
      </w:pPr>
      <w:r>
        <w:rPr>
          <w:noProof/>
        </w:rPr>
        <mc:AlternateContent>
          <mc:Choice Requires="wps">
            <w:drawing>
              <wp:anchor distT="0" distB="0" distL="114300" distR="114300" simplePos="0" relativeHeight="251729408" behindDoc="0" locked="0" layoutInCell="1" allowOverlap="1" wp14:anchorId="0F4C7929" wp14:editId="46419FA5">
                <wp:simplePos x="0" y="0"/>
                <wp:positionH relativeFrom="column">
                  <wp:posOffset>537845</wp:posOffset>
                </wp:positionH>
                <wp:positionV relativeFrom="paragraph">
                  <wp:posOffset>113665</wp:posOffset>
                </wp:positionV>
                <wp:extent cx="2891155" cy="282575"/>
                <wp:effectExtent l="0" t="0" r="4445" b="3175"/>
                <wp:wrapNone/>
                <wp:docPr id="1476495888" name="Text Box 8"/>
                <wp:cNvGraphicFramePr/>
                <a:graphic xmlns:a="http://schemas.openxmlformats.org/drawingml/2006/main">
                  <a:graphicData uri="http://schemas.microsoft.com/office/word/2010/wordprocessingShape">
                    <wps:wsp>
                      <wps:cNvSpPr txBox="1"/>
                      <wps:spPr>
                        <a:xfrm>
                          <a:off x="0" y="0"/>
                          <a:ext cx="2891155" cy="28257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1532D4B4" w14:textId="5FA78E3A" w:rsidR="003B7C1F" w:rsidRDefault="003B7C1F">
                            <w:r w:rsidRPr="00E17797">
                              <w:rPr>
                                <w:b/>
                                <w:bCs/>
                                <w:noProof/>
                              </w:rPr>
                              <w:t>Note:</w:t>
                            </w:r>
                            <w:r w:rsidRPr="00E17797">
                              <w:rPr>
                                <w:noProof/>
                              </w:rPr>
                              <w:t xml:space="preserve"> O</w:t>
                            </w:r>
                            <w:r w:rsidRPr="00E17797">
                              <w:t>nly in scope models will be displayed.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C7929" id="Text Box 8" o:spid="_x0000_s1035" type="#_x0000_t202" style="position:absolute;margin-left:42.35pt;margin-top:8.95pt;width:227.65pt;height:22.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" fillcolor="#c3c3c3 [2166]" stroked="f" strokeweight=".5pt">
                <v:fill color2="#b6b6b6 [2614]" rotate="t" colors="0 #d2d2d2;.5 #c8c8c8;1 silver" focus="100%" type="gradient">
                  <o:fill v:ext="view" type="gradientUnscaled"/>
                </v:fill>
                <v:textbox>
                  <w:txbxContent>
                    <w:p w14:paraId="1532D4B4" w14:textId="5FA78E3A" w:rsidR="003B7C1F" w:rsidRDefault="003B7C1F">
                      <w:r w:rsidRPr="00E17797">
                        <w:rPr>
                          <w:b/>
                          <w:bCs/>
                          <w:noProof/>
                        </w:rPr>
                        <w:t>Note:</w:t>
                      </w:r>
                      <w:r w:rsidRPr="00E17797">
                        <w:rPr>
                          <w:noProof/>
                        </w:rPr>
                        <w:t xml:space="preserve"> O</w:t>
                      </w:r>
                      <w:r w:rsidRPr="00E17797">
                        <w:t>nly in scope models will be displayed.</w:t>
                      </w:r>
                      <w:r>
                        <w:rPr>
                          <w:rStyle w:val="CommentReference"/>
                        </w:rPr>
                        <w:t/>
                      </w:r>
                    </w:p>
                  </w:txbxContent>
                </v:textbox>
              </v:shape>
            </w:pict>
          </mc:Fallback>
        </mc:AlternateContent>
      </w:r>
      <w:r w:rsidR="003B7C1F">
        <w:rPr>
          <w:noProof/>
        </w:rPr>
        <w:drawing>
          <wp:anchor distT="0" distB="0" distL="114300" distR="114300" simplePos="0" relativeHeight="251728384" behindDoc="0" locked="0" layoutInCell="1" allowOverlap="1" wp14:anchorId="1B66AA71" wp14:editId="44514C20">
            <wp:simplePos x="0" y="0"/>
            <wp:positionH relativeFrom="column">
              <wp:posOffset>267970</wp:posOffset>
            </wp:positionH>
            <wp:positionV relativeFrom="paragraph">
              <wp:posOffset>138430</wp:posOffset>
            </wp:positionV>
            <wp:extent cx="215900" cy="215900"/>
            <wp:effectExtent l="0" t="0" r="0" b="0"/>
            <wp:wrapThrough wrapText="bothSides">
              <wp:wrapPolygon edited="0">
                <wp:start x="5718" y="0"/>
                <wp:lineTo x="0" y="1906"/>
                <wp:lineTo x="0" y="11435"/>
                <wp:lineTo x="5718" y="19059"/>
                <wp:lineTo x="15247" y="19059"/>
                <wp:lineTo x="19059" y="9529"/>
                <wp:lineTo x="17153" y="1906"/>
                <wp:lineTo x="13341" y="0"/>
                <wp:lineTo x="5718" y="0"/>
              </wp:wrapPolygon>
            </wp:wrapThrough>
            <wp:docPr id="958839590" name="Graphic 6"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35379" name="Graphic 57003537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15900" cy="215900"/>
                    </a:xfrm>
                    <a:prstGeom prst="rect">
                      <a:avLst/>
                    </a:prstGeom>
                  </pic:spPr>
                </pic:pic>
              </a:graphicData>
            </a:graphic>
          </wp:anchor>
        </w:drawing>
      </w:r>
      <w:r w:rsidR="00E17797">
        <w:rPr>
          <w:b/>
          <w:noProof/>
          <w:color w:val="auto"/>
        </w:rPr>
        <w:t xml:space="preserve"> </w:t>
      </w:r>
    </w:p>
    <w:p w14:paraId="70EE8884" w14:textId="429223F9" w:rsidR="003B7C1F" w:rsidRDefault="003B7C1F" w:rsidP="003B7C1F">
      <w:pPr>
        <w:spacing w:after="0"/>
        <w:rPr>
          <w:bCs/>
          <w:noProof/>
        </w:rPr>
      </w:pPr>
    </w:p>
    <w:p w14:paraId="09F81423" w14:textId="437D409D" w:rsidR="003B7C1F" w:rsidRDefault="003B7C1F" w:rsidP="003B7C1F">
      <w:pPr>
        <w:spacing w:after="0"/>
        <w:rPr>
          <w:bCs/>
          <w:noProof/>
        </w:rPr>
      </w:pPr>
      <w:r>
        <w:rPr>
          <w:bCs/>
          <w:noProof/>
        </w:rPr>
        <w:tab/>
      </w:r>
    </w:p>
    <w:p w14:paraId="0D2930A6" w14:textId="1F7E4291" w:rsidR="003B7C1F" w:rsidRDefault="003B7C1F" w:rsidP="003B7C1F">
      <w:pPr>
        <w:spacing w:after="0"/>
        <w:rPr>
          <w:bCs/>
          <w:noProof/>
        </w:rPr>
      </w:pPr>
    </w:p>
    <w:p w14:paraId="003C110C" w14:textId="21462F38" w:rsidR="003B7C1F" w:rsidRDefault="003B7C1F" w:rsidP="003B7C1F">
      <w:pPr>
        <w:spacing w:after="0"/>
        <w:rPr>
          <w:bCs/>
          <w:noProof/>
        </w:rPr>
      </w:pPr>
    </w:p>
    <w:p w14:paraId="16328632" w14:textId="77777777" w:rsidR="003B7C1F" w:rsidRPr="00E17797" w:rsidRDefault="003B7C1F" w:rsidP="003B7C1F">
      <w:pPr>
        <w:pStyle w:val="Numberbullet2"/>
        <w:numPr>
          <w:ilvl w:val="0"/>
          <w:numId w:val="0"/>
        </w:numPr>
        <w:ind w:left="851" w:hanging="426"/>
        <w:rPr>
          <w:color w:val="auto"/>
        </w:rPr>
      </w:pPr>
    </w:p>
    <w:p w14:paraId="22606CB5" w14:textId="7A8CF671" w:rsidR="0026038A" w:rsidRDefault="00236655" w:rsidP="004E1B71">
      <w:r>
        <w:rPr>
          <w:noProof/>
        </w:rPr>
        <w:lastRenderedPageBreak/>
        <mc:AlternateContent>
          <mc:Choice Requires="wpg">
            <w:drawing>
              <wp:inline distT="0" distB="0" distL="0" distR="0" wp14:anchorId="0CD74B15" wp14:editId="3BE733E9">
                <wp:extent cx="3829050" cy="2838450"/>
                <wp:effectExtent l="19050" t="19050" r="19050" b="19050"/>
                <wp:docPr id="1909783085" name="Group 10"/>
                <wp:cNvGraphicFramePr/>
                <a:graphic xmlns:a="http://schemas.openxmlformats.org/drawingml/2006/main">
                  <a:graphicData uri="http://schemas.microsoft.com/office/word/2010/wordprocessingGroup">
                    <wpg:wgp>
                      <wpg:cNvGrpSpPr/>
                      <wpg:grpSpPr>
                        <a:xfrm>
                          <a:off x="0" y="0"/>
                          <a:ext cx="3829050" cy="2838450"/>
                          <a:chOff x="0" y="0"/>
                          <a:chExt cx="3289300" cy="2316480"/>
                        </a:xfrm>
                      </wpg:grpSpPr>
                      <pic:pic xmlns:pic="http://schemas.openxmlformats.org/drawingml/2006/picture">
                        <pic:nvPicPr>
                          <pic:cNvPr id="1492376337" name="Picture 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89300" cy="2316480"/>
                          </a:xfrm>
                          <a:prstGeom prst="rect">
                            <a:avLst/>
                          </a:prstGeom>
                          <a:ln>
                            <a:solidFill>
                              <a:schemeClr val="tx1"/>
                            </a:solidFill>
                          </a:ln>
                        </pic:spPr>
                      </pic:pic>
                      <wps:wsp>
                        <wps:cNvPr id="787316950" name="Rectangle 21"/>
                        <wps:cNvSpPr/>
                        <wps:spPr>
                          <a:xfrm flipV="1">
                            <a:off x="546100" y="1231900"/>
                            <a:ext cx="190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98631" name="Rectangle 21"/>
                        <wps:cNvSpPr/>
                        <wps:spPr>
                          <a:xfrm flipV="1">
                            <a:off x="1708150" y="2108200"/>
                            <a:ext cx="26035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6D5DF0" id="Group 10" o:spid="_x0000_s1026" style="width:301.5pt;height:223.5pt;mso-position-horizontal-relative:char;mso-position-vertical-relative:line" coordsize="32893,2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">
                <v:shape id="Picture 1" o:spid="_x0000_s1027" type="#_x0000_t75" style="position:absolute;width:32893;height:2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" stroked="t" strokecolor="black [3213]">
                  <v:imagedata r:id="rId87" o:title=""/>
                  <v:path arrowok="t"/>
                </v:shape>
                <v:rect id="Rectangle 21" o:spid="_x0000_s1028" style="position:absolute;left:5461;top:12319;width:190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" fillcolor="yellow" stroked="f" strokeweight="1pt">
                  <v:fill opacity="26214f"/>
                </v:rect>
                <v:rect id="Rectangle 21" o:spid="_x0000_s1029" style="position:absolute;left:17081;top:21082;width:2604;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" fillcolor="yellow" stroked="f" strokeweight="1pt">
                  <v:fill opacity="26214f"/>
                </v:rect>
                <w10:anchorlock/>
              </v:group>
            </w:pict>
          </mc:Fallback>
        </mc:AlternateContent>
      </w:r>
    </w:p>
    <w:p w14:paraId="4E469D6E" w14:textId="08826D06" w:rsidR="006C34AE" w:rsidRPr="00701361" w:rsidRDefault="009C7F53" w:rsidP="004E1B71">
      <w:r w:rsidRPr="00701361">
        <w:rPr>
          <w:b/>
          <w:bCs/>
        </w:rPr>
        <w:t xml:space="preserve">Figure </w:t>
      </w:r>
      <w:r w:rsidR="006C34AE" w:rsidRPr="00701361">
        <w:rPr>
          <w:b/>
          <w:bCs/>
        </w:rPr>
        <w:t>3.</w:t>
      </w:r>
      <w:r w:rsidRPr="00701361">
        <w:rPr>
          <w:b/>
          <w:bCs/>
        </w:rPr>
        <w:t>2</w:t>
      </w:r>
      <w:r w:rsidR="00DD1D0E" w:rsidRPr="00701361">
        <w:rPr>
          <w:b/>
          <w:bCs/>
        </w:rPr>
        <w:t>2</w:t>
      </w:r>
      <w:r w:rsidR="006C34AE" w:rsidRPr="00701361">
        <w:rPr>
          <w:b/>
          <w:bCs/>
        </w:rPr>
        <w:t>:</w:t>
      </w:r>
      <w:r w:rsidR="006C34AE">
        <w:rPr>
          <w:b/>
          <w:bCs/>
          <w:i/>
          <w:iCs/>
        </w:rPr>
        <w:t xml:space="preserve"> </w:t>
      </w:r>
      <w:r w:rsidR="00B779D5">
        <w:rPr>
          <w:b/>
          <w:bCs/>
          <w:i/>
          <w:iCs/>
        </w:rPr>
        <w:t>‘</w:t>
      </w:r>
      <w:r w:rsidR="006C34AE" w:rsidRPr="00701361">
        <w:t>Loo</w:t>
      </w:r>
      <w:r w:rsidR="00701361" w:rsidRPr="00701361">
        <w:t>kup records</w:t>
      </w:r>
      <w:r w:rsidR="00B779D5">
        <w:t>’</w:t>
      </w:r>
      <w:r w:rsidR="00A42AD4">
        <w:t xml:space="preserve"> pop-up </w:t>
      </w:r>
      <w:r w:rsidR="00701361" w:rsidRPr="00701361">
        <w:t xml:space="preserve">used to select </w:t>
      </w:r>
      <w:r w:rsidR="00A42AD4">
        <w:t xml:space="preserve">the </w:t>
      </w:r>
      <w:r w:rsidR="00701361" w:rsidRPr="00701361">
        <w:t>in-scope model</w:t>
      </w:r>
      <w:r w:rsidR="00A42AD4">
        <w:t xml:space="preserve"> for adding financial year data</w:t>
      </w:r>
      <w:r w:rsidR="00130558">
        <w:t>.</w:t>
      </w:r>
    </w:p>
    <w:p w14:paraId="6B11C12B" w14:textId="3DECBCE1" w:rsidR="008B3363" w:rsidRPr="00701361" w:rsidRDefault="00A42AD4" w:rsidP="3C60DF3C">
      <w:pPr>
        <w:pStyle w:val="Numberbullet2"/>
        <w:rPr>
          <w:color w:val="auto"/>
        </w:rPr>
      </w:pPr>
      <w:r>
        <w:rPr>
          <w:color w:val="auto"/>
        </w:rPr>
        <w:t>c</w:t>
      </w:r>
      <w:r w:rsidRPr="00701361">
        <w:rPr>
          <w:color w:val="auto"/>
        </w:rPr>
        <w:t xml:space="preserve">lick </w:t>
      </w:r>
      <w:r w:rsidR="00374FC4" w:rsidRPr="00701361">
        <w:rPr>
          <w:color w:val="auto"/>
        </w:rPr>
        <w:t>on the magnifying glass to s</w:t>
      </w:r>
      <w:r w:rsidR="0026038A" w:rsidRPr="00701361">
        <w:rPr>
          <w:color w:val="auto"/>
        </w:rPr>
        <w:t>elect t</w:t>
      </w:r>
      <w:r w:rsidR="0026038A" w:rsidRPr="00701361">
        <w:rPr>
          <w:rFonts w:asciiTheme="minorHAnsi" w:eastAsiaTheme="minorEastAsia" w:hAnsiTheme="minorHAnsi" w:cstheme="minorBidi"/>
          <w:color w:val="auto"/>
        </w:rPr>
        <w:t>he</w:t>
      </w:r>
      <w:r w:rsidR="0026038A" w:rsidRPr="00701361">
        <w:rPr>
          <w:color w:val="auto"/>
        </w:rPr>
        <w:t xml:space="preserve"> financial year</w:t>
      </w:r>
      <w:r w:rsidR="000B4AEC" w:rsidRPr="00701361">
        <w:rPr>
          <w:color w:val="auto"/>
        </w:rPr>
        <w:t xml:space="preserve"> (</w:t>
      </w:r>
      <w:r w:rsidR="000B4AEC" w:rsidRPr="00701361">
        <w:rPr>
          <w:b/>
          <w:bCs/>
          <w:color w:val="auto"/>
        </w:rPr>
        <w:t xml:space="preserve">Figure </w:t>
      </w:r>
      <w:r w:rsidR="00701361">
        <w:rPr>
          <w:b/>
          <w:bCs/>
          <w:color w:val="auto"/>
        </w:rPr>
        <w:t>3.</w:t>
      </w:r>
      <w:r w:rsidR="008B3363" w:rsidRPr="00701361">
        <w:rPr>
          <w:b/>
          <w:bCs/>
          <w:color w:val="auto"/>
        </w:rPr>
        <w:t>2</w:t>
      </w:r>
      <w:r w:rsidR="00DD1D0E" w:rsidRPr="00701361">
        <w:rPr>
          <w:b/>
          <w:bCs/>
          <w:color w:val="auto"/>
        </w:rPr>
        <w:t>3</w:t>
      </w:r>
      <w:r w:rsidR="000B4AEC" w:rsidRPr="00701361">
        <w:rPr>
          <w:color w:val="auto"/>
        </w:rPr>
        <w:t>)</w:t>
      </w:r>
      <w:r w:rsidR="0026038A" w:rsidRPr="00701361">
        <w:rPr>
          <w:noProof/>
          <w:color w:val="auto"/>
        </w:rPr>
        <w:t xml:space="preserve"> </w:t>
      </w:r>
    </w:p>
    <w:p w14:paraId="47C56997" w14:textId="73C5E017" w:rsidR="008D2924" w:rsidRDefault="00DC773D" w:rsidP="008D2924">
      <w:pPr>
        <w:pStyle w:val="Numberbullet0"/>
        <w:keepNext/>
        <w:numPr>
          <w:ilvl w:val="0"/>
          <w:numId w:val="0"/>
        </w:numPr>
      </w:pPr>
      <w:r w:rsidRPr="00C4253E">
        <w:rPr>
          <w:rFonts w:cs="Arial"/>
          <w:noProof/>
          <w:color w:val="auto"/>
          <w:lang w:eastAsia="en-AU"/>
        </w:rPr>
        <mc:AlternateContent>
          <mc:Choice Requires="wps">
            <w:drawing>
              <wp:anchor distT="0" distB="0" distL="114300" distR="114300" simplePos="0" relativeHeight="251732480" behindDoc="0" locked="0" layoutInCell="1" allowOverlap="1" wp14:anchorId="277679B6" wp14:editId="4284CEE6">
                <wp:simplePos x="0" y="0"/>
                <wp:positionH relativeFrom="margin">
                  <wp:posOffset>633095</wp:posOffset>
                </wp:positionH>
                <wp:positionV relativeFrom="paragraph">
                  <wp:posOffset>13335</wp:posOffset>
                </wp:positionV>
                <wp:extent cx="4853305" cy="476250"/>
                <wp:effectExtent l="0" t="0" r="23495" b="19050"/>
                <wp:wrapNone/>
                <wp:docPr id="1941776341" name="Rectangle 13"/>
                <wp:cNvGraphicFramePr/>
                <a:graphic xmlns:a="http://schemas.openxmlformats.org/drawingml/2006/main">
                  <a:graphicData uri="http://schemas.microsoft.com/office/word/2010/wordprocessingShape">
                    <wps:wsp>
                      <wps:cNvSpPr/>
                      <wps:spPr>
                        <a:xfrm>
                          <a:off x="0" y="0"/>
                          <a:ext cx="4853305" cy="4762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F358ABA" w14:textId="77777777" w:rsidR="008D2924" w:rsidRPr="00C4253E" w:rsidRDefault="008D2924" w:rsidP="008D2924">
                            <w:pPr>
                              <w:pStyle w:val="Numberbullet2"/>
                              <w:numPr>
                                <w:ilvl w:val="0"/>
                                <w:numId w:val="0"/>
                              </w:numPr>
                              <w:rPr>
                                <w:color w:val="auto"/>
                              </w:rPr>
                            </w:pPr>
                            <w:r w:rsidRPr="00701361">
                              <w:rPr>
                                <w:b/>
                                <w:bCs/>
                                <w:color w:val="auto"/>
                              </w:rPr>
                              <w:t>Note:</w:t>
                            </w:r>
                            <w:r w:rsidRPr="00701361">
                              <w:rPr>
                                <w:color w:val="auto"/>
                              </w:rPr>
                              <w:t xml:space="preserve"> Check the notification letter for details on which financial years you are required to provide the above data.</w:t>
                            </w:r>
                          </w:p>
                          <w:p w14:paraId="5749413E" w14:textId="77777777" w:rsidR="008D2924" w:rsidRDefault="008D2924" w:rsidP="008D292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679B6" id="Rectangle 13" o:spid="_x0000_s1036" style="position:absolute;margin-left:49.85pt;margin-top:1.05pt;width:382.15pt;height:37.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" fillcolor="#c3c3c3 [2166]" strokecolor="#a5a5a5 [3206]" strokeweight=".5pt">
                <v:fill color2="#b6b6b6 [2614]" rotate="t" colors="0 #d2d2d2;.5 #c8c8c8;1 silver" focus="100%" type="gradient">
                  <o:fill v:ext="view" type="gradientUnscaled"/>
                </v:fill>
                <v:textbox>
                  <w:txbxContent>
                    <w:p w14:paraId="2F358ABA" w14:textId="77777777" w:rsidR="008D2924" w:rsidRPr="00C4253E" w:rsidRDefault="008D2924" w:rsidP="008D2924">
                      <w:pPr>
                        <w:pStyle w:val="Numberbullet2"/>
                        <w:numPr>
                          <w:ilvl w:val="0"/>
                          <w:numId w:val="0"/>
                        </w:numPr>
                        <w:rPr>
                          <w:color w:val="auto"/>
                        </w:rPr>
                      </w:pPr>
                      <w:r w:rsidRPr="00701361">
                        <w:rPr>
                          <w:b/>
                          <w:bCs/>
                          <w:color w:val="auto"/>
                        </w:rPr>
                        <w:t>Note:</w:t>
                      </w:r>
                      <w:r w:rsidRPr="00701361">
                        <w:rPr>
                          <w:color w:val="auto"/>
                        </w:rPr>
                        <w:t xml:space="preserve"> Check the notification letter for details on which financial years you are required to provide the </w:t>
                      </w:r>
                      <w:r>
                        <w:rPr>
                          <w:rStyle w:val="CommentReference"/>
                          <w:rFonts w:eastAsiaTheme="minorHAnsi" w:cstheme="minorBidi"/>
                          <w:color w:val="auto"/>
                        </w:rPr>
                        <w:t/>
                      </w:r>
                      <w:r w:rsidRPr="00701361">
                        <w:rPr>
                          <w:color w:val="auto"/>
                        </w:rPr>
                        <w:t>above data.</w:t>
                      </w:r>
                    </w:p>
                    <w:p w14:paraId="5749413E" w14:textId="77777777" w:rsidR="008D2924" w:rsidRDefault="008D2924" w:rsidP="008D2924"/>
                  </w:txbxContent>
                </v:textbox>
                <w10:wrap anchorx="margin"/>
              </v:rect>
            </w:pict>
          </mc:Fallback>
        </mc:AlternateContent>
      </w:r>
      <w:r w:rsidR="008D2924" w:rsidRPr="00C4253E">
        <w:rPr>
          <w:rFonts w:cs="Arial"/>
          <w:noProof/>
          <w:color w:val="auto"/>
          <w:lang w:eastAsia="en-AU"/>
        </w:rPr>
        <w:drawing>
          <wp:anchor distT="0" distB="0" distL="114300" distR="114300" simplePos="0" relativeHeight="251731456" behindDoc="0" locked="0" layoutInCell="1" allowOverlap="1" wp14:anchorId="28E235E7" wp14:editId="04B14CBE">
            <wp:simplePos x="0" y="0"/>
            <wp:positionH relativeFrom="margin">
              <wp:posOffset>267970</wp:posOffset>
            </wp:positionH>
            <wp:positionV relativeFrom="paragraph">
              <wp:posOffset>87630</wp:posOffset>
            </wp:positionV>
            <wp:extent cx="299085" cy="299085"/>
            <wp:effectExtent l="0" t="0" r="5715" b="5715"/>
            <wp:wrapNone/>
            <wp:docPr id="555998655"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85" cy="299085"/>
                    </a:xfrm>
                    <a:prstGeom prst="rect">
                      <a:avLst/>
                    </a:prstGeom>
                  </pic:spPr>
                </pic:pic>
              </a:graphicData>
            </a:graphic>
            <wp14:sizeRelH relativeFrom="page">
              <wp14:pctWidth>0</wp14:pctWidth>
            </wp14:sizeRelH>
            <wp14:sizeRelV relativeFrom="page">
              <wp14:pctHeight>0</wp14:pctHeight>
            </wp14:sizeRelV>
          </wp:anchor>
        </w:drawing>
      </w:r>
    </w:p>
    <w:p w14:paraId="68076B7F" w14:textId="77777777" w:rsidR="008D2924" w:rsidRDefault="008D2924" w:rsidP="008D2924">
      <w:pPr>
        <w:pStyle w:val="Numberbullet2"/>
        <w:numPr>
          <w:ilvl w:val="0"/>
          <w:numId w:val="0"/>
        </w:numPr>
        <w:rPr>
          <w:color w:val="auto"/>
        </w:rPr>
      </w:pPr>
    </w:p>
    <w:p w14:paraId="147C4C8C" w14:textId="77777777" w:rsidR="008D2924" w:rsidRPr="00701361" w:rsidRDefault="008D2924" w:rsidP="008D2924">
      <w:pPr>
        <w:pStyle w:val="Numberbullet2"/>
        <w:numPr>
          <w:ilvl w:val="0"/>
          <w:numId w:val="0"/>
        </w:numPr>
        <w:spacing w:after="0"/>
        <w:rPr>
          <w:color w:val="auto"/>
        </w:rPr>
      </w:pPr>
    </w:p>
    <w:p w14:paraId="1AFDA196" w14:textId="458CF01B" w:rsidR="008B3363" w:rsidRPr="00CC053F" w:rsidRDefault="008B3363" w:rsidP="005844A2">
      <w:r>
        <w:rPr>
          <w:noProof/>
        </w:rPr>
        <mc:AlternateContent>
          <mc:Choice Requires="wpg">
            <w:drawing>
              <wp:inline distT="0" distB="0" distL="0" distR="0" wp14:anchorId="7A93122E" wp14:editId="76DE56B0">
                <wp:extent cx="3395345" cy="2260600"/>
                <wp:effectExtent l="19050" t="19050" r="14605" b="25400"/>
                <wp:docPr id="872979446" name="Group 11"/>
                <wp:cNvGraphicFramePr/>
                <a:graphic xmlns:a="http://schemas.openxmlformats.org/drawingml/2006/main">
                  <a:graphicData uri="http://schemas.microsoft.com/office/word/2010/wordprocessingGroup">
                    <wpg:wgp>
                      <wpg:cNvGrpSpPr/>
                      <wpg:grpSpPr>
                        <a:xfrm>
                          <a:off x="0" y="0"/>
                          <a:ext cx="3395345" cy="2260600"/>
                          <a:chOff x="0" y="0"/>
                          <a:chExt cx="3321050" cy="2153920"/>
                        </a:xfrm>
                      </wpg:grpSpPr>
                      <pic:pic xmlns:pic="http://schemas.openxmlformats.org/drawingml/2006/picture">
                        <pic:nvPicPr>
                          <pic:cNvPr id="373327017" name="Picture 1"/>
                          <pic:cNvPicPr>
                            <a:picLocks noChangeAspect="1"/>
                          </pic:cNvPicPr>
                        </pic:nvPicPr>
                        <pic:blipFill rotWithShape="1">
                          <a:blip r:embed="rId88" cstate="print">
                            <a:extLst>
                              <a:ext uri="{28A0092B-C50C-407E-A947-70E740481C1C}">
                                <a14:useLocalDpi xmlns:a14="http://schemas.microsoft.com/office/drawing/2010/main" val="0"/>
                              </a:ext>
                            </a:extLst>
                          </a:blip>
                          <a:srcRect l="2160" t="3457" r="1928" b="3216"/>
                          <a:stretch>
                            <a:fillRect/>
                          </a:stretch>
                        </pic:blipFill>
                        <pic:spPr bwMode="auto">
                          <a:xfrm>
                            <a:off x="0" y="0"/>
                            <a:ext cx="3321050" cy="2153920"/>
                          </a:xfrm>
                          <a:prstGeom prst="rect">
                            <a:avLst/>
                          </a:prstGeom>
                          <a:ln>
                            <a:solidFill>
                              <a:schemeClr val="tx1"/>
                            </a:solidFill>
                          </a:ln>
                          <a:extLst>
                            <a:ext uri="{53640926-AAD7-44D8-BBD7-CCE9431645EC}">
                              <a14:shadowObscured xmlns:a14="http://schemas.microsoft.com/office/drawing/2010/main"/>
                            </a:ext>
                          </a:extLst>
                        </pic:spPr>
                      </pic:pic>
                      <wps:wsp>
                        <wps:cNvPr id="841487526" name="Rectangle 21"/>
                        <wps:cNvSpPr/>
                        <wps:spPr>
                          <a:xfrm flipV="1">
                            <a:off x="2806700" y="774700"/>
                            <a:ext cx="17145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42D70F" id="Group 11" o:spid="_x0000_s1026" style="width:267.35pt;height:178pt;mso-position-horizontal-relative:char;mso-position-vertical-relative:line" coordsize="33210,21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">
                <v:shape id="Picture 1" o:spid="_x0000_s1027" type="#_x0000_t75" style="position:absolute;width:33210;height:2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" stroked="t" strokecolor="black [3213]">
                  <v:imagedata r:id="rId89" o:title="" croptop="2266f" cropbottom="2108f" cropleft="1416f" cropright="1264f"/>
                  <v:path arrowok="t"/>
                </v:shape>
                <v:rect id="Rectangle 21" o:spid="_x0000_s1028" style="position:absolute;left:28067;top:7747;width:1714;height:184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" fillcolor="yellow" stroked="f" strokeweight="1pt">
                  <v:fill opacity="26214f"/>
                </v:rect>
                <w10:anchorlock/>
              </v:group>
            </w:pict>
          </mc:Fallback>
        </mc:AlternateContent>
      </w:r>
    </w:p>
    <w:p w14:paraId="63834F74" w14:textId="3A7C2032" w:rsidR="000B4AEC" w:rsidRPr="00701361" w:rsidRDefault="00701361" w:rsidP="005844A2">
      <w:r w:rsidRPr="00537512">
        <w:rPr>
          <w:b/>
          <w:bCs/>
        </w:rPr>
        <w:t>Figure 3.2</w:t>
      </w:r>
      <w:r>
        <w:rPr>
          <w:b/>
          <w:bCs/>
        </w:rPr>
        <w:t>3</w:t>
      </w:r>
      <w:r w:rsidRPr="00537512">
        <w:rPr>
          <w:b/>
          <w:bCs/>
        </w:rPr>
        <w:t>:</w:t>
      </w:r>
      <w:r w:rsidRPr="00537512">
        <w:rPr>
          <w:b/>
          <w:bCs/>
          <w:i/>
          <w:iCs/>
        </w:rPr>
        <w:t xml:space="preserve"> </w:t>
      </w:r>
      <w:r w:rsidR="00094594">
        <w:rPr>
          <w:b/>
          <w:bCs/>
          <w:i/>
          <w:iCs/>
        </w:rPr>
        <w:t>‘</w:t>
      </w:r>
      <w:r w:rsidRPr="00537512">
        <w:t>Add Model Financial Year</w:t>
      </w:r>
      <w:r w:rsidR="00094594">
        <w:t>’</w:t>
      </w:r>
      <w:r w:rsidRPr="00537512">
        <w:t xml:space="preserve"> pop-up used to select </w:t>
      </w:r>
      <w:r>
        <w:t>relevant financial year.</w:t>
      </w:r>
    </w:p>
    <w:p w14:paraId="2812E546" w14:textId="0CBCB7DD" w:rsidR="0026038A" w:rsidRPr="00130558" w:rsidRDefault="00A42AD4" w:rsidP="003A1289">
      <w:pPr>
        <w:pStyle w:val="Numberbullet2"/>
        <w:rPr>
          <w:color w:val="auto"/>
        </w:rPr>
      </w:pPr>
      <w:r>
        <w:rPr>
          <w:color w:val="auto"/>
        </w:rPr>
        <w:t>check the box for</w:t>
      </w:r>
      <w:r w:rsidRPr="00130558">
        <w:rPr>
          <w:color w:val="auto"/>
        </w:rPr>
        <w:t xml:space="preserve"> </w:t>
      </w:r>
      <w:r w:rsidR="002203A4" w:rsidRPr="00130558">
        <w:rPr>
          <w:color w:val="auto"/>
        </w:rPr>
        <w:t xml:space="preserve">the </w:t>
      </w:r>
      <w:r w:rsidR="00147740" w:rsidRPr="00130558">
        <w:rPr>
          <w:color w:val="auto"/>
        </w:rPr>
        <w:t>applicable financial year</w:t>
      </w:r>
      <w:r w:rsidR="002203A4" w:rsidRPr="00130558">
        <w:rPr>
          <w:color w:val="auto"/>
        </w:rPr>
        <w:t xml:space="preserve"> </w:t>
      </w:r>
      <w:r>
        <w:rPr>
          <w:color w:val="auto"/>
        </w:rPr>
        <w:t xml:space="preserve">you want to provide data on </w:t>
      </w:r>
      <w:r w:rsidR="002203A4" w:rsidRPr="00130558">
        <w:rPr>
          <w:color w:val="auto"/>
        </w:rPr>
        <w:t xml:space="preserve">and click </w:t>
      </w:r>
      <w:r w:rsidR="00667D2B">
        <w:rPr>
          <w:color w:val="auto"/>
        </w:rPr>
        <w:t>‘</w:t>
      </w:r>
      <w:r w:rsidR="002203A4" w:rsidRPr="00130558">
        <w:rPr>
          <w:color w:val="auto"/>
        </w:rPr>
        <w:t>Select</w:t>
      </w:r>
      <w:r w:rsidR="00667D2B">
        <w:rPr>
          <w:color w:val="auto"/>
        </w:rPr>
        <w:t>’</w:t>
      </w:r>
      <w:r w:rsidR="00436C23" w:rsidRPr="00130558">
        <w:rPr>
          <w:color w:val="auto"/>
        </w:rPr>
        <w:t xml:space="preserve"> (</w:t>
      </w:r>
      <w:r w:rsidR="00436C23" w:rsidRPr="00130558">
        <w:rPr>
          <w:b/>
          <w:bCs/>
          <w:color w:val="auto"/>
        </w:rPr>
        <w:t xml:space="preserve">Figure </w:t>
      </w:r>
      <w:r w:rsidR="00130558">
        <w:rPr>
          <w:b/>
          <w:bCs/>
          <w:color w:val="auto"/>
        </w:rPr>
        <w:t>3.</w:t>
      </w:r>
      <w:r w:rsidR="008B3363" w:rsidRPr="00130558">
        <w:rPr>
          <w:b/>
          <w:bCs/>
          <w:color w:val="auto"/>
        </w:rPr>
        <w:t>2</w:t>
      </w:r>
      <w:r w:rsidR="00DD1D0E" w:rsidRPr="00130558">
        <w:rPr>
          <w:b/>
          <w:bCs/>
          <w:color w:val="auto"/>
        </w:rPr>
        <w:t>4</w:t>
      </w:r>
      <w:r w:rsidR="00436C23" w:rsidRPr="00130558">
        <w:rPr>
          <w:color w:val="auto"/>
        </w:rPr>
        <w:t>)</w:t>
      </w:r>
    </w:p>
    <w:p w14:paraId="7654984D" w14:textId="77777777" w:rsidR="00CC053F" w:rsidRDefault="008B3363" w:rsidP="005844A2">
      <w:r>
        <w:rPr>
          <w:noProof/>
        </w:rPr>
        <w:lastRenderedPageBreak/>
        <mc:AlternateContent>
          <mc:Choice Requires="wpg">
            <w:drawing>
              <wp:inline distT="0" distB="0" distL="0" distR="0" wp14:anchorId="62157452" wp14:editId="61A0FB47">
                <wp:extent cx="3086100" cy="2333625"/>
                <wp:effectExtent l="19050" t="19050" r="19050" b="28575"/>
                <wp:docPr id="1821240302" name="Group 12"/>
                <wp:cNvGraphicFramePr/>
                <a:graphic xmlns:a="http://schemas.openxmlformats.org/drawingml/2006/main">
                  <a:graphicData uri="http://schemas.microsoft.com/office/word/2010/wordprocessingGroup">
                    <wpg:wgp>
                      <wpg:cNvGrpSpPr/>
                      <wpg:grpSpPr>
                        <a:xfrm>
                          <a:off x="0" y="0"/>
                          <a:ext cx="3086100" cy="2333625"/>
                          <a:chOff x="0" y="0"/>
                          <a:chExt cx="3369945" cy="2482850"/>
                        </a:xfrm>
                      </wpg:grpSpPr>
                      <pic:pic xmlns:pic="http://schemas.openxmlformats.org/drawingml/2006/picture">
                        <pic:nvPicPr>
                          <pic:cNvPr id="257795351" name="Picture 1"/>
                          <pic:cNvPicPr>
                            <a:picLocks noChangeAspect="1"/>
                          </pic:cNvPicPr>
                        </pic:nvPicPr>
                        <pic:blipFill rotWithShape="1">
                          <a:blip r:embed="rId90" cstate="print">
                            <a:extLst>
                              <a:ext uri="{28A0092B-C50C-407E-A947-70E740481C1C}">
                                <a14:useLocalDpi xmlns:a14="http://schemas.microsoft.com/office/drawing/2010/main" val="0"/>
                              </a:ext>
                            </a:extLst>
                          </a:blip>
                          <a:srcRect l="1145" t="1700" r="1536" b="1559"/>
                          <a:stretch>
                            <a:fillRect/>
                          </a:stretch>
                        </pic:blipFill>
                        <pic:spPr bwMode="auto">
                          <a:xfrm>
                            <a:off x="0" y="0"/>
                            <a:ext cx="3369945" cy="2482850"/>
                          </a:xfrm>
                          <a:prstGeom prst="rect">
                            <a:avLst/>
                          </a:prstGeom>
                          <a:ln>
                            <a:solidFill>
                              <a:schemeClr val="tx1"/>
                            </a:solidFill>
                          </a:ln>
                          <a:extLst>
                            <a:ext uri="{53640926-AAD7-44D8-BBD7-CCE9431645EC}">
                              <a14:shadowObscured xmlns:a14="http://schemas.microsoft.com/office/drawing/2010/main"/>
                            </a:ext>
                          </a:extLst>
                        </pic:spPr>
                      </pic:pic>
                      <wps:wsp>
                        <wps:cNvPr id="1065571461" name="Rectangle 21"/>
                        <wps:cNvSpPr/>
                        <wps:spPr>
                          <a:xfrm flipV="1">
                            <a:off x="565150" y="1174750"/>
                            <a:ext cx="169811" cy="187842"/>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1526879" name="Rectangle 21"/>
                        <wps:cNvSpPr/>
                        <wps:spPr>
                          <a:xfrm flipV="1">
                            <a:off x="1771650" y="2324100"/>
                            <a:ext cx="279400" cy="15557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32963A" id="Group 12" o:spid="_x0000_s1026" style="width:243pt;height:183.75pt;mso-position-horizontal-relative:char;mso-position-vertical-relative:line" coordsize="33699,24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">
                <v:shape id="Picture 1" o:spid="_x0000_s1027" type="#_x0000_t75" style="position:absolute;width:33699;height:2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" stroked="t" strokecolor="black [3213]">
                  <v:imagedata r:id="rId91" o:title="" croptop="1114f" cropbottom="1022f" cropleft="750f" cropright="1007f"/>
                  <v:path arrowok="t"/>
                </v:shape>
                <v:rect id="Rectangle 21" o:spid="_x0000_s1028" style="position:absolute;left:5651;top:11747;width:1698;height:187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" fillcolor="yellow" stroked="f" strokeweight="1pt">
                  <v:fill opacity="26214f"/>
                </v:rect>
                <v:rect id="Rectangle 21" o:spid="_x0000_s1029" style="position:absolute;left:17716;top:23241;width:2794;height:155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" fillcolor="yellow" stroked="f" strokeweight="1pt">
                  <v:fill opacity="26214f"/>
                </v:rect>
                <w10:anchorlock/>
              </v:group>
            </w:pict>
          </mc:Fallback>
        </mc:AlternateContent>
      </w:r>
    </w:p>
    <w:p w14:paraId="2E54409C" w14:textId="2491741B" w:rsidR="008B3363" w:rsidRPr="006D1E75" w:rsidRDefault="00436C23" w:rsidP="005844A2">
      <w:r w:rsidRPr="006D1E75">
        <w:rPr>
          <w:b/>
          <w:bCs/>
        </w:rPr>
        <w:t xml:space="preserve">Figure </w:t>
      </w:r>
      <w:r w:rsidR="00130558" w:rsidRPr="006D1E75">
        <w:rPr>
          <w:b/>
          <w:bCs/>
        </w:rPr>
        <w:t>3.</w:t>
      </w:r>
      <w:r w:rsidR="008B3363" w:rsidRPr="006D1E75">
        <w:rPr>
          <w:b/>
          <w:bCs/>
        </w:rPr>
        <w:t>2</w:t>
      </w:r>
      <w:r w:rsidR="00DD1D0E" w:rsidRPr="006D1E75">
        <w:rPr>
          <w:b/>
          <w:bCs/>
        </w:rPr>
        <w:t>4</w:t>
      </w:r>
      <w:r w:rsidR="00130558" w:rsidRPr="006D1E75">
        <w:rPr>
          <w:b/>
          <w:bCs/>
        </w:rPr>
        <w:t xml:space="preserve">: </w:t>
      </w:r>
      <w:r w:rsidR="00094594">
        <w:rPr>
          <w:b/>
          <w:bCs/>
        </w:rPr>
        <w:t>‘</w:t>
      </w:r>
      <w:r w:rsidR="00130558" w:rsidRPr="006D1E75">
        <w:t>Lookup records</w:t>
      </w:r>
      <w:r w:rsidR="00094594">
        <w:t>’</w:t>
      </w:r>
      <w:r w:rsidR="00C433A8">
        <w:t xml:space="preserve"> pop-up</w:t>
      </w:r>
      <w:r w:rsidR="00130558" w:rsidRPr="006D1E75">
        <w:t xml:space="preserve"> used to select </w:t>
      </w:r>
      <w:r w:rsidR="006D1E75" w:rsidRPr="006D1E75">
        <w:t>financial year</w:t>
      </w:r>
      <w:r w:rsidR="00A42AD4">
        <w:t xml:space="preserve"> for the selected model</w:t>
      </w:r>
      <w:r w:rsidR="00F569B2">
        <w:t>.</w:t>
      </w:r>
    </w:p>
    <w:p w14:paraId="63AD2F51" w14:textId="0DE9CD30" w:rsidR="0026038A" w:rsidRPr="006D1E75" w:rsidRDefault="006D1E75" w:rsidP="005844A2">
      <w:pPr>
        <w:pStyle w:val="Numberbullet2"/>
        <w:ind w:left="1077" w:hanging="357"/>
        <w:rPr>
          <w:color w:val="auto"/>
        </w:rPr>
      </w:pPr>
      <w:r>
        <w:rPr>
          <w:color w:val="auto"/>
        </w:rPr>
        <w:t>c</w:t>
      </w:r>
      <w:r w:rsidR="0026038A" w:rsidRPr="006D1E75">
        <w:rPr>
          <w:color w:val="auto"/>
        </w:rPr>
        <w:t xml:space="preserve">lick </w:t>
      </w:r>
      <w:r w:rsidR="00094594">
        <w:rPr>
          <w:color w:val="auto"/>
        </w:rPr>
        <w:t>‘</w:t>
      </w:r>
      <w:r w:rsidR="0026038A" w:rsidRPr="006D1E75">
        <w:rPr>
          <w:color w:val="auto"/>
        </w:rPr>
        <w:t>Save</w:t>
      </w:r>
      <w:r w:rsidR="00094594">
        <w:rPr>
          <w:color w:val="auto"/>
        </w:rPr>
        <w:t>’</w:t>
      </w:r>
      <w:r w:rsidR="00DB5D05" w:rsidRPr="006D1E75">
        <w:rPr>
          <w:color w:val="auto"/>
        </w:rPr>
        <w:t xml:space="preserve"> (</w:t>
      </w:r>
      <w:r w:rsidR="00DB5D05" w:rsidRPr="006D1E75">
        <w:rPr>
          <w:b/>
          <w:bCs/>
          <w:color w:val="auto"/>
        </w:rPr>
        <w:t xml:space="preserve">Figure </w:t>
      </w:r>
      <w:r>
        <w:rPr>
          <w:b/>
          <w:bCs/>
          <w:color w:val="auto"/>
        </w:rPr>
        <w:t>3.</w:t>
      </w:r>
      <w:r w:rsidR="008B3363" w:rsidRPr="006D1E75">
        <w:rPr>
          <w:b/>
          <w:bCs/>
          <w:color w:val="auto"/>
        </w:rPr>
        <w:t>2</w:t>
      </w:r>
      <w:r w:rsidR="00DD1D0E" w:rsidRPr="006D1E75">
        <w:rPr>
          <w:b/>
          <w:bCs/>
          <w:color w:val="auto"/>
        </w:rPr>
        <w:t>5</w:t>
      </w:r>
      <w:r w:rsidR="00DB5D05" w:rsidRPr="006D1E75">
        <w:rPr>
          <w:color w:val="auto"/>
        </w:rPr>
        <w:t>)</w:t>
      </w:r>
    </w:p>
    <w:p w14:paraId="0CD7353F" w14:textId="0565961D" w:rsidR="00285BBE" w:rsidRDefault="00BF1B6C" w:rsidP="005844A2">
      <w:r>
        <w:rPr>
          <w:noProof/>
        </w:rPr>
        <mc:AlternateContent>
          <mc:Choice Requires="wpg">
            <w:drawing>
              <wp:inline distT="0" distB="0" distL="0" distR="0" wp14:anchorId="253C7FAC" wp14:editId="405F92F8">
                <wp:extent cx="2933700" cy="1809750"/>
                <wp:effectExtent l="19050" t="19050" r="19050" b="19050"/>
                <wp:docPr id="1930210975" name="Group 13"/>
                <wp:cNvGraphicFramePr/>
                <a:graphic xmlns:a="http://schemas.openxmlformats.org/drawingml/2006/main">
                  <a:graphicData uri="http://schemas.microsoft.com/office/word/2010/wordprocessingGroup">
                    <wpg:wgp>
                      <wpg:cNvGrpSpPr/>
                      <wpg:grpSpPr>
                        <a:xfrm>
                          <a:off x="0" y="0"/>
                          <a:ext cx="2933700" cy="1809750"/>
                          <a:chOff x="0" y="0"/>
                          <a:chExt cx="3302000" cy="2200910"/>
                        </a:xfrm>
                      </wpg:grpSpPr>
                      <pic:pic xmlns:pic="http://schemas.openxmlformats.org/drawingml/2006/picture">
                        <pic:nvPicPr>
                          <pic:cNvPr id="640251777" name="Picture 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02000" cy="2200910"/>
                          </a:xfrm>
                          <a:prstGeom prst="rect">
                            <a:avLst/>
                          </a:prstGeom>
                          <a:ln>
                            <a:solidFill>
                              <a:schemeClr val="tx1"/>
                            </a:solidFill>
                          </a:ln>
                        </pic:spPr>
                      </pic:pic>
                      <wps:wsp>
                        <wps:cNvPr id="857912784" name="Rectangle 21"/>
                        <wps:cNvSpPr/>
                        <wps:spPr>
                          <a:xfrm flipV="1">
                            <a:off x="260350" y="1746250"/>
                            <a:ext cx="330200" cy="1968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9FD29C2" id="Group 13" o:spid="_x0000_s1026" style="width:231pt;height:142.5pt;mso-position-horizontal-relative:char;mso-position-vertical-relative:line" coordsize="33020,2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">
                <v:shape id="Picture 1" o:spid="_x0000_s1027" type="#_x0000_t75" style="position:absolute;width:33020;height:2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" stroked="t" strokecolor="black [3213]">
                  <v:imagedata r:id="rId93" o:title=""/>
                  <v:path arrowok="t"/>
                </v:shape>
                <v:rect id="Rectangle 21" o:spid="_x0000_s1028" style="position:absolute;left:2603;top:17462;width:3302;height:196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" fillcolor="yellow" stroked="f" strokeweight="1pt">
                  <v:fill opacity="26214f"/>
                </v:rect>
                <w10:anchorlock/>
              </v:group>
            </w:pict>
          </mc:Fallback>
        </mc:AlternateContent>
      </w:r>
    </w:p>
    <w:p w14:paraId="29B74349" w14:textId="5E1AC515" w:rsidR="0092179C" w:rsidRPr="00F569B2" w:rsidRDefault="00DB5D05" w:rsidP="005844A2">
      <w:pPr>
        <w:rPr>
          <w:b/>
          <w:bCs/>
        </w:rPr>
      </w:pPr>
      <w:r w:rsidRPr="00F569B2">
        <w:rPr>
          <w:b/>
          <w:bCs/>
        </w:rPr>
        <w:t xml:space="preserve">Figure </w:t>
      </w:r>
      <w:r w:rsidR="006D1E75" w:rsidRPr="00F569B2">
        <w:rPr>
          <w:b/>
          <w:bCs/>
        </w:rPr>
        <w:t>3.</w:t>
      </w:r>
      <w:r w:rsidR="008B3363" w:rsidRPr="00F569B2">
        <w:rPr>
          <w:b/>
          <w:bCs/>
        </w:rPr>
        <w:t>2</w:t>
      </w:r>
      <w:r w:rsidR="00DD1D0E" w:rsidRPr="00F569B2">
        <w:rPr>
          <w:b/>
          <w:bCs/>
        </w:rPr>
        <w:t>5</w:t>
      </w:r>
      <w:r w:rsidR="006D1E75" w:rsidRPr="00F569B2">
        <w:rPr>
          <w:b/>
          <w:bCs/>
        </w:rPr>
        <w:t xml:space="preserve">: </w:t>
      </w:r>
      <w:r w:rsidR="00094594">
        <w:rPr>
          <w:b/>
          <w:bCs/>
        </w:rPr>
        <w:t>‘</w:t>
      </w:r>
      <w:r w:rsidR="00F569B2" w:rsidRPr="00F569B2">
        <w:t xml:space="preserve">Add </w:t>
      </w:r>
      <w:r w:rsidR="00094594">
        <w:t>M</w:t>
      </w:r>
      <w:r w:rsidR="00094594" w:rsidRPr="00F569B2">
        <w:t xml:space="preserve">odel </w:t>
      </w:r>
      <w:r w:rsidR="00094594">
        <w:t>F</w:t>
      </w:r>
      <w:r w:rsidR="00094594" w:rsidRPr="00F569B2">
        <w:t xml:space="preserve">inancial </w:t>
      </w:r>
      <w:r w:rsidR="00094594">
        <w:t>Y</w:t>
      </w:r>
      <w:r w:rsidR="00094594" w:rsidRPr="00F569B2">
        <w:t>ear</w:t>
      </w:r>
      <w:r w:rsidR="00094594">
        <w:t>’</w:t>
      </w:r>
      <w:r w:rsidR="00094594" w:rsidRPr="00F569B2">
        <w:t xml:space="preserve"> </w:t>
      </w:r>
      <w:r w:rsidR="00F569B2" w:rsidRPr="00F569B2">
        <w:t>pop-up showing the selected model, financial year and option to save this information.</w:t>
      </w:r>
    </w:p>
    <w:p w14:paraId="7A58CB67" w14:textId="44078C92" w:rsidR="002808C0" w:rsidRPr="00F569B2" w:rsidRDefault="00E17797" w:rsidP="003A1289">
      <w:pPr>
        <w:pStyle w:val="Numberbullet2"/>
        <w:rPr>
          <w:rFonts w:cs="Arial"/>
          <w:color w:val="auto"/>
        </w:rPr>
      </w:pPr>
      <w:r>
        <w:rPr>
          <w:rFonts w:cs="Arial"/>
          <w:color w:val="auto"/>
        </w:rPr>
        <w:t>t</w:t>
      </w:r>
      <w:r w:rsidR="0026038A" w:rsidRPr="00F569B2">
        <w:rPr>
          <w:rFonts w:cs="Arial"/>
          <w:color w:val="auto"/>
        </w:rPr>
        <w:t>he financial year details are updated</w:t>
      </w:r>
      <w:r w:rsidR="00285BBE" w:rsidRPr="00F569B2">
        <w:rPr>
          <w:rFonts w:cs="Arial"/>
          <w:color w:val="auto"/>
        </w:rPr>
        <w:t xml:space="preserve"> in the </w:t>
      </w:r>
      <w:r w:rsidR="00D37949" w:rsidRPr="00F569B2">
        <w:rPr>
          <w:rFonts w:cs="Arial"/>
          <w:color w:val="auto"/>
        </w:rPr>
        <w:t xml:space="preserve">‘Model Details’ section within the </w:t>
      </w:r>
      <w:r w:rsidR="00C433A8">
        <w:rPr>
          <w:rFonts w:cs="Arial"/>
          <w:color w:val="auto"/>
        </w:rPr>
        <w:t>‘</w:t>
      </w:r>
      <w:r w:rsidR="00D37949" w:rsidRPr="00F569B2">
        <w:rPr>
          <w:rFonts w:cs="Arial"/>
          <w:color w:val="auto"/>
        </w:rPr>
        <w:t>Goods and Model Details Section’</w:t>
      </w:r>
      <w:r w:rsidR="000E2635" w:rsidRPr="00F569B2">
        <w:rPr>
          <w:rFonts w:cs="Arial"/>
          <w:color w:val="auto"/>
        </w:rPr>
        <w:t xml:space="preserve"> (</w:t>
      </w:r>
      <w:r w:rsidR="000E2635" w:rsidRPr="00F569B2">
        <w:rPr>
          <w:rFonts w:cs="Arial"/>
          <w:b/>
          <w:bCs/>
          <w:color w:val="auto"/>
        </w:rPr>
        <w:t xml:space="preserve">Figure </w:t>
      </w:r>
      <w:r w:rsidR="00F569B2">
        <w:rPr>
          <w:rFonts w:cs="Arial"/>
          <w:b/>
          <w:bCs/>
          <w:color w:val="auto"/>
        </w:rPr>
        <w:t>3.</w:t>
      </w:r>
      <w:r w:rsidR="00BF1B6C" w:rsidRPr="00F569B2">
        <w:rPr>
          <w:rFonts w:cs="Arial"/>
          <w:b/>
          <w:bCs/>
          <w:color w:val="auto"/>
        </w:rPr>
        <w:t>2</w:t>
      </w:r>
      <w:r w:rsidR="00DD1D0E" w:rsidRPr="00F569B2">
        <w:rPr>
          <w:rFonts w:cs="Arial"/>
          <w:b/>
          <w:bCs/>
          <w:color w:val="auto"/>
        </w:rPr>
        <w:t>6</w:t>
      </w:r>
      <w:r w:rsidR="000E2635" w:rsidRPr="00F569B2">
        <w:rPr>
          <w:rFonts w:cs="Arial"/>
          <w:color w:val="auto"/>
        </w:rPr>
        <w:t>)</w:t>
      </w:r>
    </w:p>
    <w:p w14:paraId="6258A70A" w14:textId="4CAA3FD9" w:rsidR="005102BF" w:rsidRPr="00F569B2" w:rsidRDefault="00DC773D" w:rsidP="005102BF">
      <w:pPr>
        <w:pStyle w:val="ListParagraph"/>
        <w:spacing w:after="0" w:line="240" w:lineRule="auto"/>
        <w:ind w:left="786"/>
        <w:rPr>
          <w:rFonts w:ascii="Arial" w:hAnsi="Arial" w:cs="Arial"/>
          <w:sz w:val="20"/>
        </w:rPr>
      </w:pPr>
      <w:r>
        <w:rPr>
          <w:rFonts w:cs="Arial"/>
          <w:noProof/>
        </w:rPr>
        <mc:AlternateContent>
          <mc:Choice Requires="wps">
            <w:drawing>
              <wp:anchor distT="0" distB="0" distL="114300" distR="114300" simplePos="0" relativeHeight="251733504" behindDoc="0" locked="0" layoutInCell="1" allowOverlap="1" wp14:anchorId="65B55C38" wp14:editId="20E09DE7">
                <wp:simplePos x="0" y="0"/>
                <wp:positionH relativeFrom="column">
                  <wp:posOffset>556895</wp:posOffset>
                </wp:positionH>
                <wp:positionV relativeFrom="paragraph">
                  <wp:posOffset>22225</wp:posOffset>
                </wp:positionV>
                <wp:extent cx="4929505" cy="476250"/>
                <wp:effectExtent l="0" t="0" r="4445" b="0"/>
                <wp:wrapNone/>
                <wp:docPr id="693864371" name="Text Box 9"/>
                <wp:cNvGraphicFramePr/>
                <a:graphic xmlns:a="http://schemas.openxmlformats.org/drawingml/2006/main">
                  <a:graphicData uri="http://schemas.microsoft.com/office/word/2010/wordprocessingShape">
                    <wps:wsp>
                      <wps:cNvSpPr txBox="1"/>
                      <wps:spPr>
                        <a:xfrm>
                          <a:off x="0" y="0"/>
                          <a:ext cx="4929505" cy="4762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6B93E6FD" w14:textId="43D52B67" w:rsidR="008D2924" w:rsidRDefault="008D2924">
                            <w:r w:rsidRPr="00F569B2">
                              <w:rPr>
                                <w:rFonts w:cs="Arial"/>
                              </w:rPr>
                              <w:t>If you select the incorrect financial year, you can remove the financial year by clicking ‘Remove’ (</w:t>
                            </w:r>
                            <w:r w:rsidRPr="00F569B2">
                              <w:rPr>
                                <w:rFonts w:cs="Arial"/>
                                <w:b/>
                                <w:bCs/>
                              </w:rPr>
                              <w:t xml:space="preserve">Figure </w:t>
                            </w:r>
                            <w:r>
                              <w:rPr>
                                <w:rFonts w:cs="Arial"/>
                                <w:b/>
                                <w:bCs/>
                              </w:rPr>
                              <w:t>3.</w:t>
                            </w:r>
                            <w:r w:rsidRPr="00F569B2">
                              <w:rPr>
                                <w:rFonts w:cs="Arial"/>
                                <w:b/>
                                <w:bCs/>
                              </w:rPr>
                              <w:t>26</w:t>
                            </w:r>
                            <w:r w:rsidRPr="00F569B2">
                              <w:rPr>
                                <w:rFonts w:cs="Arial"/>
                              </w:rPr>
                              <w:t>)</w:t>
                            </w:r>
                            <w:r w:rsidR="00996B14">
                              <w:rPr>
                                <w:rFonts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55C38" id="Text Box 9" o:spid="_x0000_s1037" type="#_x0000_t202" style="position:absolute;left:0;text-align:left;margin-left:43.85pt;margin-top:1.75pt;width:388.15pt;height:3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" fillcolor="#c3c3c3 [2166]" stroked="f" strokeweight=".5pt">
                <v:fill color2="#b6b6b6 [2614]" rotate="t" colors="0 #d2d2d2;.5 #c8c8c8;1 silver" focus="100%" type="gradient">
                  <o:fill v:ext="view" type="gradientUnscaled"/>
                </v:fill>
                <v:textbox>
                  <w:txbxContent>
                    <w:p w14:paraId="6B93E6FD" w14:textId="43D52B67" w:rsidR="008D2924" w:rsidRDefault="008D2924">
                      <w:r w:rsidRPr="00F569B2">
                        <w:rPr>
                          <w:rFonts w:cs="Arial"/>
                        </w:rPr>
                        <w:t>If you select the incorrect financial year, you can remove the financial year by clicking ‘Remove’ (</w:t>
                      </w:r>
                      <w:r w:rsidRPr="00F569B2">
                        <w:rPr>
                          <w:rFonts w:cs="Arial"/>
                          <w:b/>
                          <w:bCs/>
                        </w:rPr>
                        <w:t xml:space="preserve">Figure </w:t>
                      </w:r>
                      <w:r>
                        <w:rPr>
                          <w:rFonts w:cs="Arial"/>
                          <w:b/>
                          <w:bCs/>
                        </w:rPr>
                        <w:t>3.</w:t>
                      </w:r>
                      <w:r w:rsidRPr="00F569B2">
                        <w:rPr>
                          <w:rFonts w:cs="Arial"/>
                          <w:b/>
                          <w:bCs/>
                        </w:rPr>
                        <w:t>26</w:t>
                      </w:r>
                      <w:r w:rsidRPr="00F569B2">
                        <w:rPr>
                          <w:rFonts w:cs="Arial"/>
                        </w:rPr>
                        <w:t>)</w:t>
                      </w:r>
                      <w:r w:rsidR="00996B14">
                        <w:rPr>
                          <w:rFonts w:cs="Arial"/>
                        </w:rPr>
                        <w:t>.</w:t>
                      </w:r>
                    </w:p>
                  </w:txbxContent>
                </v:textbox>
              </v:shape>
            </w:pict>
          </mc:Fallback>
        </mc:AlternateContent>
      </w:r>
      <w:r w:rsidR="008D2924" w:rsidRPr="00F569B2">
        <w:rPr>
          <w:rFonts w:cs="Arial"/>
          <w:noProof/>
        </w:rPr>
        <w:drawing>
          <wp:anchor distT="0" distB="0" distL="114300" distR="114300" simplePos="0" relativeHeight="251622912" behindDoc="0" locked="0" layoutInCell="1" allowOverlap="1" wp14:anchorId="39BC2B99" wp14:editId="220A3B04">
            <wp:simplePos x="0" y="0"/>
            <wp:positionH relativeFrom="column">
              <wp:posOffset>261620</wp:posOffset>
            </wp:positionH>
            <wp:positionV relativeFrom="paragraph">
              <wp:posOffset>138430</wp:posOffset>
            </wp:positionV>
            <wp:extent cx="215900" cy="215900"/>
            <wp:effectExtent l="0" t="0" r="0" b="0"/>
            <wp:wrapThrough wrapText="bothSides">
              <wp:wrapPolygon edited="0">
                <wp:start x="5718" y="0"/>
                <wp:lineTo x="0" y="1906"/>
                <wp:lineTo x="0" y="11435"/>
                <wp:lineTo x="5718" y="19059"/>
                <wp:lineTo x="15247" y="19059"/>
                <wp:lineTo x="19059" y="9529"/>
                <wp:lineTo x="17153" y="1906"/>
                <wp:lineTo x="13341" y="0"/>
                <wp:lineTo x="5718" y="0"/>
              </wp:wrapPolygon>
            </wp:wrapThrough>
            <wp:docPr id="947720003" name="Graphic 1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20003" name="Graphic 94772000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15900" cy="215900"/>
                    </a:xfrm>
                    <a:prstGeom prst="rect">
                      <a:avLst/>
                    </a:prstGeom>
                  </pic:spPr>
                </pic:pic>
              </a:graphicData>
            </a:graphic>
          </wp:anchor>
        </w:drawing>
      </w:r>
    </w:p>
    <w:p w14:paraId="56A50B77" w14:textId="0D5E93EE" w:rsidR="008D2924" w:rsidRDefault="008D2924" w:rsidP="0026038A">
      <w:pPr>
        <w:rPr>
          <w:rFonts w:cs="Arial"/>
        </w:rPr>
      </w:pPr>
    </w:p>
    <w:p w14:paraId="210A5B28" w14:textId="77777777" w:rsidR="004E1B71" w:rsidRDefault="004E1B71" w:rsidP="005844A2">
      <w:pPr>
        <w:rPr>
          <w:noProof/>
        </w:rPr>
      </w:pPr>
    </w:p>
    <w:p w14:paraId="441F98CC" w14:textId="0EFD2893" w:rsidR="00BF1B6C" w:rsidRPr="005102BF" w:rsidRDefault="00BF1B6C" w:rsidP="005844A2">
      <w:r>
        <w:rPr>
          <w:noProof/>
        </w:rPr>
        <mc:AlternateContent>
          <mc:Choice Requires="wpg">
            <w:drawing>
              <wp:inline distT="0" distB="0" distL="0" distR="0" wp14:anchorId="4B125A89" wp14:editId="379170CB">
                <wp:extent cx="3962400" cy="1695450"/>
                <wp:effectExtent l="19050" t="19050" r="19050" b="19050"/>
                <wp:docPr id="838031839" name="Group 14"/>
                <wp:cNvGraphicFramePr/>
                <a:graphic xmlns:a="http://schemas.openxmlformats.org/drawingml/2006/main">
                  <a:graphicData uri="http://schemas.microsoft.com/office/word/2010/wordprocessingGroup">
                    <wpg:wgp>
                      <wpg:cNvGrpSpPr/>
                      <wpg:grpSpPr>
                        <a:xfrm>
                          <a:off x="0" y="0"/>
                          <a:ext cx="3962400" cy="1695450"/>
                          <a:chOff x="0" y="0"/>
                          <a:chExt cx="4359910" cy="1748155"/>
                        </a:xfrm>
                      </wpg:grpSpPr>
                      <pic:pic xmlns:pic="http://schemas.openxmlformats.org/drawingml/2006/picture">
                        <pic:nvPicPr>
                          <pic:cNvPr id="1053757678" name="Picture 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59910" cy="1748155"/>
                          </a:xfrm>
                          <a:prstGeom prst="rect">
                            <a:avLst/>
                          </a:prstGeom>
                          <a:ln>
                            <a:solidFill>
                              <a:schemeClr val="tx1"/>
                            </a:solidFill>
                          </a:ln>
                        </pic:spPr>
                      </pic:pic>
                      <wps:wsp>
                        <wps:cNvPr id="1687801122" name="Rectangle 21"/>
                        <wps:cNvSpPr/>
                        <wps:spPr>
                          <a:xfrm flipV="1">
                            <a:off x="19050" y="1301750"/>
                            <a:ext cx="431800" cy="292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012878" name="Rectangle 21"/>
                        <wps:cNvSpPr/>
                        <wps:spPr>
                          <a:xfrm flipV="1">
                            <a:off x="3810000" y="1549400"/>
                            <a:ext cx="549910" cy="1016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EBB227" id="Group 14" o:spid="_x0000_s1026" style="width:312pt;height:133.5pt;mso-position-horizontal-relative:char;mso-position-vertical-relative:line" coordsize="43599,17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">
                <v:shape id="Picture 1" o:spid="_x0000_s1027" type="#_x0000_t75" style="position:absolute;width:43599;height:1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" stroked="t" strokecolor="black [3213]">
                  <v:imagedata r:id="rId95" o:title=""/>
                  <v:path arrowok="t"/>
                </v:shape>
                <v:rect id="Rectangle 21" o:spid="_x0000_s1028" style="position:absolute;left:190;top:13017;width:4318;height:292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" fillcolor="yellow" stroked="f" strokeweight="1pt">
                  <v:fill opacity="26214f"/>
                </v:rect>
                <v:rect id="Rectangle 21" o:spid="_x0000_s1029" style="position:absolute;left:38100;top:15494;width:5499;height:101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" fillcolor="yellow" stroked="f" strokeweight="1pt">
                  <v:fill opacity="26214f"/>
                </v:rect>
                <w10:anchorlock/>
              </v:group>
            </w:pict>
          </mc:Fallback>
        </mc:AlternateContent>
      </w:r>
    </w:p>
    <w:p w14:paraId="75262C95" w14:textId="70A8A3FD" w:rsidR="000377A8" w:rsidRPr="008D2924" w:rsidRDefault="006742BA" w:rsidP="005844A2">
      <w:pPr>
        <w:rPr>
          <w:b/>
          <w:bCs/>
          <w:i/>
          <w:iCs/>
        </w:rPr>
      </w:pPr>
      <w:r w:rsidRPr="00137C59">
        <w:rPr>
          <w:b/>
          <w:bCs/>
        </w:rPr>
        <w:t xml:space="preserve">Figure </w:t>
      </w:r>
      <w:r w:rsidR="00137C59" w:rsidRPr="00137C59">
        <w:rPr>
          <w:b/>
          <w:bCs/>
        </w:rPr>
        <w:t>3.</w:t>
      </w:r>
      <w:r w:rsidR="00815612" w:rsidRPr="00137C59">
        <w:rPr>
          <w:b/>
          <w:bCs/>
        </w:rPr>
        <w:t>2</w:t>
      </w:r>
      <w:r w:rsidR="00DD1D0E" w:rsidRPr="00137C59">
        <w:rPr>
          <w:b/>
          <w:bCs/>
        </w:rPr>
        <w:t>6</w:t>
      </w:r>
      <w:r w:rsidR="00137C59" w:rsidRPr="00137C59">
        <w:rPr>
          <w:b/>
          <w:bCs/>
        </w:rPr>
        <w:t>:</w:t>
      </w:r>
      <w:r w:rsidR="00137C59">
        <w:rPr>
          <w:b/>
          <w:bCs/>
          <w:i/>
          <w:iCs/>
        </w:rPr>
        <w:t xml:space="preserve"> </w:t>
      </w:r>
      <w:r w:rsidR="008D2924">
        <w:t>The s</w:t>
      </w:r>
      <w:r w:rsidR="00137C59" w:rsidRPr="00137C59">
        <w:t xml:space="preserve">elected model and financial year are updated in the </w:t>
      </w:r>
      <w:r w:rsidR="00094594">
        <w:t>‘</w:t>
      </w:r>
      <w:r w:rsidR="00137C59" w:rsidRPr="00137C59">
        <w:t xml:space="preserve">Model </w:t>
      </w:r>
      <w:r w:rsidR="00C433A8">
        <w:t>D</w:t>
      </w:r>
      <w:r w:rsidR="00C433A8" w:rsidRPr="00137C59">
        <w:t>etails</w:t>
      </w:r>
      <w:r w:rsidR="00094594">
        <w:t>’</w:t>
      </w:r>
      <w:r w:rsidR="00C433A8" w:rsidRPr="00137C59">
        <w:t xml:space="preserve"> </w:t>
      </w:r>
      <w:r w:rsidR="00137C59" w:rsidRPr="00137C59">
        <w:t>table.</w:t>
      </w:r>
    </w:p>
    <w:p w14:paraId="24B4869A" w14:textId="36C7E7E3" w:rsidR="00864E05" w:rsidRDefault="00137C59" w:rsidP="003A1289">
      <w:pPr>
        <w:pStyle w:val="Numberbullet2"/>
        <w:rPr>
          <w:rFonts w:cs="Arial"/>
          <w:color w:val="auto"/>
        </w:rPr>
      </w:pPr>
      <w:r>
        <w:rPr>
          <w:rFonts w:cs="Arial"/>
          <w:color w:val="auto"/>
        </w:rPr>
        <w:t>r</w:t>
      </w:r>
      <w:r w:rsidR="00864E05" w:rsidRPr="00137C59">
        <w:rPr>
          <w:rFonts w:cs="Arial"/>
          <w:color w:val="auto"/>
        </w:rPr>
        <w:t xml:space="preserve">epeat steps a </w:t>
      </w:r>
      <w:r w:rsidR="00951FE4" w:rsidRPr="00137C59">
        <w:rPr>
          <w:rFonts w:cs="Arial"/>
          <w:color w:val="auto"/>
        </w:rPr>
        <w:t>–</w:t>
      </w:r>
      <w:r w:rsidR="00864E05" w:rsidRPr="00137C59">
        <w:rPr>
          <w:rFonts w:cs="Arial"/>
          <w:color w:val="auto"/>
        </w:rPr>
        <w:t xml:space="preserve"> </w:t>
      </w:r>
      <w:r w:rsidR="00BF1B6C" w:rsidRPr="00137C59">
        <w:rPr>
          <w:rFonts w:cs="Arial"/>
          <w:color w:val="auto"/>
        </w:rPr>
        <w:t xml:space="preserve">g </w:t>
      </w:r>
      <w:r w:rsidR="00951FE4" w:rsidRPr="00137C59">
        <w:rPr>
          <w:rFonts w:cs="Arial"/>
          <w:color w:val="auto"/>
        </w:rPr>
        <w:t xml:space="preserve">to add each financial year (as requested in the notice) for </w:t>
      </w:r>
      <w:r w:rsidR="00DF60E1" w:rsidRPr="00137C59">
        <w:rPr>
          <w:rFonts w:cs="Arial"/>
          <w:color w:val="auto"/>
        </w:rPr>
        <w:t>all in scope models</w:t>
      </w:r>
      <w:r>
        <w:rPr>
          <w:rFonts w:cs="Arial"/>
          <w:color w:val="auto"/>
        </w:rPr>
        <w:t>.</w:t>
      </w:r>
    </w:p>
    <w:p w14:paraId="1CF5726E" w14:textId="7B4D1406" w:rsidR="00C26C8A" w:rsidRPr="008D2924" w:rsidRDefault="00C26C8A" w:rsidP="008D2924">
      <w:pPr>
        <w:pStyle w:val="Heading5"/>
        <w:rPr>
          <w:iCs/>
          <w:color w:val="4472C4" w:themeColor="accent1"/>
        </w:rPr>
      </w:pPr>
      <w:r w:rsidRPr="006B03BC">
        <w:rPr>
          <w:rStyle w:val="IntenseEmphasis"/>
          <w:sz w:val="20"/>
          <w:szCs w:val="20"/>
        </w:rPr>
        <w:lastRenderedPageBreak/>
        <w:t xml:space="preserve">Adding </w:t>
      </w:r>
      <w:r>
        <w:rPr>
          <w:rStyle w:val="IntenseEmphasis"/>
          <w:sz w:val="20"/>
          <w:szCs w:val="20"/>
        </w:rPr>
        <w:t xml:space="preserve">supply details for </w:t>
      </w:r>
      <w:r w:rsidRPr="006B03BC">
        <w:rPr>
          <w:rStyle w:val="IntenseEmphasis"/>
          <w:sz w:val="20"/>
          <w:szCs w:val="20"/>
        </w:rPr>
        <w:t>each financial year</w:t>
      </w:r>
      <w:r>
        <w:rPr>
          <w:rStyle w:val="IntenseEmphasis"/>
          <w:sz w:val="20"/>
          <w:szCs w:val="20"/>
        </w:rPr>
        <w:t xml:space="preserve"> for each </w:t>
      </w:r>
      <w:r w:rsidRPr="006B03BC">
        <w:rPr>
          <w:rStyle w:val="IntenseEmphasis"/>
          <w:sz w:val="20"/>
          <w:szCs w:val="20"/>
        </w:rPr>
        <w:t>model</w:t>
      </w:r>
    </w:p>
    <w:p w14:paraId="238E34E1" w14:textId="4F26C236" w:rsidR="006672A0" w:rsidRPr="00137C59" w:rsidRDefault="009F11AE" w:rsidP="003A1289">
      <w:pPr>
        <w:pStyle w:val="Numberbullet0"/>
        <w:rPr>
          <w:color w:val="auto"/>
        </w:rPr>
      </w:pPr>
      <w:r w:rsidRPr="00137C59">
        <w:rPr>
          <w:color w:val="auto"/>
        </w:rPr>
        <w:t xml:space="preserve">Click ‘Edit’ </w:t>
      </w:r>
      <w:r w:rsidR="006672A0" w:rsidRPr="00137C59">
        <w:rPr>
          <w:color w:val="auto"/>
        </w:rPr>
        <w:t>to add the supply details, complaints, and adverse events data</w:t>
      </w:r>
      <w:r w:rsidR="00E111A0" w:rsidRPr="00137C59">
        <w:rPr>
          <w:color w:val="auto"/>
        </w:rPr>
        <w:t xml:space="preserve"> for each financial year/ in scope model</w:t>
      </w:r>
      <w:r w:rsidR="000377A8" w:rsidRPr="00137C59">
        <w:rPr>
          <w:color w:val="auto"/>
        </w:rPr>
        <w:t xml:space="preserve"> (</w:t>
      </w:r>
      <w:r w:rsidR="000377A8" w:rsidRPr="00137C59">
        <w:rPr>
          <w:b/>
          <w:bCs/>
          <w:color w:val="auto"/>
        </w:rPr>
        <w:t xml:space="preserve">Figure </w:t>
      </w:r>
      <w:r w:rsidR="00137C59">
        <w:rPr>
          <w:b/>
          <w:bCs/>
          <w:color w:val="auto"/>
        </w:rPr>
        <w:t>3.</w:t>
      </w:r>
      <w:r w:rsidR="00815612" w:rsidRPr="00137C59">
        <w:rPr>
          <w:b/>
          <w:bCs/>
          <w:color w:val="auto"/>
        </w:rPr>
        <w:t>2</w:t>
      </w:r>
      <w:r w:rsidR="00CB667E" w:rsidRPr="00137C59">
        <w:rPr>
          <w:b/>
          <w:bCs/>
          <w:color w:val="auto"/>
        </w:rPr>
        <w:t>7</w:t>
      </w:r>
      <w:r w:rsidR="000377A8" w:rsidRPr="00137C59">
        <w:rPr>
          <w:color w:val="auto"/>
        </w:rPr>
        <w:t>)</w:t>
      </w:r>
      <w:r w:rsidR="006672A0" w:rsidRPr="00137C59">
        <w:rPr>
          <w:color w:val="auto"/>
        </w:rPr>
        <w:t xml:space="preserve">. </w:t>
      </w:r>
    </w:p>
    <w:p w14:paraId="515DAE36" w14:textId="30BE9951" w:rsidR="00C13E00" w:rsidRDefault="00815612" w:rsidP="005844A2">
      <w:r>
        <w:rPr>
          <w:noProof/>
        </w:rPr>
        <mc:AlternateContent>
          <mc:Choice Requires="wpg">
            <w:drawing>
              <wp:inline distT="0" distB="0" distL="0" distR="0" wp14:anchorId="1B0C9796" wp14:editId="72F83836">
                <wp:extent cx="4354195" cy="1746250"/>
                <wp:effectExtent l="19050" t="19050" r="27305" b="25400"/>
                <wp:docPr id="256682449" name="Group 15"/>
                <wp:cNvGraphicFramePr/>
                <a:graphic xmlns:a="http://schemas.openxmlformats.org/drawingml/2006/main">
                  <a:graphicData uri="http://schemas.microsoft.com/office/word/2010/wordprocessingGroup">
                    <wpg:wgp>
                      <wpg:cNvGrpSpPr/>
                      <wpg:grpSpPr>
                        <a:xfrm>
                          <a:off x="0" y="0"/>
                          <a:ext cx="4354195" cy="1746250"/>
                          <a:chOff x="0" y="0"/>
                          <a:chExt cx="4354195" cy="1746250"/>
                        </a:xfrm>
                      </wpg:grpSpPr>
                      <pic:pic xmlns:pic="http://schemas.openxmlformats.org/drawingml/2006/picture">
                        <pic:nvPicPr>
                          <pic:cNvPr id="1167465134" name="Picture 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54195" cy="1746250"/>
                          </a:xfrm>
                          <a:prstGeom prst="rect">
                            <a:avLst/>
                          </a:prstGeom>
                          <a:ln>
                            <a:solidFill>
                              <a:schemeClr val="tx1"/>
                            </a:solidFill>
                          </a:ln>
                        </pic:spPr>
                      </pic:pic>
                      <wps:wsp>
                        <wps:cNvPr id="1233861788" name="Rectangle 21"/>
                        <wps:cNvSpPr/>
                        <wps:spPr>
                          <a:xfrm flipV="1">
                            <a:off x="3797300" y="1441450"/>
                            <a:ext cx="556895" cy="1016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DF684D6" id="Group 15" o:spid="_x0000_s1026" style="width:342.85pt;height:137.5pt;mso-position-horizontal-relative:char;mso-position-vertical-relative:line" coordsize="43541,17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">
                <v:shape id="Picture 1" o:spid="_x0000_s1027" type="#_x0000_t75" style="position:absolute;width:43541;height:1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" stroked="t" strokecolor="black [3213]">
                  <v:imagedata r:id="rId96" o:title=""/>
                  <v:path arrowok="t"/>
                </v:shape>
                <v:rect id="Rectangle 21" o:spid="_x0000_s1028" style="position:absolute;left:37973;top:14414;width:5568;height:101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" fillcolor="yellow" stroked="f" strokeweight="1pt">
                  <v:fill opacity="26214f"/>
                </v:rect>
                <w10:anchorlock/>
              </v:group>
            </w:pict>
          </mc:Fallback>
        </mc:AlternateContent>
      </w:r>
    </w:p>
    <w:p w14:paraId="71FF09ED" w14:textId="21D4FE83" w:rsidR="00815612" w:rsidRPr="00FC1B51" w:rsidRDefault="00C13E00" w:rsidP="005844A2">
      <w:pPr>
        <w:rPr>
          <w:b/>
          <w:bCs/>
          <w:i/>
          <w:iCs/>
        </w:rPr>
      </w:pPr>
      <w:r w:rsidRPr="00FC1B51">
        <w:rPr>
          <w:b/>
          <w:bCs/>
        </w:rPr>
        <w:t xml:space="preserve">Figure </w:t>
      </w:r>
      <w:r w:rsidR="00137C59" w:rsidRPr="00FC1B51">
        <w:rPr>
          <w:b/>
          <w:bCs/>
        </w:rPr>
        <w:t>3.</w:t>
      </w:r>
      <w:r w:rsidR="00815612" w:rsidRPr="00FC1B51">
        <w:rPr>
          <w:b/>
          <w:bCs/>
        </w:rPr>
        <w:t>2</w:t>
      </w:r>
      <w:r w:rsidR="00CB667E" w:rsidRPr="00FC1B51">
        <w:rPr>
          <w:b/>
          <w:bCs/>
        </w:rPr>
        <w:t>7</w:t>
      </w:r>
      <w:r w:rsidR="00137C59" w:rsidRPr="00FC1B51">
        <w:rPr>
          <w:b/>
          <w:bCs/>
        </w:rPr>
        <w:t>:</w:t>
      </w:r>
      <w:r w:rsidR="00137C59" w:rsidRPr="00FC1B51">
        <w:rPr>
          <w:b/>
          <w:bCs/>
          <w:i/>
          <w:iCs/>
        </w:rPr>
        <w:t xml:space="preserve"> </w:t>
      </w:r>
      <w:r w:rsidR="00FC78D4">
        <w:t>E</w:t>
      </w:r>
      <w:r w:rsidR="00634915" w:rsidRPr="00FC1B51">
        <w:t xml:space="preserve">dit the </w:t>
      </w:r>
      <w:r w:rsidR="00FC1B51" w:rsidRPr="00FC1B51">
        <w:t xml:space="preserve">financial year details within the </w:t>
      </w:r>
      <w:r w:rsidR="00094594">
        <w:t>‘</w:t>
      </w:r>
      <w:r w:rsidR="00FC1B51" w:rsidRPr="00FC1B51">
        <w:t xml:space="preserve">Model </w:t>
      </w:r>
      <w:r w:rsidR="00C433A8">
        <w:t>D</w:t>
      </w:r>
      <w:r w:rsidR="00C433A8" w:rsidRPr="00FC1B51">
        <w:t>etails</w:t>
      </w:r>
      <w:r w:rsidR="00094594">
        <w:t>’</w:t>
      </w:r>
      <w:r w:rsidR="00C433A8" w:rsidRPr="00FC1B51">
        <w:t xml:space="preserve"> </w:t>
      </w:r>
      <w:r w:rsidR="00FC1B51" w:rsidRPr="00FC1B51">
        <w:t>table.</w:t>
      </w:r>
    </w:p>
    <w:p w14:paraId="2E6EC321" w14:textId="07AF696A" w:rsidR="00815612" w:rsidRPr="00FC1B51" w:rsidRDefault="006672A0" w:rsidP="00FC1B51">
      <w:pPr>
        <w:pStyle w:val="Numberbullet0"/>
        <w:rPr>
          <w:rFonts w:eastAsiaTheme="minorHAnsi" w:cs="Arial"/>
          <w:color w:val="auto"/>
        </w:rPr>
      </w:pPr>
      <w:r w:rsidRPr="00FC1B51">
        <w:rPr>
          <w:rFonts w:cs="Arial"/>
          <w:color w:val="auto"/>
        </w:rPr>
        <w:t xml:space="preserve">This </w:t>
      </w:r>
      <w:r w:rsidR="006B6910" w:rsidRPr="00FC1B51">
        <w:rPr>
          <w:rFonts w:cs="Arial"/>
          <w:color w:val="auto"/>
        </w:rPr>
        <w:t xml:space="preserve">will open the </w:t>
      </w:r>
      <w:r w:rsidR="00513F55" w:rsidRPr="00FC1B51">
        <w:rPr>
          <w:rFonts w:cs="Arial"/>
          <w:color w:val="auto"/>
        </w:rPr>
        <w:t>‘</w:t>
      </w:r>
      <w:r w:rsidR="00BD52E9" w:rsidRPr="00FC1B51">
        <w:rPr>
          <w:rFonts w:cs="Arial"/>
          <w:color w:val="auto"/>
        </w:rPr>
        <w:t>PMR Notification Model Details Edit’ page</w:t>
      </w:r>
      <w:r w:rsidR="00513F55" w:rsidRPr="00FC1B51">
        <w:rPr>
          <w:rFonts w:cs="Arial"/>
          <w:color w:val="auto"/>
        </w:rPr>
        <w:t xml:space="preserve"> which has 4 sections</w:t>
      </w:r>
      <w:r w:rsidR="000377A8" w:rsidRPr="00FC1B51">
        <w:rPr>
          <w:rFonts w:cs="Arial"/>
          <w:color w:val="auto"/>
        </w:rPr>
        <w:t xml:space="preserve"> (</w:t>
      </w:r>
      <w:r w:rsidR="000377A8" w:rsidRPr="00FC1B51">
        <w:rPr>
          <w:rFonts w:cs="Arial"/>
          <w:b/>
          <w:bCs/>
          <w:color w:val="auto"/>
        </w:rPr>
        <w:t xml:space="preserve">Figure </w:t>
      </w:r>
      <w:r w:rsidR="00FC1B51">
        <w:rPr>
          <w:rFonts w:cs="Arial"/>
          <w:b/>
          <w:bCs/>
          <w:color w:val="auto"/>
        </w:rPr>
        <w:t>3.</w:t>
      </w:r>
      <w:r w:rsidR="00815612" w:rsidRPr="00FC1B51">
        <w:rPr>
          <w:rFonts w:cs="Arial"/>
          <w:b/>
          <w:bCs/>
          <w:color w:val="auto"/>
        </w:rPr>
        <w:t>2</w:t>
      </w:r>
      <w:r w:rsidR="00CB667E" w:rsidRPr="00FC1B51">
        <w:rPr>
          <w:rFonts w:cs="Arial"/>
          <w:b/>
          <w:bCs/>
          <w:color w:val="auto"/>
        </w:rPr>
        <w:t>8</w:t>
      </w:r>
      <w:r w:rsidR="000377A8" w:rsidRPr="00FC1B51">
        <w:rPr>
          <w:rFonts w:cs="Arial"/>
          <w:color w:val="auto"/>
        </w:rPr>
        <w:t>)</w:t>
      </w:r>
      <w:r w:rsidR="00513F55" w:rsidRPr="00FC1B51">
        <w:rPr>
          <w:rFonts w:cs="Arial"/>
          <w:color w:val="auto"/>
        </w:rPr>
        <w:t xml:space="preserve">. Each section will change </w:t>
      </w:r>
      <w:r w:rsidR="000377A8" w:rsidRPr="00FC1B51">
        <w:rPr>
          <w:rFonts w:cs="Arial"/>
          <w:color w:val="auto"/>
        </w:rPr>
        <w:t>colour</w:t>
      </w:r>
      <w:r w:rsidR="00513F55" w:rsidRPr="00FC1B51">
        <w:rPr>
          <w:rFonts w:cs="Arial"/>
          <w:color w:val="auto"/>
        </w:rPr>
        <w:t xml:space="preserve"> from amber to green </w:t>
      </w:r>
      <w:r w:rsidR="00CB1A39" w:rsidRPr="00FC1B51">
        <w:rPr>
          <w:rFonts w:cs="Arial"/>
          <w:color w:val="auto"/>
        </w:rPr>
        <w:t xml:space="preserve">when the data is entered. </w:t>
      </w:r>
    </w:p>
    <w:p w14:paraId="1BDB8571" w14:textId="648A731B" w:rsidR="006672A0" w:rsidRPr="000377A8" w:rsidRDefault="006672A0" w:rsidP="005844A2">
      <w:r w:rsidRPr="000377A8">
        <w:rPr>
          <w:noProof/>
        </w:rPr>
        <w:drawing>
          <wp:inline distT="0" distB="0" distL="0" distR="0" wp14:anchorId="35C10478" wp14:editId="3E05E4AD">
            <wp:extent cx="3488246" cy="2189480"/>
            <wp:effectExtent l="19050" t="19050" r="17145" b="20320"/>
            <wp:docPr id="2084717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17702" name="Picture 1"/>
                    <pic:cNvPicPr/>
                  </pic:nvPicPr>
                  <pic:blipFill>
                    <a:blip r:embed="rId97"/>
                    <a:stretch>
                      <a:fillRect/>
                    </a:stretch>
                  </pic:blipFill>
                  <pic:spPr>
                    <a:xfrm>
                      <a:off x="0" y="0"/>
                      <a:ext cx="3546971" cy="2226340"/>
                    </a:xfrm>
                    <a:prstGeom prst="rect">
                      <a:avLst/>
                    </a:prstGeom>
                    <a:ln>
                      <a:solidFill>
                        <a:schemeClr val="tx1"/>
                      </a:solidFill>
                    </a:ln>
                  </pic:spPr>
                </pic:pic>
              </a:graphicData>
            </a:graphic>
          </wp:inline>
        </w:drawing>
      </w:r>
    </w:p>
    <w:p w14:paraId="2D9013B7" w14:textId="46C36A2E" w:rsidR="000377A8" w:rsidRPr="00FC1B51" w:rsidRDefault="000377A8" w:rsidP="005844A2">
      <w:r w:rsidRPr="00FC1B51">
        <w:rPr>
          <w:b/>
          <w:bCs/>
        </w:rPr>
        <w:t xml:space="preserve">Figure </w:t>
      </w:r>
      <w:r w:rsidR="00FC1B51" w:rsidRPr="00FC1B51">
        <w:rPr>
          <w:b/>
          <w:bCs/>
        </w:rPr>
        <w:t>3.</w:t>
      </w:r>
      <w:r w:rsidR="00815612" w:rsidRPr="00FC1B51">
        <w:rPr>
          <w:b/>
          <w:bCs/>
        </w:rPr>
        <w:t>2</w:t>
      </w:r>
      <w:r w:rsidR="00CB667E" w:rsidRPr="00FC1B51">
        <w:rPr>
          <w:b/>
          <w:bCs/>
        </w:rPr>
        <w:t>8</w:t>
      </w:r>
      <w:r w:rsidR="00FC1B51" w:rsidRPr="00FC1B51">
        <w:rPr>
          <w:b/>
          <w:bCs/>
        </w:rPr>
        <w:t>:</w:t>
      </w:r>
      <w:r w:rsidR="00FC1B51" w:rsidRPr="00FC1B51">
        <w:rPr>
          <w:b/>
          <w:bCs/>
          <w:i/>
          <w:iCs/>
        </w:rPr>
        <w:t xml:space="preserve"> </w:t>
      </w:r>
      <w:r w:rsidR="00FC1B51" w:rsidRPr="00FC1B51">
        <w:t xml:space="preserve">Sections of the </w:t>
      </w:r>
      <w:r w:rsidR="00AA64A7">
        <w:t>‘</w:t>
      </w:r>
      <w:r w:rsidR="00FC1B51" w:rsidRPr="00FC1B51">
        <w:t>PMR Notification Model Details Edit</w:t>
      </w:r>
      <w:r w:rsidR="00AA64A7">
        <w:t>’</w:t>
      </w:r>
      <w:r w:rsidR="00FC1B51" w:rsidRPr="00FC1B51">
        <w:t xml:space="preserve"> page</w:t>
      </w:r>
      <w:r w:rsidR="004F23ED">
        <w:t>.</w:t>
      </w:r>
    </w:p>
    <w:p w14:paraId="1CFF8298" w14:textId="3364DE00" w:rsidR="00EF262E" w:rsidRPr="00FC1B51" w:rsidRDefault="00EF262E" w:rsidP="003A1289">
      <w:pPr>
        <w:pStyle w:val="Numberbullet0"/>
        <w:rPr>
          <w:rFonts w:cs="Arial"/>
          <w:color w:val="auto"/>
        </w:rPr>
      </w:pPr>
      <w:r w:rsidRPr="00FC1B51">
        <w:rPr>
          <w:rFonts w:cs="Arial"/>
          <w:color w:val="auto"/>
        </w:rPr>
        <w:t xml:space="preserve">The ‘Financial Year’ section </w:t>
      </w:r>
      <w:r w:rsidR="00F53C40" w:rsidRPr="00FC1B51">
        <w:rPr>
          <w:rFonts w:cs="Arial"/>
          <w:color w:val="auto"/>
        </w:rPr>
        <w:t xml:space="preserve">is read-only and </w:t>
      </w:r>
      <w:r w:rsidRPr="00FC1B51">
        <w:rPr>
          <w:rFonts w:cs="Arial"/>
          <w:color w:val="auto"/>
        </w:rPr>
        <w:t>prefilled with the</w:t>
      </w:r>
      <w:r w:rsidR="001A2643" w:rsidRPr="00FC1B51">
        <w:rPr>
          <w:rFonts w:cs="Arial"/>
          <w:color w:val="auto"/>
        </w:rPr>
        <w:t xml:space="preserve"> model</w:t>
      </w:r>
      <w:r w:rsidR="00C433A8">
        <w:rPr>
          <w:rFonts w:cs="Arial"/>
          <w:color w:val="auto"/>
        </w:rPr>
        <w:t>’</w:t>
      </w:r>
      <w:r w:rsidR="001A2643" w:rsidRPr="00FC1B51">
        <w:rPr>
          <w:rFonts w:cs="Arial"/>
          <w:color w:val="auto"/>
        </w:rPr>
        <w:t>s details and the financial year you are providing information for</w:t>
      </w:r>
      <w:r w:rsidR="000377A8" w:rsidRPr="00FC1B51">
        <w:rPr>
          <w:rFonts w:cs="Arial"/>
          <w:color w:val="auto"/>
        </w:rPr>
        <w:t xml:space="preserve"> (</w:t>
      </w:r>
      <w:r w:rsidR="000377A8" w:rsidRPr="00FC1B51">
        <w:rPr>
          <w:rFonts w:cs="Arial"/>
          <w:b/>
          <w:bCs/>
          <w:color w:val="auto"/>
        </w:rPr>
        <w:t xml:space="preserve">Figure </w:t>
      </w:r>
      <w:r w:rsidR="007077A2">
        <w:rPr>
          <w:rFonts w:cs="Arial"/>
          <w:b/>
          <w:bCs/>
          <w:color w:val="auto"/>
        </w:rPr>
        <w:t>3.</w:t>
      </w:r>
      <w:r w:rsidR="00815612" w:rsidRPr="00FC1B51">
        <w:rPr>
          <w:rFonts w:cs="Arial"/>
          <w:b/>
          <w:bCs/>
          <w:color w:val="auto"/>
        </w:rPr>
        <w:t>2</w:t>
      </w:r>
      <w:r w:rsidR="00CB667E" w:rsidRPr="00FC1B51">
        <w:rPr>
          <w:rFonts w:cs="Arial"/>
          <w:b/>
          <w:bCs/>
          <w:color w:val="auto"/>
        </w:rPr>
        <w:t>9</w:t>
      </w:r>
      <w:r w:rsidR="000377A8" w:rsidRPr="00FC1B51">
        <w:rPr>
          <w:rFonts w:cs="Arial"/>
          <w:color w:val="auto"/>
        </w:rPr>
        <w:t>)</w:t>
      </w:r>
      <w:r w:rsidR="00F53C40" w:rsidRPr="00FC1B51">
        <w:rPr>
          <w:rFonts w:cs="Arial"/>
          <w:color w:val="auto"/>
        </w:rPr>
        <w:t>.</w:t>
      </w:r>
    </w:p>
    <w:p w14:paraId="2F9AC5C7" w14:textId="4359E2DE" w:rsidR="00CA0F8D" w:rsidRDefault="00CA0F8D" w:rsidP="005844A2">
      <w:r w:rsidRPr="00CA0F8D">
        <w:rPr>
          <w:noProof/>
        </w:rPr>
        <w:drawing>
          <wp:inline distT="0" distB="0" distL="0" distR="0" wp14:anchorId="6A613351" wp14:editId="646126A2">
            <wp:extent cx="3507825" cy="1988820"/>
            <wp:effectExtent l="19050" t="19050" r="16510" b="11430"/>
            <wp:docPr id="7713052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05254" name="Picture 1" descr="A screenshot of a computer&#10;&#10;AI-generated content may be incorrect."/>
                    <pic:cNvPicPr/>
                  </pic:nvPicPr>
                  <pic:blipFill rotWithShape="1">
                    <a:blip r:embed="rId98"/>
                    <a:srcRect l="1690" t="3379" r="2586" b="15217"/>
                    <a:stretch>
                      <a:fillRect/>
                    </a:stretch>
                  </pic:blipFill>
                  <pic:spPr bwMode="auto">
                    <a:xfrm>
                      <a:off x="0" y="0"/>
                      <a:ext cx="3553862" cy="20149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5039BA" w14:textId="1476138D" w:rsidR="000377A8" w:rsidRDefault="00EC5E1D" w:rsidP="005844A2">
      <w:r w:rsidRPr="004F23ED">
        <w:rPr>
          <w:b/>
          <w:bCs/>
        </w:rPr>
        <w:t xml:space="preserve">Figure </w:t>
      </w:r>
      <w:r w:rsidR="007077A2" w:rsidRPr="004F23ED">
        <w:rPr>
          <w:b/>
          <w:bCs/>
        </w:rPr>
        <w:t>3.</w:t>
      </w:r>
      <w:r w:rsidR="00815612" w:rsidRPr="004F23ED">
        <w:rPr>
          <w:b/>
          <w:bCs/>
        </w:rPr>
        <w:t>2</w:t>
      </w:r>
      <w:r w:rsidR="00CB667E" w:rsidRPr="004F23ED">
        <w:rPr>
          <w:b/>
          <w:bCs/>
        </w:rPr>
        <w:t>9</w:t>
      </w:r>
      <w:r w:rsidR="007077A2" w:rsidRPr="004F23ED">
        <w:rPr>
          <w:b/>
          <w:bCs/>
        </w:rPr>
        <w:t>:</w:t>
      </w:r>
      <w:r w:rsidR="007077A2" w:rsidRPr="004F23ED">
        <w:t xml:space="preserve"> </w:t>
      </w:r>
      <w:r w:rsidR="00094594">
        <w:t>‘</w:t>
      </w:r>
      <w:r w:rsidR="004F23ED" w:rsidRPr="004F23ED">
        <w:t>Financial</w:t>
      </w:r>
      <w:r w:rsidR="00094594">
        <w:t xml:space="preserve"> Year’</w:t>
      </w:r>
      <w:r w:rsidR="004F23ED" w:rsidRPr="004F23ED">
        <w:t xml:space="preserve"> section of the </w:t>
      </w:r>
      <w:r w:rsidR="00C20037">
        <w:t>‘</w:t>
      </w:r>
      <w:r w:rsidR="004F23ED" w:rsidRPr="004F23ED">
        <w:t>PMR Notification Model Details Edit</w:t>
      </w:r>
      <w:r w:rsidR="00C20037">
        <w:t>’</w:t>
      </w:r>
      <w:r w:rsidR="004F23ED" w:rsidRPr="004F23ED">
        <w:t xml:space="preserve"> page showing the relevant model and financial year.</w:t>
      </w:r>
    </w:p>
    <w:p w14:paraId="152C9F42" w14:textId="77777777" w:rsidR="004E1B71" w:rsidRPr="004F23ED" w:rsidRDefault="004E1B71" w:rsidP="005844A2"/>
    <w:p w14:paraId="10DDA6A8" w14:textId="0020E7EA" w:rsidR="006672A0" w:rsidRPr="004F23ED" w:rsidRDefault="006672A0" w:rsidP="003A1289">
      <w:pPr>
        <w:pStyle w:val="Numberbullet0"/>
        <w:rPr>
          <w:color w:val="auto"/>
        </w:rPr>
      </w:pPr>
      <w:r w:rsidRPr="004F23ED">
        <w:rPr>
          <w:color w:val="auto"/>
        </w:rPr>
        <w:lastRenderedPageBreak/>
        <w:t xml:space="preserve">In the </w:t>
      </w:r>
      <w:r w:rsidR="00094594">
        <w:rPr>
          <w:color w:val="auto"/>
        </w:rPr>
        <w:t>‘</w:t>
      </w:r>
      <w:r w:rsidRPr="004F23ED">
        <w:rPr>
          <w:bCs/>
          <w:color w:val="auto"/>
        </w:rPr>
        <w:t>Supply Details</w:t>
      </w:r>
      <w:r w:rsidR="00094594">
        <w:rPr>
          <w:bCs/>
          <w:color w:val="auto"/>
        </w:rPr>
        <w:t>’</w:t>
      </w:r>
      <w:r w:rsidRPr="004F23ED">
        <w:rPr>
          <w:color w:val="auto"/>
        </w:rPr>
        <w:t xml:space="preserve"> section:</w:t>
      </w:r>
    </w:p>
    <w:p w14:paraId="6E0950F5" w14:textId="1A98837A" w:rsidR="00B11362" w:rsidRPr="004F23ED" w:rsidRDefault="003E5861" w:rsidP="007F2B1D">
      <w:pPr>
        <w:pStyle w:val="Numberbullet2"/>
        <w:numPr>
          <w:ilvl w:val="0"/>
          <w:numId w:val="13"/>
        </w:numPr>
        <w:rPr>
          <w:color w:val="auto"/>
        </w:rPr>
      </w:pPr>
      <w:r>
        <w:rPr>
          <w:color w:val="auto"/>
        </w:rPr>
        <w:t>e</w:t>
      </w:r>
      <w:r w:rsidR="006672A0" w:rsidRPr="004F23ED">
        <w:rPr>
          <w:color w:val="auto"/>
        </w:rPr>
        <w:t>nter the</w:t>
      </w:r>
      <w:r w:rsidR="00C433A8">
        <w:rPr>
          <w:color w:val="auto"/>
        </w:rPr>
        <w:t xml:space="preserve"> </w:t>
      </w:r>
      <w:r w:rsidR="00C20037">
        <w:rPr>
          <w:color w:val="auto"/>
        </w:rPr>
        <w:t>number</w:t>
      </w:r>
      <w:r w:rsidR="00C433A8">
        <w:rPr>
          <w:color w:val="auto"/>
        </w:rPr>
        <w:t xml:space="preserve"> of that model of device that were supplied in Australia, in that particular financial year, in the</w:t>
      </w:r>
      <w:r w:rsidR="006672A0" w:rsidRPr="004F23ED">
        <w:rPr>
          <w:color w:val="auto"/>
        </w:rPr>
        <w:t xml:space="preserve"> </w:t>
      </w:r>
      <w:r w:rsidR="00094594">
        <w:rPr>
          <w:color w:val="auto"/>
        </w:rPr>
        <w:t>‘</w:t>
      </w:r>
      <w:r w:rsidR="006672A0" w:rsidRPr="004F23ED">
        <w:rPr>
          <w:bCs/>
          <w:color w:val="auto"/>
        </w:rPr>
        <w:t>Number Supplied in Australia</w:t>
      </w:r>
      <w:r w:rsidR="00094594">
        <w:rPr>
          <w:bCs/>
          <w:color w:val="auto"/>
        </w:rPr>
        <w:t>’</w:t>
      </w:r>
      <w:r w:rsidR="00C433A8">
        <w:rPr>
          <w:bCs/>
          <w:color w:val="auto"/>
        </w:rPr>
        <w:t xml:space="preserve"> field</w:t>
      </w:r>
      <w:r w:rsidR="007579CD" w:rsidRPr="004F23ED">
        <w:rPr>
          <w:bCs/>
          <w:color w:val="auto"/>
        </w:rPr>
        <w:t xml:space="preserve"> (</w:t>
      </w:r>
      <w:r w:rsidR="00F901B8" w:rsidRPr="004F23ED">
        <w:rPr>
          <w:b/>
          <w:color w:val="auto"/>
        </w:rPr>
        <w:t>Figure</w:t>
      </w:r>
      <w:r w:rsidR="007579CD" w:rsidRPr="004F23ED">
        <w:rPr>
          <w:b/>
          <w:color w:val="auto"/>
        </w:rPr>
        <w:t xml:space="preserve"> </w:t>
      </w:r>
      <w:r w:rsidR="004F23ED">
        <w:rPr>
          <w:b/>
          <w:color w:val="auto"/>
        </w:rPr>
        <w:t>3.</w:t>
      </w:r>
      <w:r w:rsidR="00CB667E" w:rsidRPr="004F23ED">
        <w:rPr>
          <w:b/>
          <w:color w:val="auto"/>
        </w:rPr>
        <w:t>30</w:t>
      </w:r>
      <w:r w:rsidR="00F901B8" w:rsidRPr="004F23ED">
        <w:rPr>
          <w:bCs/>
          <w:color w:val="auto"/>
        </w:rPr>
        <w:t>)</w:t>
      </w:r>
      <w:r w:rsidR="00EC445A" w:rsidRPr="004F23ED">
        <w:rPr>
          <w:color w:val="auto"/>
        </w:rPr>
        <w:t xml:space="preserve"> </w:t>
      </w:r>
    </w:p>
    <w:p w14:paraId="42F745AE" w14:textId="1CF8A3CC" w:rsidR="006050F1" w:rsidRDefault="006050F1" w:rsidP="005844A2">
      <w:r>
        <w:rPr>
          <w:noProof/>
        </w:rPr>
        <mc:AlternateContent>
          <mc:Choice Requires="wpg">
            <w:drawing>
              <wp:inline distT="0" distB="0" distL="0" distR="0" wp14:anchorId="09B08C40" wp14:editId="55011D22">
                <wp:extent cx="4883150" cy="1737360"/>
                <wp:effectExtent l="19050" t="19050" r="12700" b="15240"/>
                <wp:docPr id="1157096777" name="Group 16"/>
                <wp:cNvGraphicFramePr/>
                <a:graphic xmlns:a="http://schemas.openxmlformats.org/drawingml/2006/main">
                  <a:graphicData uri="http://schemas.microsoft.com/office/word/2010/wordprocessingGroup">
                    <wpg:wgp>
                      <wpg:cNvGrpSpPr/>
                      <wpg:grpSpPr>
                        <a:xfrm>
                          <a:off x="0" y="0"/>
                          <a:ext cx="4883150" cy="1737360"/>
                          <a:chOff x="0" y="0"/>
                          <a:chExt cx="4883150" cy="1737360"/>
                        </a:xfrm>
                      </wpg:grpSpPr>
                      <pic:pic xmlns:pic="http://schemas.openxmlformats.org/drawingml/2006/picture">
                        <pic:nvPicPr>
                          <pic:cNvPr id="143187281" name="Picture 1" descr="A screenshot of a computer&#10;&#10;AI-generated content may be incorrect."/>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83150" cy="1737360"/>
                          </a:xfrm>
                          <a:prstGeom prst="rect">
                            <a:avLst/>
                          </a:prstGeom>
                          <a:ln>
                            <a:solidFill>
                              <a:schemeClr val="tx1"/>
                            </a:solidFill>
                          </a:ln>
                        </pic:spPr>
                      </pic:pic>
                      <wps:wsp>
                        <wps:cNvPr id="1623067852" name="Rectangle 21"/>
                        <wps:cNvSpPr/>
                        <wps:spPr>
                          <a:xfrm flipV="1">
                            <a:off x="57150" y="457200"/>
                            <a:ext cx="1822450"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636175" name="Rectangle 21"/>
                        <wps:cNvSpPr/>
                        <wps:spPr>
                          <a:xfrm flipV="1">
                            <a:off x="4654550" y="806450"/>
                            <a:ext cx="175895"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54717C" id="Group 16" o:spid="_x0000_s1026" style="width:384.5pt;height:136.8pt;mso-position-horizontal-relative:char;mso-position-vertical-relative:line" coordsize="48831,17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">
                <v:shape id="Picture 1" o:spid="_x0000_s1027" type="#_x0000_t75" alt="A screenshot of a computer&#10;&#10;AI-generated content may be incorrect." style="position:absolute;width:48831;height:1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" stroked="t" strokecolor="black [3213]">
                  <v:imagedata r:id="rId100" o:title="A screenshot of a computer&#10;&#10;AI-generated content may be incorrect"/>
                  <v:path arrowok="t"/>
                </v:shape>
                <v:rect id="Rectangle 21" o:spid="_x0000_s1028" style="position:absolute;left:571;top:4572;width:18225;height:190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" fillcolor="yellow" stroked="f" strokeweight="1pt">
                  <v:fill opacity="26214f"/>
                </v:rect>
                <v:rect id="Rectangle 21" o:spid="_x0000_s1029" style="position:absolute;left:46545;top:8064;width:1759;height:17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" fillcolor="yellow" stroked="f" strokeweight="1pt">
                  <v:fill opacity="26214f"/>
                </v:rect>
                <w10:anchorlock/>
              </v:group>
            </w:pict>
          </mc:Fallback>
        </mc:AlternateContent>
      </w:r>
    </w:p>
    <w:p w14:paraId="34170AAE" w14:textId="0901176C" w:rsidR="006050F1" w:rsidRPr="00134FA1" w:rsidRDefault="00134FA1" w:rsidP="005844A2">
      <w:pPr>
        <w:rPr>
          <w:b/>
          <w:bCs/>
          <w:i/>
          <w:iCs/>
        </w:rPr>
      </w:pPr>
      <w:r w:rsidRPr="00F63F0E">
        <w:rPr>
          <w:b/>
          <w:bCs/>
        </w:rPr>
        <w:t xml:space="preserve">Figure </w:t>
      </w:r>
      <w:r w:rsidR="00087041" w:rsidRPr="00F63F0E">
        <w:rPr>
          <w:b/>
          <w:bCs/>
        </w:rPr>
        <w:t>3.</w:t>
      </w:r>
      <w:r w:rsidR="00CB667E" w:rsidRPr="00F63F0E">
        <w:rPr>
          <w:b/>
          <w:bCs/>
        </w:rPr>
        <w:t>30</w:t>
      </w:r>
      <w:r w:rsidR="00087041" w:rsidRPr="00F63F0E">
        <w:rPr>
          <w:b/>
          <w:bCs/>
        </w:rPr>
        <w:t>:</w:t>
      </w:r>
      <w:r w:rsidR="00E65CC9">
        <w:rPr>
          <w:b/>
          <w:bCs/>
          <w:i/>
          <w:iCs/>
        </w:rPr>
        <w:t xml:space="preserve"> </w:t>
      </w:r>
      <w:r w:rsidR="00C20037">
        <w:t>‘</w:t>
      </w:r>
      <w:r w:rsidR="00E65CC9" w:rsidRPr="00F63F0E">
        <w:t>Supply Details</w:t>
      </w:r>
      <w:r w:rsidR="00C20037">
        <w:t>’</w:t>
      </w:r>
      <w:r w:rsidR="00E65CC9" w:rsidRPr="00F63F0E">
        <w:t xml:space="preserve"> section of the </w:t>
      </w:r>
      <w:r w:rsidR="00C20037">
        <w:t>‘</w:t>
      </w:r>
      <w:r w:rsidR="00E65CC9" w:rsidRPr="00F63F0E">
        <w:t>PMR Notification Model Details Edit</w:t>
      </w:r>
      <w:r w:rsidR="00C20037">
        <w:t>’</w:t>
      </w:r>
      <w:r w:rsidR="00E65CC9" w:rsidRPr="00F63F0E">
        <w:t xml:space="preserve"> page showing </w:t>
      </w:r>
      <w:r w:rsidR="00F63F0E" w:rsidRPr="00F63F0E">
        <w:t>where to provide number supplied and units of measure in Australia</w:t>
      </w:r>
      <w:r w:rsidR="003E5861">
        <w:t>.</w:t>
      </w:r>
    </w:p>
    <w:p w14:paraId="0B885B05" w14:textId="67F8A959" w:rsidR="00097B7A" w:rsidRPr="00F63F0E" w:rsidRDefault="003E5861" w:rsidP="007F2B1D">
      <w:pPr>
        <w:pStyle w:val="Numberbullet2"/>
        <w:numPr>
          <w:ilvl w:val="0"/>
          <w:numId w:val="13"/>
        </w:numPr>
        <w:spacing w:after="0"/>
        <w:rPr>
          <w:b/>
          <w:bCs/>
          <w:i/>
          <w:iCs/>
          <w:color w:val="auto"/>
        </w:rPr>
      </w:pPr>
      <w:r>
        <w:rPr>
          <w:color w:val="auto"/>
        </w:rPr>
        <w:t>i</w:t>
      </w:r>
      <w:r w:rsidR="006672A0" w:rsidRPr="00F63F0E">
        <w:rPr>
          <w:color w:val="auto"/>
        </w:rPr>
        <w:t xml:space="preserve">n the </w:t>
      </w:r>
      <w:r w:rsidR="00094594">
        <w:rPr>
          <w:color w:val="auto"/>
        </w:rPr>
        <w:t>‘</w:t>
      </w:r>
      <w:r w:rsidR="006672A0" w:rsidRPr="00F63F0E">
        <w:rPr>
          <w:bCs/>
          <w:color w:val="auto"/>
        </w:rPr>
        <w:t>Number Supplied Australia – Unit Measurement</w:t>
      </w:r>
      <w:r w:rsidR="00094594">
        <w:rPr>
          <w:bCs/>
          <w:color w:val="auto"/>
        </w:rPr>
        <w:t>’</w:t>
      </w:r>
      <w:r w:rsidR="006672A0" w:rsidRPr="00F63F0E">
        <w:rPr>
          <w:color w:val="auto"/>
        </w:rPr>
        <w:t xml:space="preserve"> field</w:t>
      </w:r>
      <w:r w:rsidR="003413E6" w:rsidRPr="00F63F0E">
        <w:rPr>
          <w:color w:val="auto"/>
        </w:rPr>
        <w:t>, click on the magnifying glass to select the unit measurement</w:t>
      </w:r>
      <w:r w:rsidR="006672A0" w:rsidRPr="00F63F0E">
        <w:rPr>
          <w:color w:val="auto"/>
        </w:rPr>
        <w:t xml:space="preserve"> </w:t>
      </w:r>
      <w:r w:rsidR="005E748A" w:rsidRPr="00F63F0E">
        <w:rPr>
          <w:color w:val="auto"/>
        </w:rPr>
        <w:t>from the ‘Lookup records’ pop-up</w:t>
      </w:r>
      <w:r w:rsidR="003413E6" w:rsidRPr="00F63F0E">
        <w:rPr>
          <w:color w:val="auto"/>
        </w:rPr>
        <w:t xml:space="preserve"> (</w:t>
      </w:r>
      <w:r w:rsidR="003413E6" w:rsidRPr="00F63F0E">
        <w:rPr>
          <w:b/>
          <w:bCs/>
          <w:color w:val="auto"/>
        </w:rPr>
        <w:t xml:space="preserve">Figure </w:t>
      </w:r>
      <w:r w:rsidR="00F63F0E">
        <w:rPr>
          <w:b/>
          <w:bCs/>
          <w:color w:val="auto"/>
        </w:rPr>
        <w:t>3.</w:t>
      </w:r>
      <w:r w:rsidR="00CB667E" w:rsidRPr="00F63F0E">
        <w:rPr>
          <w:b/>
          <w:bCs/>
          <w:color w:val="auto"/>
        </w:rPr>
        <w:t>31</w:t>
      </w:r>
      <w:r w:rsidR="003413E6" w:rsidRPr="00F63F0E">
        <w:rPr>
          <w:color w:val="auto"/>
        </w:rPr>
        <w:t>)</w:t>
      </w:r>
      <w:r w:rsidR="00094594">
        <w:rPr>
          <w:color w:val="auto"/>
        </w:rPr>
        <w:t>,</w:t>
      </w:r>
      <w:r w:rsidR="004D3CDD">
        <w:rPr>
          <w:color w:val="auto"/>
        </w:rPr>
        <w:t xml:space="preserve"> then click on </w:t>
      </w:r>
      <w:r w:rsidR="00094594">
        <w:rPr>
          <w:color w:val="auto"/>
        </w:rPr>
        <w:t>‘</w:t>
      </w:r>
      <w:r w:rsidR="004D3CDD">
        <w:rPr>
          <w:color w:val="auto"/>
        </w:rPr>
        <w:t>Select</w:t>
      </w:r>
      <w:r w:rsidR="00094594">
        <w:rPr>
          <w:color w:val="auto"/>
        </w:rPr>
        <w:t>’</w:t>
      </w:r>
      <w:r w:rsidR="004D3CDD">
        <w:rPr>
          <w:color w:val="auto"/>
        </w:rPr>
        <w:t>, and</w:t>
      </w:r>
    </w:p>
    <w:p w14:paraId="353FF0FD" w14:textId="38FC4F75" w:rsidR="00097B7A" w:rsidRPr="00F63F0E" w:rsidRDefault="00097B7A" w:rsidP="00097B7A">
      <w:pPr>
        <w:spacing w:after="0"/>
        <w:ind w:left="425"/>
        <w:rPr>
          <w:b/>
          <w:bCs/>
          <w:i/>
          <w:iCs/>
        </w:rPr>
      </w:pPr>
    </w:p>
    <w:p w14:paraId="35A4B10B" w14:textId="671ABD96" w:rsidR="006672A0" w:rsidRPr="002F7465" w:rsidRDefault="00097B7A" w:rsidP="005844A2">
      <w:pPr>
        <w:rPr>
          <w:b/>
          <w:bCs/>
          <w:i/>
          <w:iCs/>
        </w:rPr>
      </w:pPr>
      <w:r>
        <w:rPr>
          <w:noProof/>
        </w:rPr>
        <mc:AlternateContent>
          <mc:Choice Requires="wpg">
            <w:drawing>
              <wp:inline distT="0" distB="0" distL="0" distR="0" wp14:anchorId="6703EC9F" wp14:editId="18B369D1">
                <wp:extent cx="3397250" cy="2032000"/>
                <wp:effectExtent l="19050" t="19050" r="12700" b="25400"/>
                <wp:docPr id="1106794835" name="Group 17"/>
                <wp:cNvGraphicFramePr/>
                <a:graphic xmlns:a="http://schemas.openxmlformats.org/drawingml/2006/main">
                  <a:graphicData uri="http://schemas.microsoft.com/office/word/2010/wordprocessingGroup">
                    <wpg:wgp>
                      <wpg:cNvGrpSpPr/>
                      <wpg:grpSpPr>
                        <a:xfrm>
                          <a:off x="0" y="0"/>
                          <a:ext cx="3397250" cy="2032000"/>
                          <a:chOff x="0" y="0"/>
                          <a:chExt cx="3251200" cy="1863725"/>
                        </a:xfrm>
                      </wpg:grpSpPr>
                      <pic:pic xmlns:pic="http://schemas.openxmlformats.org/drawingml/2006/picture">
                        <pic:nvPicPr>
                          <pic:cNvPr id="2023997902" name="Picture 1" descr="A screenshot of a computer&#10;&#10;AI-generated content may be incorrect."/>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51200" cy="1863725"/>
                          </a:xfrm>
                          <a:prstGeom prst="rect">
                            <a:avLst/>
                          </a:prstGeom>
                          <a:ln>
                            <a:solidFill>
                              <a:schemeClr val="tx1"/>
                            </a:solidFill>
                          </a:ln>
                        </pic:spPr>
                      </pic:pic>
                      <wps:wsp>
                        <wps:cNvPr id="771904808" name="Rectangle 21"/>
                        <wps:cNvSpPr/>
                        <wps:spPr>
                          <a:xfrm flipV="1">
                            <a:off x="19050" y="806450"/>
                            <a:ext cx="190500" cy="1333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6174909" name="Rectangle 21"/>
                        <wps:cNvSpPr/>
                        <wps:spPr>
                          <a:xfrm flipV="1">
                            <a:off x="2247900" y="1689100"/>
                            <a:ext cx="254000" cy="16192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B19930F" id="Group 17" o:spid="_x0000_s1026" style="width:267.5pt;height:160pt;mso-position-horizontal-relative:char;mso-position-vertical-relative:line" coordsize="32512,18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">
                <v:shape id="Picture 1" o:spid="_x0000_s1027" type="#_x0000_t75" alt="A screenshot of a computer&#10;&#10;AI-generated content may be incorrect." style="position:absolute;width:32512;height:18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" stroked="t" strokecolor="black [3213]">
                  <v:imagedata r:id="rId102" o:title="A screenshot of a computer&#10;&#10;AI-generated content may be incorrect"/>
                  <v:path arrowok="t"/>
                </v:shape>
                <v:rect id="Rectangle 21" o:spid="_x0000_s1028" style="position:absolute;left:190;top:8064;width:1905;height:13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" fillcolor="yellow" stroked="f" strokeweight="1pt">
                  <v:fill opacity="26214f"/>
                </v:rect>
                <v:rect id="Rectangle 21" o:spid="_x0000_s1029" style="position:absolute;left:22479;top:16891;width:2540;height:161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" fillcolor="yellow" stroked="f" strokeweight="1pt">
                  <v:fill opacity="26214f"/>
                </v:rect>
                <w10:anchorlock/>
              </v:group>
            </w:pict>
          </mc:Fallback>
        </mc:AlternateContent>
      </w:r>
    </w:p>
    <w:p w14:paraId="3C8BC3DF" w14:textId="769808BF" w:rsidR="000458EF" w:rsidRPr="00181A7E" w:rsidRDefault="000458EF" w:rsidP="005844A2">
      <w:r w:rsidRPr="00181A7E">
        <w:rPr>
          <w:b/>
          <w:bCs/>
        </w:rPr>
        <w:t xml:space="preserve">Figure </w:t>
      </w:r>
      <w:r w:rsidR="00DB3D23" w:rsidRPr="00181A7E">
        <w:rPr>
          <w:b/>
          <w:bCs/>
        </w:rPr>
        <w:t>3.</w:t>
      </w:r>
      <w:r w:rsidR="00CB667E" w:rsidRPr="00181A7E">
        <w:rPr>
          <w:b/>
          <w:bCs/>
        </w:rPr>
        <w:t>31</w:t>
      </w:r>
      <w:r w:rsidR="00DB3D23" w:rsidRPr="00181A7E">
        <w:rPr>
          <w:b/>
          <w:bCs/>
        </w:rPr>
        <w:t>:</w:t>
      </w:r>
      <w:r w:rsidR="00DB3D23" w:rsidRPr="00181A7E">
        <w:rPr>
          <w:b/>
          <w:bCs/>
          <w:i/>
          <w:iCs/>
        </w:rPr>
        <w:t xml:space="preserve"> </w:t>
      </w:r>
      <w:r w:rsidR="00094594">
        <w:rPr>
          <w:b/>
          <w:bCs/>
          <w:i/>
          <w:iCs/>
        </w:rPr>
        <w:t>‘</w:t>
      </w:r>
      <w:r w:rsidR="00DC217B" w:rsidRPr="00181A7E">
        <w:t>Lookup records</w:t>
      </w:r>
      <w:r w:rsidR="00094594">
        <w:t>’</w:t>
      </w:r>
      <w:r w:rsidR="00DC217B" w:rsidRPr="00181A7E">
        <w:t xml:space="preserve"> pop-up to </w:t>
      </w:r>
      <w:r w:rsidR="00181A7E" w:rsidRPr="00181A7E">
        <w:t>select a unit of measure value.</w:t>
      </w:r>
    </w:p>
    <w:p w14:paraId="0A28D169" w14:textId="7E4B5BF1" w:rsidR="006672A0" w:rsidRPr="00181A7E" w:rsidRDefault="003E5861" w:rsidP="007F2B1D">
      <w:pPr>
        <w:pStyle w:val="Numberbullet2"/>
        <w:numPr>
          <w:ilvl w:val="0"/>
          <w:numId w:val="13"/>
        </w:numPr>
        <w:rPr>
          <w:color w:val="auto"/>
        </w:rPr>
      </w:pPr>
      <w:r>
        <w:rPr>
          <w:color w:val="auto"/>
        </w:rPr>
        <w:t>e</w:t>
      </w:r>
      <w:r w:rsidR="006672A0" w:rsidRPr="00181A7E">
        <w:rPr>
          <w:color w:val="auto"/>
        </w:rPr>
        <w:t xml:space="preserve">nter the number of devices supplied overseas </w:t>
      </w:r>
      <w:r w:rsidR="00443EFB" w:rsidRPr="00181A7E">
        <w:rPr>
          <w:color w:val="auto"/>
        </w:rPr>
        <w:t xml:space="preserve">and the unit measurement </w:t>
      </w:r>
      <w:r w:rsidR="006672A0" w:rsidRPr="00181A7E">
        <w:rPr>
          <w:color w:val="auto"/>
        </w:rPr>
        <w:t>in that financial year</w:t>
      </w:r>
      <w:r w:rsidR="0067271D" w:rsidRPr="00181A7E">
        <w:rPr>
          <w:color w:val="auto"/>
        </w:rPr>
        <w:t xml:space="preserve"> (</w:t>
      </w:r>
      <w:r w:rsidR="0067271D" w:rsidRPr="00181A7E">
        <w:rPr>
          <w:b/>
          <w:bCs/>
          <w:color w:val="auto"/>
        </w:rPr>
        <w:t xml:space="preserve">Figure </w:t>
      </w:r>
      <w:r w:rsidR="00181A7E" w:rsidRPr="00181A7E">
        <w:rPr>
          <w:b/>
          <w:bCs/>
          <w:color w:val="auto"/>
        </w:rPr>
        <w:t>3.</w:t>
      </w:r>
      <w:r w:rsidR="0067271D" w:rsidRPr="00181A7E">
        <w:rPr>
          <w:b/>
          <w:bCs/>
          <w:color w:val="auto"/>
        </w:rPr>
        <w:t>3</w:t>
      </w:r>
      <w:r w:rsidR="00CB667E" w:rsidRPr="00181A7E">
        <w:rPr>
          <w:b/>
          <w:bCs/>
          <w:color w:val="auto"/>
        </w:rPr>
        <w:t>2</w:t>
      </w:r>
      <w:r w:rsidR="0067271D" w:rsidRPr="00181A7E">
        <w:rPr>
          <w:color w:val="auto"/>
        </w:rPr>
        <w:t>)</w:t>
      </w:r>
      <w:r w:rsidR="006672A0" w:rsidRPr="00181A7E">
        <w:rPr>
          <w:color w:val="auto"/>
        </w:rPr>
        <w:t>.</w:t>
      </w:r>
    </w:p>
    <w:p w14:paraId="5AF65786" w14:textId="5C2D619B" w:rsidR="006672A0" w:rsidRDefault="00097B7A" w:rsidP="005844A2">
      <w:r>
        <w:rPr>
          <w:noProof/>
        </w:rPr>
        <mc:AlternateContent>
          <mc:Choice Requires="wpg">
            <w:drawing>
              <wp:inline distT="0" distB="0" distL="0" distR="0" wp14:anchorId="540651EF" wp14:editId="27D16C34">
                <wp:extent cx="4941570" cy="1760220"/>
                <wp:effectExtent l="19050" t="19050" r="11430" b="11430"/>
                <wp:docPr id="1216758396" name="Group 18"/>
                <wp:cNvGraphicFramePr/>
                <a:graphic xmlns:a="http://schemas.openxmlformats.org/drawingml/2006/main">
                  <a:graphicData uri="http://schemas.microsoft.com/office/word/2010/wordprocessingGroup">
                    <wpg:wgp>
                      <wpg:cNvGrpSpPr/>
                      <wpg:grpSpPr>
                        <a:xfrm>
                          <a:off x="0" y="0"/>
                          <a:ext cx="4941570" cy="1760220"/>
                          <a:chOff x="0" y="0"/>
                          <a:chExt cx="4941570" cy="1760220"/>
                        </a:xfrm>
                      </wpg:grpSpPr>
                      <pic:pic xmlns:pic="http://schemas.openxmlformats.org/drawingml/2006/picture">
                        <pic:nvPicPr>
                          <pic:cNvPr id="334493777" name="Picture 1" descr="A screenshot of a computer&#10;&#10;AI-generated content may be incorrect."/>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41570" cy="1760220"/>
                          </a:xfrm>
                          <a:prstGeom prst="rect">
                            <a:avLst/>
                          </a:prstGeom>
                          <a:ln>
                            <a:solidFill>
                              <a:schemeClr val="tx1"/>
                            </a:solidFill>
                          </a:ln>
                        </pic:spPr>
                      </pic:pic>
                      <wps:wsp>
                        <wps:cNvPr id="1183322243" name="Rectangle 21"/>
                        <wps:cNvSpPr/>
                        <wps:spPr>
                          <a:xfrm flipV="1">
                            <a:off x="57150" y="1136650"/>
                            <a:ext cx="96520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532215" name="Rectangle 21"/>
                        <wps:cNvSpPr/>
                        <wps:spPr>
                          <a:xfrm flipV="1">
                            <a:off x="44450" y="1485900"/>
                            <a:ext cx="96520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25E644" id="Group 18" o:spid="_x0000_s1026" style="width:389.1pt;height:138.6pt;mso-position-horizontal-relative:char;mso-position-vertical-relative:line" coordsize="49415,17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">
                <v:shape id="Picture 1" o:spid="_x0000_s1027" type="#_x0000_t75" alt="A screenshot of a computer&#10;&#10;AI-generated content may be incorrect." style="position:absolute;width:49415;height:17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" stroked="t" strokecolor="black [3213]">
                  <v:imagedata r:id="rId104" o:title="A screenshot of a computer&#10;&#10;AI-generated content may be incorrect"/>
                  <v:path arrowok="t"/>
                </v:shape>
                <v:rect id="Rectangle 21" o:spid="_x0000_s1028" style="position:absolute;left:571;top:11366;width:9652;height:184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" fillcolor="yellow" stroked="f" strokeweight="1pt">
                  <v:fill opacity="26214f"/>
                </v:rect>
                <v:rect id="Rectangle 21" o:spid="_x0000_s1029" style="position:absolute;left:444;top:14859;width:9652;height:184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" fillcolor="yellow" stroked="f" strokeweight="1pt">
                  <v:fill opacity="26214f"/>
                </v:rect>
                <w10:anchorlock/>
              </v:group>
            </w:pict>
          </mc:Fallback>
        </mc:AlternateContent>
      </w:r>
    </w:p>
    <w:p w14:paraId="5A82C401" w14:textId="21F23C9F" w:rsidR="0067271D" w:rsidRPr="00CE41AA" w:rsidRDefault="0067271D" w:rsidP="005844A2">
      <w:r w:rsidRPr="00436A93">
        <w:rPr>
          <w:b/>
          <w:bCs/>
        </w:rPr>
        <w:t xml:space="preserve">Figure </w:t>
      </w:r>
      <w:r w:rsidR="00436A93" w:rsidRPr="00436A93">
        <w:rPr>
          <w:b/>
          <w:bCs/>
        </w:rPr>
        <w:t>3.</w:t>
      </w:r>
      <w:r w:rsidRPr="00436A93">
        <w:rPr>
          <w:b/>
          <w:bCs/>
        </w:rPr>
        <w:t>3</w:t>
      </w:r>
      <w:r w:rsidR="00CB667E" w:rsidRPr="00436A93">
        <w:rPr>
          <w:b/>
          <w:bCs/>
        </w:rPr>
        <w:t>2</w:t>
      </w:r>
      <w:r w:rsidR="00436A93">
        <w:rPr>
          <w:b/>
          <w:bCs/>
        </w:rPr>
        <w:t xml:space="preserve">: </w:t>
      </w:r>
      <w:r w:rsidR="00094594">
        <w:rPr>
          <w:b/>
          <w:bCs/>
        </w:rPr>
        <w:t>‘</w:t>
      </w:r>
      <w:r w:rsidR="00122DD9" w:rsidRPr="00F63F0E">
        <w:t>Supply Details</w:t>
      </w:r>
      <w:r w:rsidR="00094594">
        <w:t>’</w:t>
      </w:r>
      <w:r w:rsidR="00122DD9" w:rsidRPr="00F63F0E">
        <w:t xml:space="preserve"> section of the </w:t>
      </w:r>
      <w:r w:rsidR="00094594">
        <w:t>‘</w:t>
      </w:r>
      <w:r w:rsidR="00122DD9" w:rsidRPr="00F63F0E">
        <w:t>PMR Notification Model Details Edit</w:t>
      </w:r>
      <w:r w:rsidR="00094594">
        <w:t>’</w:t>
      </w:r>
      <w:r w:rsidR="00122DD9" w:rsidRPr="00F63F0E">
        <w:t xml:space="preserve"> page showing where to provide number supplied and units of measure </w:t>
      </w:r>
      <w:r w:rsidR="00122DD9">
        <w:t>overseas</w:t>
      </w:r>
      <w:r w:rsidR="00A07406">
        <w:t>.</w:t>
      </w:r>
    </w:p>
    <w:p w14:paraId="641B179C" w14:textId="7BF4425E" w:rsidR="00C26C8A" w:rsidRPr="00C20037" w:rsidRDefault="00C26C8A" w:rsidP="00C20037">
      <w:pPr>
        <w:pStyle w:val="Heading5"/>
        <w:rPr>
          <w:iCs/>
          <w:color w:val="4472C4" w:themeColor="accent1"/>
        </w:rPr>
      </w:pPr>
      <w:r w:rsidRPr="006B03BC">
        <w:rPr>
          <w:rStyle w:val="IntenseEmphasis"/>
          <w:sz w:val="20"/>
          <w:szCs w:val="20"/>
        </w:rPr>
        <w:lastRenderedPageBreak/>
        <w:t xml:space="preserve">Adding </w:t>
      </w:r>
      <w:r>
        <w:rPr>
          <w:rStyle w:val="IntenseEmphasis"/>
          <w:sz w:val="20"/>
          <w:szCs w:val="20"/>
        </w:rPr>
        <w:t xml:space="preserve">complaint details for </w:t>
      </w:r>
      <w:r w:rsidRPr="006B03BC">
        <w:rPr>
          <w:rStyle w:val="IntenseEmphasis"/>
          <w:sz w:val="20"/>
          <w:szCs w:val="20"/>
        </w:rPr>
        <w:t>each financial year</w:t>
      </w:r>
      <w:r>
        <w:rPr>
          <w:rStyle w:val="IntenseEmphasis"/>
          <w:sz w:val="20"/>
          <w:szCs w:val="20"/>
        </w:rPr>
        <w:t xml:space="preserve"> for each </w:t>
      </w:r>
      <w:r w:rsidRPr="006B03BC">
        <w:rPr>
          <w:rStyle w:val="IntenseEmphasis"/>
          <w:sz w:val="20"/>
          <w:szCs w:val="20"/>
        </w:rPr>
        <w:t>model</w:t>
      </w:r>
    </w:p>
    <w:p w14:paraId="36920A9B" w14:textId="4985A6DB" w:rsidR="00C770E1" w:rsidRPr="00BF7005" w:rsidRDefault="00595A6C" w:rsidP="003A1289">
      <w:pPr>
        <w:pStyle w:val="Numberbullet0"/>
        <w:rPr>
          <w:color w:val="auto"/>
        </w:rPr>
      </w:pPr>
      <w:r w:rsidRPr="00BF7005">
        <w:rPr>
          <w:color w:val="auto"/>
        </w:rPr>
        <w:t xml:space="preserve">In the </w:t>
      </w:r>
      <w:r w:rsidR="00094594">
        <w:rPr>
          <w:color w:val="auto"/>
        </w:rPr>
        <w:t>‘</w:t>
      </w:r>
      <w:r w:rsidRPr="00C20037">
        <w:rPr>
          <w:bCs/>
          <w:color w:val="auto"/>
        </w:rPr>
        <w:t>Complaints</w:t>
      </w:r>
      <w:r w:rsidR="00094594">
        <w:rPr>
          <w:color w:val="auto"/>
        </w:rPr>
        <w:t>’</w:t>
      </w:r>
      <w:r w:rsidRPr="00BF7005">
        <w:rPr>
          <w:color w:val="auto"/>
        </w:rPr>
        <w:t xml:space="preserve"> section</w:t>
      </w:r>
      <w:r w:rsidR="00257F03" w:rsidRPr="00BF7005">
        <w:rPr>
          <w:color w:val="auto"/>
        </w:rPr>
        <w:t xml:space="preserve"> (</w:t>
      </w:r>
      <w:r w:rsidR="00257F03" w:rsidRPr="00BF7005">
        <w:rPr>
          <w:b/>
          <w:bCs/>
          <w:color w:val="auto"/>
        </w:rPr>
        <w:t xml:space="preserve">Figure </w:t>
      </w:r>
      <w:r w:rsidR="00BF7005" w:rsidRPr="00BF7005">
        <w:rPr>
          <w:b/>
          <w:bCs/>
          <w:color w:val="auto"/>
        </w:rPr>
        <w:t>3.</w:t>
      </w:r>
      <w:r w:rsidR="00097B7A" w:rsidRPr="00BF7005">
        <w:rPr>
          <w:b/>
          <w:bCs/>
          <w:color w:val="auto"/>
        </w:rPr>
        <w:t>3</w:t>
      </w:r>
      <w:r w:rsidR="00CB667E" w:rsidRPr="00BF7005">
        <w:rPr>
          <w:b/>
          <w:bCs/>
          <w:color w:val="auto"/>
        </w:rPr>
        <w:t>3</w:t>
      </w:r>
      <w:r w:rsidR="00257F03" w:rsidRPr="00BF7005">
        <w:rPr>
          <w:color w:val="auto"/>
        </w:rPr>
        <w:t>)</w:t>
      </w:r>
      <w:r w:rsidR="00C26C8A">
        <w:rPr>
          <w:color w:val="auto"/>
        </w:rPr>
        <w:t xml:space="preserve"> you need to provide information on both Australian and worldwide complaints. </w:t>
      </w:r>
    </w:p>
    <w:p w14:paraId="479AFB67" w14:textId="2FF17550" w:rsidR="00622256" w:rsidRPr="00BF7005" w:rsidRDefault="00C26C8A" w:rsidP="007F2B1D">
      <w:pPr>
        <w:pStyle w:val="Numberbullet2"/>
        <w:numPr>
          <w:ilvl w:val="0"/>
          <w:numId w:val="14"/>
        </w:numPr>
        <w:rPr>
          <w:color w:val="auto"/>
        </w:rPr>
      </w:pPr>
      <w:r>
        <w:rPr>
          <w:color w:val="auto"/>
        </w:rPr>
        <w:t>S</w:t>
      </w:r>
      <w:r w:rsidRPr="00BF7005">
        <w:rPr>
          <w:color w:val="auto"/>
        </w:rPr>
        <w:t xml:space="preserve">elect </w:t>
      </w:r>
      <w:r w:rsidR="00622256" w:rsidRPr="00BF7005">
        <w:rPr>
          <w:color w:val="auto"/>
        </w:rPr>
        <w:t>‘No’</w:t>
      </w:r>
      <w:r w:rsidR="000D13EC" w:rsidRPr="00BF7005">
        <w:rPr>
          <w:color w:val="auto"/>
        </w:rPr>
        <w:t xml:space="preserve"> if there were no complaints </w:t>
      </w:r>
      <w:r w:rsidR="004E7742" w:rsidRPr="00BF7005">
        <w:rPr>
          <w:color w:val="auto"/>
        </w:rPr>
        <w:t xml:space="preserve">received </w:t>
      </w:r>
      <w:r w:rsidR="000D13EC" w:rsidRPr="00BF7005">
        <w:rPr>
          <w:color w:val="auto"/>
        </w:rPr>
        <w:t>for the model</w:t>
      </w:r>
      <w:r w:rsidR="004E7742" w:rsidRPr="00BF7005">
        <w:rPr>
          <w:color w:val="auto"/>
        </w:rPr>
        <w:t xml:space="preserve">. If you select </w:t>
      </w:r>
      <w:r w:rsidR="00094594">
        <w:rPr>
          <w:color w:val="auto"/>
        </w:rPr>
        <w:t>‘</w:t>
      </w:r>
      <w:r w:rsidR="004E7742" w:rsidRPr="00BF7005">
        <w:rPr>
          <w:bCs/>
          <w:color w:val="auto"/>
        </w:rPr>
        <w:t>No</w:t>
      </w:r>
      <w:r w:rsidR="00094594">
        <w:rPr>
          <w:bCs/>
          <w:color w:val="auto"/>
        </w:rPr>
        <w:t>’</w:t>
      </w:r>
      <w:r w:rsidR="004E7742" w:rsidRPr="00BF7005">
        <w:rPr>
          <w:color w:val="auto"/>
        </w:rPr>
        <w:t xml:space="preserve">, complete the </w:t>
      </w:r>
      <w:r w:rsidR="00094594">
        <w:rPr>
          <w:color w:val="auto"/>
        </w:rPr>
        <w:t>‘</w:t>
      </w:r>
      <w:r w:rsidR="004E7742" w:rsidRPr="00BF7005">
        <w:rPr>
          <w:color w:val="auto"/>
        </w:rPr>
        <w:t>Adverse Events</w:t>
      </w:r>
      <w:r w:rsidR="00094594">
        <w:rPr>
          <w:color w:val="auto"/>
        </w:rPr>
        <w:t>’</w:t>
      </w:r>
      <w:r w:rsidR="004E7742" w:rsidRPr="00BF7005">
        <w:rPr>
          <w:color w:val="auto"/>
        </w:rPr>
        <w:t xml:space="preserve"> section in step </w:t>
      </w:r>
      <w:r w:rsidR="00097B7A" w:rsidRPr="00BF7005">
        <w:rPr>
          <w:color w:val="auto"/>
        </w:rPr>
        <w:t>22</w:t>
      </w:r>
      <w:r w:rsidR="00C433A8">
        <w:rPr>
          <w:color w:val="auto"/>
        </w:rPr>
        <w:t>,</w:t>
      </w:r>
      <w:r w:rsidR="00523AFE" w:rsidRPr="00BF7005">
        <w:rPr>
          <w:color w:val="auto"/>
        </w:rPr>
        <w:t xml:space="preserve"> </w:t>
      </w:r>
      <w:r w:rsidR="00094594">
        <w:rPr>
          <w:color w:val="auto"/>
        </w:rPr>
        <w:t>or</w:t>
      </w:r>
    </w:p>
    <w:p w14:paraId="70864938" w14:textId="6F6167DD" w:rsidR="00C50E2B" w:rsidRPr="00BF7005" w:rsidRDefault="00C26C8A" w:rsidP="007F2B1D">
      <w:pPr>
        <w:pStyle w:val="Numberbullet2"/>
        <w:numPr>
          <w:ilvl w:val="0"/>
          <w:numId w:val="14"/>
        </w:numPr>
        <w:rPr>
          <w:color w:val="auto"/>
        </w:rPr>
      </w:pPr>
      <w:r>
        <w:rPr>
          <w:color w:val="auto"/>
        </w:rPr>
        <w:t>S</w:t>
      </w:r>
      <w:r w:rsidRPr="00BF7005">
        <w:rPr>
          <w:color w:val="auto"/>
        </w:rPr>
        <w:t xml:space="preserve">elect </w:t>
      </w:r>
      <w:r w:rsidR="00523AFE" w:rsidRPr="00BF7005">
        <w:rPr>
          <w:color w:val="auto"/>
        </w:rPr>
        <w:t xml:space="preserve">‘Yes’ if complaints </w:t>
      </w:r>
      <w:r w:rsidR="00CB4923" w:rsidRPr="00BF7005">
        <w:rPr>
          <w:color w:val="auto"/>
        </w:rPr>
        <w:t>were</w:t>
      </w:r>
      <w:r w:rsidR="003646A5" w:rsidRPr="00BF7005">
        <w:rPr>
          <w:color w:val="auto"/>
        </w:rPr>
        <w:t xml:space="preserve"> </w:t>
      </w:r>
      <w:r w:rsidR="00523AFE" w:rsidRPr="00BF7005">
        <w:rPr>
          <w:color w:val="auto"/>
        </w:rPr>
        <w:t xml:space="preserve">received </w:t>
      </w:r>
      <w:r w:rsidR="003646A5" w:rsidRPr="00BF7005">
        <w:rPr>
          <w:color w:val="auto"/>
        </w:rPr>
        <w:t>against</w:t>
      </w:r>
      <w:r w:rsidR="00523AFE" w:rsidRPr="00BF7005">
        <w:rPr>
          <w:color w:val="auto"/>
        </w:rPr>
        <w:t xml:space="preserve"> the model.</w:t>
      </w:r>
      <w:r w:rsidR="003646A5" w:rsidRPr="00BF7005">
        <w:rPr>
          <w:color w:val="auto"/>
        </w:rPr>
        <w:t xml:space="preserve"> If you select </w:t>
      </w:r>
      <w:r w:rsidR="00094594">
        <w:rPr>
          <w:color w:val="auto"/>
        </w:rPr>
        <w:t>‘</w:t>
      </w:r>
      <w:r w:rsidR="003646A5" w:rsidRPr="00BF7005">
        <w:rPr>
          <w:bCs/>
          <w:color w:val="auto"/>
        </w:rPr>
        <w:t>Yes</w:t>
      </w:r>
      <w:r w:rsidR="00094594">
        <w:rPr>
          <w:bCs/>
          <w:color w:val="auto"/>
        </w:rPr>
        <w:t>’</w:t>
      </w:r>
      <w:r w:rsidR="003646A5" w:rsidRPr="00BF7005">
        <w:rPr>
          <w:color w:val="auto"/>
        </w:rPr>
        <w:t xml:space="preserve">, </w:t>
      </w:r>
      <w:r w:rsidR="004D3CDD">
        <w:rPr>
          <w:color w:val="auto"/>
        </w:rPr>
        <w:t xml:space="preserve">you need to </w:t>
      </w:r>
      <w:r w:rsidR="00D8515C" w:rsidRPr="00BF7005">
        <w:rPr>
          <w:color w:val="auto"/>
        </w:rPr>
        <w:t>provide</w:t>
      </w:r>
      <w:r w:rsidR="003646A5" w:rsidRPr="00BF7005">
        <w:rPr>
          <w:color w:val="auto"/>
        </w:rPr>
        <w:t>:</w:t>
      </w:r>
    </w:p>
    <w:p w14:paraId="0AB294E5" w14:textId="49A1A1E9" w:rsidR="00C50E2B" w:rsidRPr="00BF7005" w:rsidRDefault="00595A6C" w:rsidP="007F2B1D">
      <w:pPr>
        <w:pStyle w:val="Numberbullet2"/>
        <w:numPr>
          <w:ilvl w:val="1"/>
          <w:numId w:val="14"/>
        </w:numPr>
        <w:rPr>
          <w:color w:val="auto"/>
        </w:rPr>
      </w:pPr>
      <w:r w:rsidRPr="00BF7005">
        <w:rPr>
          <w:color w:val="auto"/>
        </w:rPr>
        <w:t xml:space="preserve">the </w:t>
      </w:r>
      <w:r w:rsidR="004D3CDD">
        <w:rPr>
          <w:bCs/>
          <w:color w:val="auto"/>
        </w:rPr>
        <w:t>t</w:t>
      </w:r>
      <w:r w:rsidRPr="00BF7005">
        <w:rPr>
          <w:bCs/>
          <w:color w:val="auto"/>
        </w:rPr>
        <w:t xml:space="preserve">otal number of complaints that </w:t>
      </w:r>
      <w:r w:rsidR="004D3CDD">
        <w:rPr>
          <w:bCs/>
          <w:color w:val="auto"/>
        </w:rPr>
        <w:t>were</w:t>
      </w:r>
      <w:r w:rsidR="004D3CDD" w:rsidRPr="00BF7005">
        <w:rPr>
          <w:bCs/>
          <w:color w:val="auto"/>
        </w:rPr>
        <w:t xml:space="preserve"> </w:t>
      </w:r>
      <w:r w:rsidRPr="00BF7005">
        <w:rPr>
          <w:bCs/>
          <w:color w:val="auto"/>
        </w:rPr>
        <w:t>from Australia in th</w:t>
      </w:r>
      <w:r w:rsidR="004D3CDD">
        <w:rPr>
          <w:bCs/>
          <w:color w:val="auto"/>
        </w:rPr>
        <w:t>at specific</w:t>
      </w:r>
      <w:r w:rsidRPr="00BF7005">
        <w:rPr>
          <w:bCs/>
          <w:color w:val="auto"/>
        </w:rPr>
        <w:t xml:space="preserve"> financial year</w:t>
      </w:r>
    </w:p>
    <w:p w14:paraId="1D9D09E0" w14:textId="3AE9C78C" w:rsidR="00C50E2B" w:rsidRPr="00BF7005" w:rsidRDefault="00595A6C" w:rsidP="007F2B1D">
      <w:pPr>
        <w:pStyle w:val="Numberbullet2"/>
        <w:numPr>
          <w:ilvl w:val="1"/>
          <w:numId w:val="14"/>
        </w:numPr>
        <w:rPr>
          <w:color w:val="auto"/>
        </w:rPr>
      </w:pPr>
      <w:r w:rsidRPr="00BF7005">
        <w:rPr>
          <w:color w:val="auto"/>
        </w:rPr>
        <w:t xml:space="preserve">the </w:t>
      </w:r>
      <w:r w:rsidR="004D3CDD">
        <w:rPr>
          <w:color w:val="auto"/>
        </w:rPr>
        <w:t>t</w:t>
      </w:r>
      <w:r w:rsidRPr="00BF7005">
        <w:rPr>
          <w:bCs/>
          <w:color w:val="auto"/>
        </w:rPr>
        <w:t xml:space="preserve">otal number of complaints that </w:t>
      </w:r>
      <w:r w:rsidR="004D3CDD">
        <w:rPr>
          <w:bCs/>
          <w:color w:val="auto"/>
        </w:rPr>
        <w:t>were</w:t>
      </w:r>
      <w:r w:rsidR="004D3CDD" w:rsidRPr="00BF7005">
        <w:rPr>
          <w:bCs/>
          <w:color w:val="auto"/>
        </w:rPr>
        <w:t xml:space="preserve"> </w:t>
      </w:r>
      <w:r w:rsidRPr="00BF7005">
        <w:rPr>
          <w:bCs/>
          <w:color w:val="auto"/>
        </w:rPr>
        <w:t>from overseas in th</w:t>
      </w:r>
      <w:r w:rsidR="004D3CDD">
        <w:rPr>
          <w:bCs/>
          <w:color w:val="auto"/>
        </w:rPr>
        <w:t>at specific</w:t>
      </w:r>
      <w:r w:rsidRPr="00BF7005">
        <w:rPr>
          <w:bCs/>
          <w:color w:val="auto"/>
        </w:rPr>
        <w:t xml:space="preserve"> financial year</w:t>
      </w:r>
      <w:r w:rsidR="004D3CDD">
        <w:rPr>
          <w:color w:val="auto"/>
        </w:rPr>
        <w:t>, and</w:t>
      </w:r>
    </w:p>
    <w:p w14:paraId="1C79DF59" w14:textId="092B9C01" w:rsidR="009E1CC2" w:rsidRPr="00BF7005" w:rsidRDefault="004D3CDD" w:rsidP="007F2B1D">
      <w:pPr>
        <w:pStyle w:val="Numberbullet2"/>
        <w:numPr>
          <w:ilvl w:val="1"/>
          <w:numId w:val="14"/>
        </w:numPr>
        <w:rPr>
          <w:color w:val="auto"/>
        </w:rPr>
      </w:pPr>
      <w:r>
        <w:rPr>
          <w:color w:val="auto"/>
        </w:rPr>
        <w:t>a breakdown of the</w:t>
      </w:r>
      <w:r w:rsidR="006F0E60">
        <w:rPr>
          <w:color w:val="auto"/>
        </w:rPr>
        <w:t xml:space="preserve"> most common</w:t>
      </w:r>
      <w:r>
        <w:rPr>
          <w:color w:val="auto"/>
        </w:rPr>
        <w:t xml:space="preserve"> type</w:t>
      </w:r>
      <w:r w:rsidR="006F0E60">
        <w:rPr>
          <w:color w:val="auto"/>
        </w:rPr>
        <w:t>s</w:t>
      </w:r>
      <w:r>
        <w:rPr>
          <w:color w:val="auto"/>
        </w:rPr>
        <w:t xml:space="preserve"> of complaints made in Australia. This is a free text description of the complaint type with the number of those types of complaints received from Australia. You can provide up to </w:t>
      </w:r>
      <w:r w:rsidR="000E7BE9">
        <w:rPr>
          <w:color w:val="auto"/>
        </w:rPr>
        <w:t>ten</w:t>
      </w:r>
      <w:r>
        <w:rPr>
          <w:color w:val="auto"/>
        </w:rPr>
        <w:t xml:space="preserve"> of the most common types of complaints and </w:t>
      </w:r>
      <w:r w:rsidR="008D21D9">
        <w:rPr>
          <w:b/>
          <w:bCs/>
          <w:color w:val="auto"/>
        </w:rPr>
        <w:t>m</w:t>
      </w:r>
      <w:r w:rsidR="001818E0" w:rsidRPr="00BF7005">
        <w:rPr>
          <w:b/>
          <w:bCs/>
          <w:color w:val="auto"/>
        </w:rPr>
        <w:t xml:space="preserve">ust </w:t>
      </w:r>
      <w:r w:rsidR="00722861" w:rsidRPr="00BF7005">
        <w:rPr>
          <w:color w:val="auto"/>
        </w:rPr>
        <w:t>e</w:t>
      </w:r>
      <w:r w:rsidR="00595A6C" w:rsidRPr="00BF7005">
        <w:rPr>
          <w:color w:val="auto"/>
        </w:rPr>
        <w:t>nter at least one</w:t>
      </w:r>
      <w:r>
        <w:rPr>
          <w:color w:val="auto"/>
        </w:rPr>
        <w:t xml:space="preserve"> </w:t>
      </w:r>
      <w:r w:rsidR="00595A6C" w:rsidRPr="00BF7005">
        <w:rPr>
          <w:bCs/>
          <w:color w:val="auto"/>
        </w:rPr>
        <w:t>received</w:t>
      </w:r>
      <w:r w:rsidR="0067271D" w:rsidRPr="00BF7005">
        <w:rPr>
          <w:bCs/>
          <w:color w:val="auto"/>
        </w:rPr>
        <w:t>’</w:t>
      </w:r>
      <w:r w:rsidR="001F4F7F" w:rsidRPr="00BF7005">
        <w:rPr>
          <w:bCs/>
          <w:color w:val="auto"/>
        </w:rPr>
        <w:t xml:space="preserve"> (</w:t>
      </w:r>
      <w:r w:rsidR="001F4F7F" w:rsidRPr="00BF7005">
        <w:rPr>
          <w:b/>
          <w:color w:val="auto"/>
        </w:rPr>
        <w:t xml:space="preserve">Figure </w:t>
      </w:r>
      <w:r>
        <w:rPr>
          <w:b/>
          <w:color w:val="auto"/>
        </w:rPr>
        <w:t>3.</w:t>
      </w:r>
      <w:r w:rsidR="00F51395" w:rsidRPr="00BF7005">
        <w:rPr>
          <w:b/>
          <w:color w:val="auto"/>
        </w:rPr>
        <w:t>3</w:t>
      </w:r>
      <w:r w:rsidR="00CB667E" w:rsidRPr="00BF7005">
        <w:rPr>
          <w:b/>
          <w:color w:val="auto"/>
        </w:rPr>
        <w:t>4</w:t>
      </w:r>
      <w:r w:rsidR="001F4F7F" w:rsidRPr="00BF7005">
        <w:rPr>
          <w:bCs/>
          <w:color w:val="auto"/>
        </w:rPr>
        <w:t>)</w:t>
      </w:r>
      <w:r w:rsidR="00595A6C" w:rsidRPr="00BF7005">
        <w:rPr>
          <w:color w:val="auto"/>
        </w:rPr>
        <w:t>.</w:t>
      </w:r>
    </w:p>
    <w:p w14:paraId="65A508E7" w14:textId="77777777" w:rsidR="00343254" w:rsidRDefault="00343254" w:rsidP="00343254">
      <w:pPr>
        <w:pStyle w:val="ListBullet"/>
        <w:spacing w:before="0" w:after="0"/>
        <w:ind w:left="1163"/>
      </w:pPr>
    </w:p>
    <w:p w14:paraId="0994E6F1" w14:textId="5A0E5294" w:rsidR="00257F03" w:rsidRDefault="00097B7A" w:rsidP="005844A2">
      <w:r>
        <w:rPr>
          <w:noProof/>
        </w:rPr>
        <mc:AlternateContent>
          <mc:Choice Requires="wpg">
            <w:drawing>
              <wp:inline distT="0" distB="0" distL="0" distR="0" wp14:anchorId="7282D6EC" wp14:editId="291703C4">
                <wp:extent cx="5092700" cy="648335"/>
                <wp:effectExtent l="19050" t="19050" r="12700" b="18415"/>
                <wp:docPr id="1595099733" name="Group 19"/>
                <wp:cNvGraphicFramePr/>
                <a:graphic xmlns:a="http://schemas.openxmlformats.org/drawingml/2006/main">
                  <a:graphicData uri="http://schemas.microsoft.com/office/word/2010/wordprocessingGroup">
                    <wpg:wgp>
                      <wpg:cNvGrpSpPr/>
                      <wpg:grpSpPr>
                        <a:xfrm>
                          <a:off x="0" y="0"/>
                          <a:ext cx="5092700" cy="648335"/>
                          <a:chOff x="0" y="0"/>
                          <a:chExt cx="5092700" cy="648335"/>
                        </a:xfrm>
                      </wpg:grpSpPr>
                      <pic:pic xmlns:pic="http://schemas.openxmlformats.org/drawingml/2006/picture">
                        <pic:nvPicPr>
                          <pic:cNvPr id="809449627" name="Picture 1" descr="A yellow and black rectangle with black text&#10;&#10;AI-generated content may be incorrect."/>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092700" cy="648335"/>
                          </a:xfrm>
                          <a:prstGeom prst="rect">
                            <a:avLst/>
                          </a:prstGeom>
                          <a:ln>
                            <a:solidFill>
                              <a:schemeClr val="tx1"/>
                            </a:solidFill>
                          </a:ln>
                        </pic:spPr>
                      </pic:pic>
                      <wps:wsp>
                        <wps:cNvPr id="671054466" name="Rectangle 21"/>
                        <wps:cNvSpPr/>
                        <wps:spPr>
                          <a:xfrm flipV="1">
                            <a:off x="6350" y="450850"/>
                            <a:ext cx="52705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9892309" id="Group 19" o:spid="_x0000_s1026" style="width:401pt;height:51.05pt;mso-position-horizontal-relative:char;mso-position-vertical-relative:line" coordsize="50927,6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">
                <v:shape id="Picture 1" o:spid="_x0000_s1027" type="#_x0000_t75" alt="A yellow and black rectangle with black text&#10;&#10;AI-generated content may be incorrect." style="position:absolute;width:50927;height:6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" stroked="t" strokecolor="black [3213]">
                  <v:imagedata r:id="rId106" o:title="A yellow and black rectangle with black text&#10;&#10;AI-generated content may be incorrect"/>
                  <v:path arrowok="t"/>
                </v:shape>
                <v:rect id="Rectangle 21" o:spid="_x0000_s1028" style="position:absolute;left:63;top:4508;width:5271;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" fillcolor="yellow" stroked="f" strokeweight="1pt">
                  <v:fill opacity="26214f"/>
                </v:rect>
                <w10:anchorlock/>
              </v:group>
            </w:pict>
          </mc:Fallback>
        </mc:AlternateContent>
      </w:r>
    </w:p>
    <w:p w14:paraId="799B2B3E" w14:textId="6E802610" w:rsidR="003E27CB" w:rsidRPr="00A07406" w:rsidRDefault="00257F03" w:rsidP="005844A2">
      <w:pPr>
        <w:rPr>
          <w:b/>
          <w:bCs/>
        </w:rPr>
      </w:pPr>
      <w:r w:rsidRPr="00F03B5E">
        <w:rPr>
          <w:b/>
          <w:bCs/>
        </w:rPr>
        <w:t xml:space="preserve">Figure </w:t>
      </w:r>
      <w:r w:rsidR="0062569D" w:rsidRPr="00F03B5E">
        <w:rPr>
          <w:b/>
          <w:bCs/>
        </w:rPr>
        <w:t>3.</w:t>
      </w:r>
      <w:r w:rsidR="00F51395" w:rsidRPr="00F03B5E">
        <w:rPr>
          <w:b/>
          <w:bCs/>
        </w:rPr>
        <w:t>3</w:t>
      </w:r>
      <w:r w:rsidR="00CB667E" w:rsidRPr="00F03B5E">
        <w:rPr>
          <w:b/>
          <w:bCs/>
        </w:rPr>
        <w:t>3</w:t>
      </w:r>
      <w:r w:rsidR="0062569D" w:rsidRPr="00F03B5E">
        <w:rPr>
          <w:b/>
          <w:bCs/>
        </w:rPr>
        <w:t xml:space="preserve">: </w:t>
      </w:r>
      <w:r w:rsidR="00F03B5E" w:rsidRPr="00F03B5E">
        <w:t>Confirm whether complaints were received in the</w:t>
      </w:r>
      <w:r w:rsidR="00F03B5E">
        <w:rPr>
          <w:b/>
          <w:bCs/>
        </w:rPr>
        <w:t xml:space="preserve"> </w:t>
      </w:r>
      <w:r w:rsidR="00094594">
        <w:rPr>
          <w:b/>
          <w:bCs/>
        </w:rPr>
        <w:t>‘</w:t>
      </w:r>
      <w:r w:rsidR="00A07406">
        <w:t>Complaints</w:t>
      </w:r>
      <w:r w:rsidR="00094594">
        <w:t>’</w:t>
      </w:r>
      <w:r w:rsidR="00A07406">
        <w:t xml:space="preserve"> </w:t>
      </w:r>
      <w:r w:rsidR="00A07406" w:rsidRPr="00A07406">
        <w:t xml:space="preserve">section of the </w:t>
      </w:r>
      <w:r w:rsidR="00094594">
        <w:t>‘</w:t>
      </w:r>
      <w:r w:rsidR="00A07406" w:rsidRPr="00A07406">
        <w:rPr>
          <w:rFonts w:cs="Arial"/>
        </w:rPr>
        <w:t>PMR Notification Model Details Edit</w:t>
      </w:r>
      <w:r w:rsidR="00094594">
        <w:rPr>
          <w:rFonts w:cs="Arial"/>
        </w:rPr>
        <w:t>’</w:t>
      </w:r>
      <w:r w:rsidR="00A07406" w:rsidRPr="00A07406">
        <w:rPr>
          <w:rFonts w:cs="Arial"/>
        </w:rPr>
        <w:t xml:space="preserve"> page</w:t>
      </w:r>
      <w:r w:rsidR="00121833">
        <w:rPr>
          <w:rFonts w:cs="Arial"/>
        </w:rPr>
        <w:t>.</w:t>
      </w:r>
      <w:r w:rsidR="00A07406" w:rsidRPr="00A07406">
        <w:rPr>
          <w:rFonts w:cs="Arial"/>
        </w:rPr>
        <w:t xml:space="preserve"> </w:t>
      </w:r>
    </w:p>
    <w:p w14:paraId="4B6069F2" w14:textId="08A2D371" w:rsidR="00E90B74" w:rsidRDefault="00F51395" w:rsidP="005844A2">
      <w:r>
        <w:rPr>
          <w:noProof/>
        </w:rPr>
        <mc:AlternateContent>
          <mc:Choice Requires="wpg">
            <w:drawing>
              <wp:inline distT="0" distB="0" distL="0" distR="0" wp14:anchorId="69963C69" wp14:editId="30FB05B7">
                <wp:extent cx="4286250" cy="1781175"/>
                <wp:effectExtent l="19050" t="19050" r="19050" b="28575"/>
                <wp:docPr id="1470956331" name="Group 20"/>
                <wp:cNvGraphicFramePr/>
                <a:graphic xmlns:a="http://schemas.openxmlformats.org/drawingml/2006/main">
                  <a:graphicData uri="http://schemas.microsoft.com/office/word/2010/wordprocessingGroup">
                    <wpg:wgp>
                      <wpg:cNvGrpSpPr/>
                      <wpg:grpSpPr>
                        <a:xfrm>
                          <a:off x="0" y="0"/>
                          <a:ext cx="4286250" cy="1781175"/>
                          <a:chOff x="0" y="0"/>
                          <a:chExt cx="4544060" cy="2197100"/>
                        </a:xfrm>
                      </wpg:grpSpPr>
                      <pic:pic xmlns:pic="http://schemas.openxmlformats.org/drawingml/2006/picture">
                        <pic:nvPicPr>
                          <pic:cNvPr id="1764053705" name="Picture 1" descr="A screenshot of a computer&#10;&#10;AI-generated content may be incorrect."/>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544060" cy="2197100"/>
                          </a:xfrm>
                          <a:prstGeom prst="rect">
                            <a:avLst/>
                          </a:prstGeom>
                          <a:ln>
                            <a:solidFill>
                              <a:schemeClr val="tx1"/>
                            </a:solidFill>
                          </a:ln>
                        </pic:spPr>
                      </pic:pic>
                      <wps:wsp>
                        <wps:cNvPr id="2122380382" name="Rectangle 21"/>
                        <wps:cNvSpPr/>
                        <wps:spPr>
                          <a:xfrm flipV="1">
                            <a:off x="38100" y="673100"/>
                            <a:ext cx="96520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3887461" name="Rectangle 21"/>
                        <wps:cNvSpPr/>
                        <wps:spPr>
                          <a:xfrm flipV="1">
                            <a:off x="38100" y="971550"/>
                            <a:ext cx="96520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279996" name="Rectangle 21"/>
                        <wps:cNvSpPr/>
                        <wps:spPr>
                          <a:xfrm flipV="1">
                            <a:off x="38100" y="1689100"/>
                            <a:ext cx="96520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051955" name="Rectangle 21"/>
                        <wps:cNvSpPr/>
                        <wps:spPr>
                          <a:xfrm flipV="1">
                            <a:off x="2305050" y="1701800"/>
                            <a:ext cx="96520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629ACF7" id="Group 20" o:spid="_x0000_s1026" style="width:337.5pt;height:140.25pt;mso-position-horizontal-relative:char;mso-position-vertical-relative:line" coordsize="45440,21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computer&#10;&#10;AI-generated content may be incorrect." style="position:absolute;width:45440;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" stroked="t" strokecolor="black [3213]">
                  <v:imagedata r:id="rId108" o:title="A screenshot of a computer&#10;&#10;AI-generated content may be incorrect"/>
                  <v:path arrowok="t"/>
                </v:shape>
                <v:rect id="Rectangle 21" o:spid="_x0000_s1028" style="position:absolute;left:381;top:6731;width:9652;height:184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" fillcolor="yellow" stroked="f" strokeweight="1pt">
                  <v:fill opacity="26214f"/>
                </v:rect>
                <v:rect id="Rectangle 21" o:spid="_x0000_s1029" style="position:absolute;left:381;top:9715;width:9652;height:184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" fillcolor="yellow" stroked="f" strokeweight="1pt">
                  <v:fill opacity="26214f"/>
                </v:rect>
                <v:rect id="Rectangle 21" o:spid="_x0000_s1030" style="position:absolute;left:381;top:16891;width:9652;height:184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" fillcolor="yellow" stroked="f" strokeweight="1pt">
                  <v:fill opacity="26214f"/>
                </v:rect>
                <v:rect id="Rectangle 21" o:spid="_x0000_s1031" style="position:absolute;left:23050;top:17018;width:9652;height:184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" fillcolor="yellow" stroked="f" strokeweight="1pt">
                  <v:fill opacity="26214f"/>
                </v:rect>
                <w10:anchorlock/>
              </v:group>
            </w:pict>
          </mc:Fallback>
        </mc:AlternateContent>
      </w:r>
    </w:p>
    <w:p w14:paraId="221EB18E" w14:textId="2F3430D0" w:rsidR="008318DD" w:rsidRPr="001525DC" w:rsidRDefault="001F4F7F" w:rsidP="005844A2">
      <w:r w:rsidRPr="001525DC">
        <w:rPr>
          <w:b/>
          <w:bCs/>
        </w:rPr>
        <w:t xml:space="preserve">Figure </w:t>
      </w:r>
      <w:r w:rsidR="00F03B5E" w:rsidRPr="001525DC">
        <w:rPr>
          <w:b/>
          <w:bCs/>
        </w:rPr>
        <w:t>3.</w:t>
      </w:r>
      <w:r w:rsidR="00F51395" w:rsidRPr="001525DC">
        <w:rPr>
          <w:b/>
          <w:bCs/>
        </w:rPr>
        <w:t>3</w:t>
      </w:r>
      <w:r w:rsidR="00CB667E" w:rsidRPr="001525DC">
        <w:rPr>
          <w:b/>
          <w:bCs/>
        </w:rPr>
        <w:t>4</w:t>
      </w:r>
      <w:r w:rsidR="00F03B5E" w:rsidRPr="001525DC">
        <w:rPr>
          <w:b/>
          <w:bCs/>
        </w:rPr>
        <w:t xml:space="preserve">: </w:t>
      </w:r>
      <w:r w:rsidR="00094594">
        <w:t>The ‘</w:t>
      </w:r>
      <w:r w:rsidR="000B3FB6" w:rsidRPr="001525DC">
        <w:t>Complaints</w:t>
      </w:r>
      <w:r w:rsidR="00094594">
        <w:t>’</w:t>
      </w:r>
      <w:r w:rsidR="000B3FB6" w:rsidRPr="001525DC">
        <w:t xml:space="preserve"> section showing where to enter the number of complaints received in Australia and overseas, and </w:t>
      </w:r>
      <w:r w:rsidR="00094594">
        <w:t xml:space="preserve">the </w:t>
      </w:r>
      <w:r w:rsidR="000B3FB6" w:rsidRPr="001525DC">
        <w:t>type of complaint</w:t>
      </w:r>
      <w:r w:rsidR="001525DC" w:rsidRPr="001525DC">
        <w:t>s.</w:t>
      </w:r>
    </w:p>
    <w:p w14:paraId="14DAC3BF" w14:textId="087E43EE" w:rsidR="008318DD" w:rsidRPr="001525DC" w:rsidRDefault="008318DD" w:rsidP="005844A2">
      <w:pPr>
        <w:pStyle w:val="ListBullet"/>
        <w:numPr>
          <w:ilvl w:val="0"/>
          <w:numId w:val="0"/>
        </w:numPr>
        <w:spacing w:before="0" w:after="0"/>
        <w:ind w:left="357" w:hanging="357"/>
        <w:rPr>
          <w:b/>
          <w:bCs/>
          <w:i/>
          <w:iCs/>
          <w:color w:val="auto"/>
        </w:rPr>
      </w:pPr>
    </w:p>
    <w:p w14:paraId="544CBEAD" w14:textId="4063BE2C" w:rsidR="00595A6C" w:rsidRDefault="00A570CC" w:rsidP="00C32C81">
      <w:pPr>
        <w:pStyle w:val="ListBullet"/>
        <w:spacing w:before="0" w:after="0"/>
        <w:ind w:left="425"/>
        <w:rPr>
          <w:color w:val="auto"/>
        </w:rPr>
      </w:pPr>
      <w:r>
        <w:rPr>
          <w:color w:val="auto"/>
        </w:rPr>
        <w:t>Y</w:t>
      </w:r>
      <w:r w:rsidRPr="001525DC">
        <w:rPr>
          <w:color w:val="auto"/>
        </w:rPr>
        <w:t xml:space="preserve">ou </w:t>
      </w:r>
      <w:r w:rsidR="00595A6C" w:rsidRPr="001525DC">
        <w:rPr>
          <w:color w:val="auto"/>
        </w:rPr>
        <w:t xml:space="preserve">have the option to upload supporting documents using the </w:t>
      </w:r>
      <w:r w:rsidR="00406B74" w:rsidRPr="001525DC">
        <w:rPr>
          <w:color w:val="auto"/>
        </w:rPr>
        <w:t>‘</w:t>
      </w:r>
      <w:r w:rsidR="00595A6C" w:rsidRPr="001525DC">
        <w:rPr>
          <w:bCs/>
          <w:color w:val="auto"/>
        </w:rPr>
        <w:t>Add files</w:t>
      </w:r>
      <w:r w:rsidR="00406B74" w:rsidRPr="001525DC">
        <w:rPr>
          <w:bCs/>
          <w:color w:val="auto"/>
        </w:rPr>
        <w:t>’</w:t>
      </w:r>
      <w:r w:rsidR="00595A6C" w:rsidRPr="001525DC">
        <w:rPr>
          <w:bCs/>
          <w:color w:val="auto"/>
        </w:rPr>
        <w:t xml:space="preserve"> and </w:t>
      </w:r>
      <w:r w:rsidR="00406B74" w:rsidRPr="001525DC">
        <w:rPr>
          <w:bCs/>
          <w:color w:val="auto"/>
        </w:rPr>
        <w:t>‘</w:t>
      </w:r>
      <w:r w:rsidR="00595A6C" w:rsidRPr="001525DC">
        <w:rPr>
          <w:bCs/>
          <w:color w:val="auto"/>
        </w:rPr>
        <w:t>Upload Large</w:t>
      </w:r>
      <w:r w:rsidR="00DF5BD3" w:rsidRPr="001525DC">
        <w:rPr>
          <w:bCs/>
          <w:color w:val="auto"/>
        </w:rPr>
        <w:t xml:space="preserve"> </w:t>
      </w:r>
      <w:r w:rsidR="00595A6C" w:rsidRPr="001525DC">
        <w:rPr>
          <w:bCs/>
          <w:color w:val="auto"/>
        </w:rPr>
        <w:t>files</w:t>
      </w:r>
      <w:r w:rsidR="00DF5BD3" w:rsidRPr="001525DC">
        <w:rPr>
          <w:bCs/>
          <w:color w:val="auto"/>
        </w:rPr>
        <w:t>’</w:t>
      </w:r>
      <w:r w:rsidR="00595A6C" w:rsidRPr="001525DC">
        <w:rPr>
          <w:color w:val="auto"/>
        </w:rPr>
        <w:t xml:space="preserve"> function</w:t>
      </w:r>
      <w:r w:rsidR="001B0156" w:rsidRPr="001525DC">
        <w:rPr>
          <w:color w:val="auto"/>
        </w:rPr>
        <w:t xml:space="preserve"> (</w:t>
      </w:r>
      <w:r w:rsidR="001B0156" w:rsidRPr="001525DC">
        <w:rPr>
          <w:b/>
          <w:bCs/>
          <w:color w:val="auto"/>
        </w:rPr>
        <w:t xml:space="preserve">Figure </w:t>
      </w:r>
      <w:r w:rsidR="001525DC">
        <w:rPr>
          <w:b/>
          <w:bCs/>
          <w:color w:val="auto"/>
        </w:rPr>
        <w:t>3.</w:t>
      </w:r>
      <w:r w:rsidR="00F51395" w:rsidRPr="001525DC">
        <w:rPr>
          <w:b/>
          <w:bCs/>
          <w:color w:val="auto"/>
        </w:rPr>
        <w:t>3</w:t>
      </w:r>
      <w:r w:rsidR="00CB667E" w:rsidRPr="001525DC">
        <w:rPr>
          <w:b/>
          <w:bCs/>
          <w:color w:val="auto"/>
        </w:rPr>
        <w:t>5</w:t>
      </w:r>
      <w:r w:rsidR="001B0156" w:rsidRPr="001525DC">
        <w:rPr>
          <w:color w:val="auto"/>
        </w:rPr>
        <w:t>)</w:t>
      </w:r>
      <w:r w:rsidR="00595A6C" w:rsidRPr="001525DC">
        <w:rPr>
          <w:color w:val="auto"/>
        </w:rPr>
        <w:t xml:space="preserve">. </w:t>
      </w:r>
      <w:r w:rsidR="00DF5BD3" w:rsidRPr="001525DC">
        <w:rPr>
          <w:color w:val="auto"/>
        </w:rPr>
        <w:t>F</w:t>
      </w:r>
      <w:r w:rsidR="005E4260" w:rsidRPr="001525DC">
        <w:rPr>
          <w:color w:val="auto"/>
        </w:rPr>
        <w:t xml:space="preserve">or step-by-step instructions on how to upload files </w:t>
      </w:r>
      <w:r w:rsidR="00595A6C" w:rsidRPr="001525DC">
        <w:rPr>
          <w:color w:val="auto"/>
        </w:rPr>
        <w:t>less than 50MB</w:t>
      </w:r>
      <w:r w:rsidR="00CF1F13" w:rsidRPr="001525DC">
        <w:rPr>
          <w:color w:val="auto"/>
        </w:rPr>
        <w:t xml:space="preserve"> refer to step </w:t>
      </w:r>
      <w:r w:rsidR="00887D6B" w:rsidRPr="001525DC">
        <w:rPr>
          <w:color w:val="auto"/>
        </w:rPr>
        <w:fldChar w:fldCharType="begin"/>
      </w:r>
      <w:r w:rsidR="00887D6B" w:rsidRPr="001525DC">
        <w:rPr>
          <w:color w:val="auto"/>
        </w:rPr>
        <w:instrText xml:space="preserve"> REF _Ref223676978 \r \h </w:instrText>
      </w:r>
      <w:r w:rsidR="00887D6B" w:rsidRPr="001525DC">
        <w:rPr>
          <w:color w:val="auto"/>
        </w:rPr>
      </w:r>
      <w:r w:rsidR="00887D6B" w:rsidRPr="001525DC">
        <w:rPr>
          <w:color w:val="auto"/>
        </w:rPr>
        <w:fldChar w:fldCharType="separate"/>
      </w:r>
      <w:r w:rsidR="001264BD">
        <w:rPr>
          <w:color w:val="auto"/>
        </w:rPr>
        <w:t>13</w:t>
      </w:r>
      <w:r w:rsidR="00887D6B" w:rsidRPr="001525DC">
        <w:rPr>
          <w:color w:val="auto"/>
        </w:rPr>
        <w:fldChar w:fldCharType="end"/>
      </w:r>
      <w:r w:rsidR="00595A6C" w:rsidRPr="001525DC">
        <w:rPr>
          <w:color w:val="auto"/>
        </w:rPr>
        <w:t xml:space="preserve"> </w:t>
      </w:r>
      <w:r w:rsidR="00880BED" w:rsidRPr="001525DC">
        <w:rPr>
          <w:color w:val="auto"/>
        </w:rPr>
        <w:t xml:space="preserve">or step </w:t>
      </w:r>
      <w:r w:rsidR="00887D6B" w:rsidRPr="001525DC">
        <w:rPr>
          <w:color w:val="auto"/>
        </w:rPr>
        <w:fldChar w:fldCharType="begin"/>
      </w:r>
      <w:r w:rsidR="00887D6B" w:rsidRPr="001525DC">
        <w:rPr>
          <w:color w:val="auto"/>
        </w:rPr>
        <w:instrText xml:space="preserve"> REF _Ref222731016 \r \h </w:instrText>
      </w:r>
      <w:r w:rsidR="00887D6B" w:rsidRPr="001525DC">
        <w:rPr>
          <w:color w:val="auto"/>
        </w:rPr>
      </w:r>
      <w:r w:rsidR="00887D6B" w:rsidRPr="001525DC">
        <w:rPr>
          <w:color w:val="auto"/>
        </w:rPr>
        <w:fldChar w:fldCharType="separate"/>
      </w:r>
      <w:r w:rsidR="001264BD">
        <w:rPr>
          <w:color w:val="auto"/>
        </w:rPr>
        <w:t>14</w:t>
      </w:r>
      <w:r w:rsidR="00887D6B" w:rsidRPr="001525DC">
        <w:rPr>
          <w:color w:val="auto"/>
        </w:rPr>
        <w:fldChar w:fldCharType="end"/>
      </w:r>
      <w:r w:rsidR="00595A6C" w:rsidRPr="001525DC">
        <w:rPr>
          <w:color w:val="auto"/>
        </w:rPr>
        <w:t xml:space="preserve"> for large files (more than 50MB size</w:t>
      </w:r>
      <w:r w:rsidR="00CF1F13" w:rsidRPr="001525DC">
        <w:rPr>
          <w:color w:val="auto"/>
        </w:rPr>
        <w:t xml:space="preserve"> up to 5GB</w:t>
      </w:r>
      <w:r w:rsidR="00595A6C" w:rsidRPr="001525DC">
        <w:rPr>
          <w:color w:val="auto"/>
        </w:rPr>
        <w:t xml:space="preserve">). </w:t>
      </w:r>
    </w:p>
    <w:p w14:paraId="5E0E138D" w14:textId="77777777" w:rsidR="005844A2" w:rsidRPr="001525DC" w:rsidRDefault="005844A2" w:rsidP="005844A2"/>
    <w:p w14:paraId="59955EA8" w14:textId="1B4EEC25" w:rsidR="008318DD" w:rsidRDefault="00F51395" w:rsidP="005844A2">
      <w:pPr>
        <w:rPr>
          <w:b/>
          <w:bCs/>
          <w:i/>
          <w:iCs/>
        </w:rPr>
      </w:pPr>
      <w:r>
        <w:rPr>
          <w:noProof/>
        </w:rPr>
        <w:lastRenderedPageBreak/>
        <mc:AlternateContent>
          <mc:Choice Requires="wpg">
            <w:drawing>
              <wp:inline distT="0" distB="0" distL="0" distR="0" wp14:anchorId="764D56BD" wp14:editId="3C0360F6">
                <wp:extent cx="4521200" cy="1962785"/>
                <wp:effectExtent l="19050" t="19050" r="12700" b="18415"/>
                <wp:docPr id="788006145" name="Group 21"/>
                <wp:cNvGraphicFramePr/>
                <a:graphic xmlns:a="http://schemas.openxmlformats.org/drawingml/2006/main">
                  <a:graphicData uri="http://schemas.microsoft.com/office/word/2010/wordprocessingGroup">
                    <wpg:wgp>
                      <wpg:cNvGrpSpPr/>
                      <wpg:grpSpPr>
                        <a:xfrm>
                          <a:off x="0" y="0"/>
                          <a:ext cx="4521200" cy="1962785"/>
                          <a:chOff x="0" y="0"/>
                          <a:chExt cx="4521200" cy="1962785"/>
                        </a:xfrm>
                      </wpg:grpSpPr>
                      <pic:pic xmlns:pic="http://schemas.openxmlformats.org/drawingml/2006/picture">
                        <pic:nvPicPr>
                          <pic:cNvPr id="1285706021" name="Picture 1" descr="A screenshot of a computer&#10;&#10;AI-generated content may be incorrect."/>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4521200" cy="1962785"/>
                          </a:xfrm>
                          <a:prstGeom prst="rect">
                            <a:avLst/>
                          </a:prstGeom>
                          <a:ln>
                            <a:solidFill>
                              <a:schemeClr val="tx1"/>
                            </a:solidFill>
                          </a:ln>
                        </pic:spPr>
                      </pic:pic>
                      <wps:wsp>
                        <wps:cNvPr id="1342508690" name="Rectangle 21"/>
                        <wps:cNvSpPr/>
                        <wps:spPr>
                          <a:xfrm flipV="1">
                            <a:off x="3917950" y="1225550"/>
                            <a:ext cx="5715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924761" name="Rectangle 21"/>
                        <wps:cNvSpPr/>
                        <wps:spPr>
                          <a:xfrm flipV="1">
                            <a:off x="3486150" y="1225550"/>
                            <a:ext cx="38735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D806D1" id="Group 21" o:spid="_x0000_s1026" style="width:356pt;height:154.55pt;mso-position-horizontal-relative:char;mso-position-vertical-relative:line" coordsize="45212,19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">
                <v:shape id="Picture 1" o:spid="_x0000_s1027" type="#_x0000_t75" alt="A screenshot of a computer&#10;&#10;AI-generated content may be incorrect." style="position:absolute;width:45212;height:1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" stroked="t" strokecolor="black [3213]">
                  <v:imagedata r:id="rId110" o:title="A screenshot of a computer&#10;&#10;AI-generated content may be incorrect"/>
                  <v:path arrowok="t"/>
                </v:shape>
                <v:rect id="Rectangle 21" o:spid="_x0000_s1028" style="position:absolute;left:39179;top:12255;width:5715;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" fillcolor="yellow" stroked="f" strokeweight="1pt">
                  <v:fill opacity="26214f"/>
                </v:rect>
                <v:rect id="Rectangle 21" o:spid="_x0000_s1029" style="position:absolute;left:34861;top:12255;width:3874;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" fillcolor="yellow" stroked="f" strokeweight="1pt">
                  <v:fill opacity="26214f"/>
                </v:rect>
                <w10:anchorlock/>
              </v:group>
            </w:pict>
          </mc:Fallback>
        </mc:AlternateContent>
      </w:r>
    </w:p>
    <w:p w14:paraId="58F4214E" w14:textId="07DEEF6C" w:rsidR="001B0156" w:rsidRPr="00FF5837" w:rsidRDefault="002B20EF" w:rsidP="005844A2">
      <w:r w:rsidRPr="00FF5837">
        <w:rPr>
          <w:b/>
          <w:bCs/>
        </w:rPr>
        <w:t xml:space="preserve">Figure </w:t>
      </w:r>
      <w:r w:rsidR="001525DC" w:rsidRPr="00FF5837">
        <w:rPr>
          <w:b/>
          <w:bCs/>
        </w:rPr>
        <w:t>3.</w:t>
      </w:r>
      <w:r w:rsidR="00F51395" w:rsidRPr="00FF5837">
        <w:rPr>
          <w:b/>
          <w:bCs/>
        </w:rPr>
        <w:t>3</w:t>
      </w:r>
      <w:r w:rsidR="00887D6B" w:rsidRPr="00FF5837">
        <w:rPr>
          <w:b/>
          <w:bCs/>
        </w:rPr>
        <w:t>5</w:t>
      </w:r>
      <w:r w:rsidR="001525DC" w:rsidRPr="00FF5837">
        <w:rPr>
          <w:b/>
          <w:bCs/>
        </w:rPr>
        <w:t xml:space="preserve">: </w:t>
      </w:r>
      <w:r w:rsidR="00094594">
        <w:t>The ‘</w:t>
      </w:r>
      <w:r w:rsidR="00930B8A" w:rsidRPr="00FF5837">
        <w:t>Complaints</w:t>
      </w:r>
      <w:r w:rsidR="00094594">
        <w:t>’</w:t>
      </w:r>
      <w:r w:rsidR="00930B8A" w:rsidRPr="00FF5837">
        <w:t xml:space="preserve"> section showing where to</w:t>
      </w:r>
      <w:r w:rsidR="00FF5837" w:rsidRPr="00FF5837">
        <w:t xml:space="preserve"> attach supporting documents.</w:t>
      </w:r>
    </w:p>
    <w:p w14:paraId="49608434" w14:textId="2830BCFC" w:rsidR="002B20EF" w:rsidRPr="00FF5837" w:rsidRDefault="00C32C81" w:rsidP="002B20EF">
      <w:pPr>
        <w:spacing w:after="0"/>
        <w:ind w:left="425"/>
      </w:pPr>
      <w:r>
        <w:rPr>
          <w:noProof/>
        </w:rPr>
        <mc:AlternateContent>
          <mc:Choice Requires="wps">
            <w:drawing>
              <wp:anchor distT="0" distB="0" distL="114300" distR="114300" simplePos="0" relativeHeight="251734528" behindDoc="0" locked="0" layoutInCell="1" allowOverlap="1" wp14:anchorId="70CEE556" wp14:editId="35FC7920">
                <wp:simplePos x="0" y="0"/>
                <wp:positionH relativeFrom="column">
                  <wp:posOffset>509270</wp:posOffset>
                </wp:positionH>
                <wp:positionV relativeFrom="paragraph">
                  <wp:posOffset>114300</wp:posOffset>
                </wp:positionV>
                <wp:extent cx="4977130" cy="428625"/>
                <wp:effectExtent l="0" t="0" r="0" b="9525"/>
                <wp:wrapNone/>
                <wp:docPr id="444659851" name="Text Box 10"/>
                <wp:cNvGraphicFramePr/>
                <a:graphic xmlns:a="http://schemas.openxmlformats.org/drawingml/2006/main">
                  <a:graphicData uri="http://schemas.microsoft.com/office/word/2010/wordprocessingShape">
                    <wps:wsp>
                      <wps:cNvSpPr txBox="1"/>
                      <wps:spPr>
                        <a:xfrm>
                          <a:off x="0" y="0"/>
                          <a:ext cx="4977130" cy="42862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7F0D3795" w14:textId="5752B355" w:rsidR="00C32C81" w:rsidRDefault="00C32C81">
                            <w:r w:rsidRPr="00FF5837">
                              <w:t>Any files that have already been uploaded relating to this good will be displayed in the list of files</w:t>
                            </w:r>
                            <w:r w:rsidR="00996B1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EE556" id="Text Box 10" o:spid="_x0000_s1038" type="#_x0000_t202" style="position:absolute;left:0;text-align:left;margin-left:40.1pt;margin-top:9pt;width:391.9pt;height:33.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" fillcolor="#c3c3c3 [2166]" stroked="f" strokeweight=".5pt">
                <v:fill color2="#b6b6b6 [2614]" rotate="t" colors="0 #d2d2d2;.5 #c8c8c8;1 silver" focus="100%" type="gradient">
                  <o:fill v:ext="view" type="gradientUnscaled"/>
                </v:fill>
                <v:textbox>
                  <w:txbxContent>
                    <w:p w14:paraId="7F0D3795" w14:textId="5752B355" w:rsidR="00C32C81" w:rsidRDefault="00C32C81">
                      <w:r w:rsidRPr="00FF5837">
                        <w:t>Any files that have already been uploaded relating to this good will be displayed in the list of files</w:t>
                      </w:r>
                      <w:r w:rsidR="00996B14">
                        <w:t>.</w:t>
                      </w:r>
                    </w:p>
                  </w:txbxContent>
                </v:textbox>
              </v:shape>
            </w:pict>
          </mc:Fallback>
        </mc:AlternateContent>
      </w:r>
    </w:p>
    <w:p w14:paraId="42BAAA0D" w14:textId="53D2D430" w:rsidR="00775016" w:rsidRDefault="002B20EF" w:rsidP="008F6766">
      <w:r w:rsidRPr="00FF5837">
        <w:rPr>
          <w:noProof/>
        </w:rPr>
        <w:drawing>
          <wp:anchor distT="0" distB="0" distL="114300" distR="114300" simplePos="0" relativeHeight="251642368" behindDoc="0" locked="0" layoutInCell="1" allowOverlap="1" wp14:anchorId="3595A94E" wp14:editId="7D86BB07">
            <wp:simplePos x="0" y="0"/>
            <wp:positionH relativeFrom="column">
              <wp:posOffset>255270</wp:posOffset>
            </wp:positionH>
            <wp:positionV relativeFrom="paragraph">
              <wp:posOffset>56515</wp:posOffset>
            </wp:positionV>
            <wp:extent cx="228600" cy="228600"/>
            <wp:effectExtent l="0" t="0" r="0" b="0"/>
            <wp:wrapThrough wrapText="bothSides">
              <wp:wrapPolygon edited="0">
                <wp:start x="5400" y="0"/>
                <wp:lineTo x="0" y="5400"/>
                <wp:lineTo x="0" y="9000"/>
                <wp:lineTo x="5400" y="19800"/>
                <wp:lineTo x="14400" y="19800"/>
                <wp:lineTo x="19800" y="9000"/>
                <wp:lineTo x="19800" y="5400"/>
                <wp:lineTo x="14400" y="0"/>
                <wp:lineTo x="5400" y="0"/>
              </wp:wrapPolygon>
            </wp:wrapThrough>
            <wp:docPr id="1824902283" name="Graphic 14"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02283" name="Graphic 182490228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8600" cy="228600"/>
                    </a:xfrm>
                    <a:prstGeom prst="rect">
                      <a:avLst/>
                    </a:prstGeom>
                  </pic:spPr>
                </pic:pic>
              </a:graphicData>
            </a:graphic>
          </wp:anchor>
        </w:drawing>
      </w:r>
    </w:p>
    <w:p w14:paraId="6101DA1F" w14:textId="77777777" w:rsidR="00C32C81" w:rsidRPr="00FF5837" w:rsidRDefault="00C32C81" w:rsidP="008F6766"/>
    <w:p w14:paraId="5DFEB7B6" w14:textId="5EF9D0C4" w:rsidR="00C26C8A" w:rsidRPr="00C32C81" w:rsidRDefault="00C26C8A" w:rsidP="00C32C81">
      <w:pPr>
        <w:pStyle w:val="Heading5"/>
        <w:rPr>
          <w:iCs/>
          <w:color w:val="4472C4" w:themeColor="accent1"/>
        </w:rPr>
      </w:pPr>
      <w:r w:rsidRPr="006B03BC">
        <w:rPr>
          <w:rStyle w:val="IntenseEmphasis"/>
          <w:sz w:val="20"/>
          <w:szCs w:val="20"/>
        </w:rPr>
        <w:t xml:space="preserve">Adding </w:t>
      </w:r>
      <w:r>
        <w:rPr>
          <w:rStyle w:val="IntenseEmphasis"/>
          <w:sz w:val="20"/>
          <w:szCs w:val="20"/>
        </w:rPr>
        <w:t xml:space="preserve">adverse event details for </w:t>
      </w:r>
      <w:r w:rsidRPr="006B03BC">
        <w:rPr>
          <w:rStyle w:val="IntenseEmphasis"/>
          <w:sz w:val="20"/>
          <w:szCs w:val="20"/>
        </w:rPr>
        <w:t>each financial year</w:t>
      </w:r>
      <w:r>
        <w:rPr>
          <w:rStyle w:val="IntenseEmphasis"/>
          <w:sz w:val="20"/>
          <w:szCs w:val="20"/>
        </w:rPr>
        <w:t xml:space="preserve"> for each </w:t>
      </w:r>
      <w:r w:rsidRPr="006B03BC">
        <w:rPr>
          <w:rStyle w:val="IntenseEmphasis"/>
          <w:sz w:val="20"/>
          <w:szCs w:val="20"/>
        </w:rPr>
        <w:t>model</w:t>
      </w:r>
    </w:p>
    <w:p w14:paraId="4E5D2E81" w14:textId="56D4C575" w:rsidR="007E61CA" w:rsidRPr="00F63AFB" w:rsidRDefault="00595A6C" w:rsidP="003A1289">
      <w:pPr>
        <w:pStyle w:val="Numberbullet0"/>
        <w:rPr>
          <w:color w:val="auto"/>
        </w:rPr>
      </w:pPr>
      <w:r w:rsidRPr="00F63AFB">
        <w:rPr>
          <w:color w:val="auto"/>
        </w:rPr>
        <w:t xml:space="preserve">In the </w:t>
      </w:r>
      <w:r w:rsidR="00094594">
        <w:rPr>
          <w:color w:val="auto"/>
        </w:rPr>
        <w:t>‘</w:t>
      </w:r>
      <w:r w:rsidRPr="00F63AFB">
        <w:rPr>
          <w:bCs/>
          <w:color w:val="auto"/>
        </w:rPr>
        <w:t>Adverse Events</w:t>
      </w:r>
      <w:r w:rsidR="00094594">
        <w:rPr>
          <w:bCs/>
          <w:color w:val="auto"/>
        </w:rPr>
        <w:t>’</w:t>
      </w:r>
      <w:r w:rsidRPr="00F63AFB">
        <w:rPr>
          <w:color w:val="auto"/>
        </w:rPr>
        <w:t xml:space="preserve"> section</w:t>
      </w:r>
      <w:r w:rsidR="008F6766" w:rsidRPr="00F63AFB">
        <w:rPr>
          <w:color w:val="auto"/>
        </w:rPr>
        <w:t xml:space="preserve"> (</w:t>
      </w:r>
      <w:r w:rsidR="008F6766" w:rsidRPr="00F63AFB">
        <w:rPr>
          <w:b/>
          <w:bCs/>
          <w:color w:val="auto"/>
        </w:rPr>
        <w:t xml:space="preserve">Figure </w:t>
      </w:r>
      <w:r w:rsidR="00FF5837">
        <w:rPr>
          <w:b/>
          <w:bCs/>
          <w:color w:val="auto"/>
        </w:rPr>
        <w:t>3.</w:t>
      </w:r>
      <w:r w:rsidR="00F51395">
        <w:rPr>
          <w:b/>
          <w:bCs/>
          <w:color w:val="auto"/>
        </w:rPr>
        <w:t>3</w:t>
      </w:r>
      <w:r w:rsidR="00887D6B">
        <w:rPr>
          <w:b/>
          <w:bCs/>
          <w:color w:val="auto"/>
        </w:rPr>
        <w:t>6</w:t>
      </w:r>
      <w:r w:rsidR="008F6766" w:rsidRPr="00F63AFB">
        <w:rPr>
          <w:color w:val="auto"/>
        </w:rPr>
        <w:t>)</w:t>
      </w:r>
      <w:r w:rsidR="00C26C8A">
        <w:rPr>
          <w:color w:val="auto"/>
        </w:rPr>
        <w:t xml:space="preserve"> you need to provide information on both Australian and worldwide adverse events.</w:t>
      </w:r>
    </w:p>
    <w:p w14:paraId="1F8A58BB" w14:textId="49A99387" w:rsidR="00F51395" w:rsidRPr="000D4FCC" w:rsidRDefault="00C26C8A" w:rsidP="003A1289">
      <w:pPr>
        <w:pStyle w:val="Numberbullet2"/>
        <w:rPr>
          <w:color w:val="auto"/>
        </w:rPr>
      </w:pPr>
      <w:r>
        <w:rPr>
          <w:color w:val="auto"/>
        </w:rPr>
        <w:t>S</w:t>
      </w:r>
      <w:r w:rsidRPr="00F51395">
        <w:rPr>
          <w:color w:val="auto"/>
        </w:rPr>
        <w:t xml:space="preserve">elect </w:t>
      </w:r>
      <w:r w:rsidR="00B01FFF" w:rsidRPr="00F51395">
        <w:rPr>
          <w:color w:val="auto"/>
        </w:rPr>
        <w:t xml:space="preserve">‘No’ if there were no adverse events received for the model in the relevant financial year. If you select </w:t>
      </w:r>
      <w:r w:rsidR="000D4806">
        <w:rPr>
          <w:color w:val="auto"/>
        </w:rPr>
        <w:t>‘</w:t>
      </w:r>
      <w:r w:rsidR="00B01FFF" w:rsidRPr="00F51395">
        <w:rPr>
          <w:bCs/>
          <w:color w:val="auto"/>
        </w:rPr>
        <w:t>No</w:t>
      </w:r>
      <w:r w:rsidR="000D4806">
        <w:rPr>
          <w:bCs/>
          <w:color w:val="auto"/>
        </w:rPr>
        <w:t>’</w:t>
      </w:r>
      <w:r w:rsidR="00B01FFF" w:rsidRPr="00F51395">
        <w:rPr>
          <w:color w:val="auto"/>
        </w:rPr>
        <w:t xml:space="preserve">, </w:t>
      </w:r>
      <w:r w:rsidR="00F43762" w:rsidRPr="00F51395">
        <w:rPr>
          <w:color w:val="auto"/>
        </w:rPr>
        <w:t xml:space="preserve">click </w:t>
      </w:r>
      <w:r w:rsidR="000D4806">
        <w:rPr>
          <w:color w:val="auto"/>
        </w:rPr>
        <w:t>‘</w:t>
      </w:r>
      <w:r w:rsidR="00F43762" w:rsidRPr="00F51395">
        <w:rPr>
          <w:color w:val="auto"/>
        </w:rPr>
        <w:t>Save</w:t>
      </w:r>
      <w:r w:rsidR="000D4806">
        <w:rPr>
          <w:color w:val="auto"/>
        </w:rPr>
        <w:t>’</w:t>
      </w:r>
      <w:r w:rsidR="00F43762" w:rsidRPr="00F51395">
        <w:rPr>
          <w:color w:val="auto"/>
        </w:rPr>
        <w:t xml:space="preserve"> </w:t>
      </w:r>
      <w:r w:rsidR="00F43762" w:rsidRPr="001060ED">
        <w:rPr>
          <w:color w:val="auto"/>
        </w:rPr>
        <w:t xml:space="preserve">and refer to step </w:t>
      </w:r>
      <w:r w:rsidR="001060ED" w:rsidRPr="001060ED">
        <w:rPr>
          <w:color w:val="auto"/>
        </w:rPr>
        <w:fldChar w:fldCharType="begin"/>
      </w:r>
      <w:r w:rsidR="001060ED" w:rsidRPr="001060ED">
        <w:rPr>
          <w:color w:val="auto"/>
        </w:rPr>
        <w:instrText xml:space="preserve"> REF _Ref224555245 \r \h </w:instrText>
      </w:r>
      <w:r w:rsidR="001060ED">
        <w:rPr>
          <w:color w:val="auto"/>
        </w:rPr>
        <w:instrText xml:space="preserve"> \* MERGEFORMAT </w:instrText>
      </w:r>
      <w:r w:rsidR="001060ED" w:rsidRPr="001060ED">
        <w:rPr>
          <w:color w:val="auto"/>
        </w:rPr>
      </w:r>
      <w:r w:rsidR="001060ED" w:rsidRPr="001060ED">
        <w:rPr>
          <w:color w:val="auto"/>
        </w:rPr>
        <w:fldChar w:fldCharType="separate"/>
      </w:r>
      <w:r w:rsidR="001264BD">
        <w:rPr>
          <w:color w:val="auto"/>
        </w:rPr>
        <w:t>23</w:t>
      </w:r>
      <w:r w:rsidR="001060ED" w:rsidRPr="001060ED">
        <w:rPr>
          <w:color w:val="auto"/>
        </w:rPr>
        <w:fldChar w:fldCharType="end"/>
      </w:r>
      <w:r w:rsidR="00B01FFF" w:rsidRPr="001060ED">
        <w:rPr>
          <w:color w:val="auto"/>
        </w:rPr>
        <w:t>.</w:t>
      </w:r>
      <w:r w:rsidR="00B01FFF" w:rsidRPr="00F51395">
        <w:rPr>
          <w:color w:val="auto"/>
        </w:rPr>
        <w:t xml:space="preserve"> </w:t>
      </w:r>
    </w:p>
    <w:p w14:paraId="639EC976" w14:textId="26CD1F77" w:rsidR="007E61CA" w:rsidRDefault="00F51395" w:rsidP="005844A2">
      <w:r>
        <w:rPr>
          <w:noProof/>
        </w:rPr>
        <mc:AlternateContent>
          <mc:Choice Requires="wpg">
            <w:drawing>
              <wp:inline distT="0" distB="0" distL="0" distR="0" wp14:anchorId="282DDFD9" wp14:editId="67C94F7B">
                <wp:extent cx="3505200" cy="2413000"/>
                <wp:effectExtent l="0" t="19050" r="19050" b="25400"/>
                <wp:docPr id="1605717734" name="Group 22"/>
                <wp:cNvGraphicFramePr/>
                <a:graphic xmlns:a="http://schemas.openxmlformats.org/drawingml/2006/main">
                  <a:graphicData uri="http://schemas.microsoft.com/office/word/2010/wordprocessingGroup">
                    <wpg:wgp>
                      <wpg:cNvGrpSpPr/>
                      <wpg:grpSpPr>
                        <a:xfrm>
                          <a:off x="0" y="0"/>
                          <a:ext cx="3505200" cy="2413000"/>
                          <a:chOff x="0" y="0"/>
                          <a:chExt cx="3251200" cy="2111375"/>
                        </a:xfrm>
                      </wpg:grpSpPr>
                      <pic:pic xmlns:pic="http://schemas.openxmlformats.org/drawingml/2006/picture">
                        <pic:nvPicPr>
                          <pic:cNvPr id="589533697" name="Picture 1" descr="A screenshot of a computer&#10;&#10;AI-generated content may be incorrect."/>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19050" y="0"/>
                            <a:ext cx="3232150" cy="2111375"/>
                          </a:xfrm>
                          <a:prstGeom prst="rect">
                            <a:avLst/>
                          </a:prstGeom>
                          <a:ln>
                            <a:solidFill>
                              <a:schemeClr val="tx1"/>
                            </a:solidFill>
                          </a:ln>
                        </pic:spPr>
                      </pic:pic>
                      <wps:wsp>
                        <wps:cNvPr id="807207934" name="Rectangle 21"/>
                        <wps:cNvSpPr/>
                        <wps:spPr>
                          <a:xfrm flipV="1">
                            <a:off x="0" y="1936750"/>
                            <a:ext cx="31115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1837439" name="Rectangle 21"/>
                        <wps:cNvSpPr/>
                        <wps:spPr>
                          <a:xfrm flipV="1">
                            <a:off x="209550" y="355600"/>
                            <a:ext cx="19685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2E4743" id="Group 22" o:spid="_x0000_s1026" style="width:276pt;height:190pt;mso-position-horizontal-relative:char;mso-position-vertical-relative:line" coordsize="32512,2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">
                <v:shape id="Picture 1" o:spid="_x0000_s1027" type="#_x0000_t75" alt="A screenshot of a computer&#10;&#10;AI-generated content may be incorrect." style="position:absolute;left:190;width:32322;height:2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" stroked="t" strokecolor="black [3213]">
                  <v:imagedata r:id="rId112" o:title="A screenshot of a computer&#10;&#10;AI-generated content may be incorrect"/>
                  <v:path arrowok="t"/>
                </v:shape>
                <v:rect id="Rectangle 21" o:spid="_x0000_s1028" style="position:absolute;top:19367;width:3111;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" fillcolor="yellow" stroked="f" strokeweight="1pt">
                  <v:fill opacity="26214f"/>
                </v:rect>
                <v:rect id="Rectangle 21" o:spid="_x0000_s1029" style="position:absolute;left:2095;top:3556;width:1969;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" fillcolor="yellow" stroked="f" strokeweight="1pt">
                  <v:fill opacity="26214f"/>
                </v:rect>
                <w10:anchorlock/>
              </v:group>
            </w:pict>
          </mc:Fallback>
        </mc:AlternateContent>
      </w:r>
    </w:p>
    <w:p w14:paraId="64AB95CB" w14:textId="01970CCE" w:rsidR="00F63AFB" w:rsidRPr="00F63AFB" w:rsidRDefault="00F63AFB" w:rsidP="005844A2">
      <w:pPr>
        <w:rPr>
          <w:b/>
          <w:bCs/>
          <w:i/>
          <w:iCs/>
        </w:rPr>
      </w:pPr>
      <w:r w:rsidRPr="00607B97">
        <w:rPr>
          <w:b/>
          <w:bCs/>
        </w:rPr>
        <w:t xml:space="preserve">Figure </w:t>
      </w:r>
      <w:r w:rsidR="00B34283" w:rsidRPr="00607B97">
        <w:rPr>
          <w:b/>
          <w:bCs/>
        </w:rPr>
        <w:t>3.</w:t>
      </w:r>
      <w:r w:rsidR="00C50E2B" w:rsidRPr="00607B97">
        <w:rPr>
          <w:b/>
          <w:bCs/>
        </w:rPr>
        <w:t>3</w:t>
      </w:r>
      <w:r w:rsidR="00887D6B" w:rsidRPr="00607B97">
        <w:rPr>
          <w:b/>
          <w:bCs/>
        </w:rPr>
        <w:t>6</w:t>
      </w:r>
      <w:r w:rsidR="00B34283" w:rsidRPr="00607B97">
        <w:rPr>
          <w:b/>
          <w:bCs/>
        </w:rPr>
        <w:t>:</w:t>
      </w:r>
      <w:r w:rsidR="00B34283">
        <w:rPr>
          <w:b/>
          <w:bCs/>
          <w:i/>
          <w:iCs/>
        </w:rPr>
        <w:t xml:space="preserve"> </w:t>
      </w:r>
      <w:r w:rsidR="00B34283" w:rsidRPr="00F03B5E">
        <w:t xml:space="preserve">Confirm whether </w:t>
      </w:r>
      <w:r w:rsidR="00B34283">
        <w:t>adverse events</w:t>
      </w:r>
      <w:r w:rsidR="00B34283" w:rsidRPr="00F03B5E">
        <w:t xml:space="preserve"> were received</w:t>
      </w:r>
      <w:r w:rsidR="00B34283">
        <w:t xml:space="preserve"> within the financial year</w:t>
      </w:r>
      <w:r w:rsidR="00B34283" w:rsidRPr="00F03B5E">
        <w:t xml:space="preserve"> in the</w:t>
      </w:r>
      <w:r w:rsidR="00B34283">
        <w:rPr>
          <w:b/>
          <w:bCs/>
        </w:rPr>
        <w:t xml:space="preserve"> </w:t>
      </w:r>
      <w:r w:rsidR="00094594">
        <w:rPr>
          <w:b/>
          <w:bCs/>
        </w:rPr>
        <w:t>‘</w:t>
      </w:r>
      <w:r w:rsidR="00B34283">
        <w:t xml:space="preserve">Adverse </w:t>
      </w:r>
      <w:r w:rsidR="00094594">
        <w:t xml:space="preserve">Events’ </w:t>
      </w:r>
      <w:r w:rsidR="00B34283">
        <w:t>sect</w:t>
      </w:r>
      <w:r w:rsidR="00607B97">
        <w:t>ion of the</w:t>
      </w:r>
      <w:r w:rsidR="00B34283" w:rsidRPr="00A07406">
        <w:t xml:space="preserve"> </w:t>
      </w:r>
      <w:r w:rsidR="00094594">
        <w:t>‘</w:t>
      </w:r>
      <w:r w:rsidR="00B34283" w:rsidRPr="00A07406">
        <w:rPr>
          <w:rFonts w:cs="Arial"/>
        </w:rPr>
        <w:t>PMR Notification Model Details Edit</w:t>
      </w:r>
      <w:r w:rsidR="00094594">
        <w:rPr>
          <w:rFonts w:cs="Arial"/>
        </w:rPr>
        <w:t>’</w:t>
      </w:r>
      <w:r w:rsidR="00B34283" w:rsidRPr="00A07406">
        <w:rPr>
          <w:rFonts w:cs="Arial"/>
        </w:rPr>
        <w:t xml:space="preserve"> page</w:t>
      </w:r>
      <w:r w:rsidR="00F168BC">
        <w:rPr>
          <w:rFonts w:cs="Arial"/>
        </w:rPr>
        <w:t>.</w:t>
      </w:r>
    </w:p>
    <w:p w14:paraId="33273933" w14:textId="39EC565A" w:rsidR="00C50E2B" w:rsidRPr="00C35809" w:rsidRDefault="00C26C8A" w:rsidP="003A1289">
      <w:pPr>
        <w:pStyle w:val="Numberbullet2"/>
        <w:rPr>
          <w:color w:val="auto"/>
        </w:rPr>
      </w:pPr>
      <w:r>
        <w:rPr>
          <w:color w:val="auto"/>
        </w:rPr>
        <w:t>S</w:t>
      </w:r>
      <w:r w:rsidRPr="00C35809">
        <w:rPr>
          <w:color w:val="auto"/>
        </w:rPr>
        <w:t xml:space="preserve">elect </w:t>
      </w:r>
      <w:r w:rsidR="00B01FFF" w:rsidRPr="00C35809">
        <w:rPr>
          <w:color w:val="auto"/>
        </w:rPr>
        <w:t xml:space="preserve">‘Yes’ if </w:t>
      </w:r>
      <w:r w:rsidR="00F43762" w:rsidRPr="00C35809">
        <w:rPr>
          <w:color w:val="auto"/>
        </w:rPr>
        <w:t>adverse events</w:t>
      </w:r>
      <w:r w:rsidR="00B01FFF" w:rsidRPr="00C35809">
        <w:rPr>
          <w:color w:val="auto"/>
        </w:rPr>
        <w:t xml:space="preserve"> were received against the model in the relevant financial year. If you select </w:t>
      </w:r>
      <w:r w:rsidR="00094594">
        <w:rPr>
          <w:color w:val="auto"/>
        </w:rPr>
        <w:t>‘</w:t>
      </w:r>
      <w:r w:rsidR="00B01FFF" w:rsidRPr="00C35809">
        <w:rPr>
          <w:bCs/>
          <w:color w:val="auto"/>
        </w:rPr>
        <w:t>Yes</w:t>
      </w:r>
      <w:r w:rsidR="00094594">
        <w:rPr>
          <w:bCs/>
          <w:color w:val="auto"/>
        </w:rPr>
        <w:t>’</w:t>
      </w:r>
      <w:r w:rsidR="00B01FFF" w:rsidRPr="00C35809">
        <w:rPr>
          <w:color w:val="auto"/>
        </w:rPr>
        <w:t xml:space="preserve">, </w:t>
      </w:r>
      <w:r w:rsidR="00D8515C" w:rsidRPr="00C35809">
        <w:rPr>
          <w:color w:val="auto"/>
        </w:rPr>
        <w:t>provide</w:t>
      </w:r>
      <w:r w:rsidR="00B01FFF" w:rsidRPr="00C35809">
        <w:rPr>
          <w:color w:val="auto"/>
        </w:rPr>
        <w:t xml:space="preserve"> the </w:t>
      </w:r>
      <w:r>
        <w:rPr>
          <w:color w:val="auto"/>
        </w:rPr>
        <w:t xml:space="preserve">following </w:t>
      </w:r>
      <w:r w:rsidR="00D8515C" w:rsidRPr="00C35809">
        <w:rPr>
          <w:color w:val="auto"/>
        </w:rPr>
        <w:t xml:space="preserve">details </w:t>
      </w:r>
      <w:r w:rsidR="00A9704B" w:rsidRPr="00C35809">
        <w:rPr>
          <w:color w:val="auto"/>
        </w:rPr>
        <w:t>(</w:t>
      </w:r>
      <w:r w:rsidR="00A9704B" w:rsidRPr="00C35809">
        <w:rPr>
          <w:b/>
          <w:bCs/>
          <w:color w:val="auto"/>
        </w:rPr>
        <w:t xml:space="preserve">Figure </w:t>
      </w:r>
      <w:r w:rsidR="00F168BC" w:rsidRPr="00C35809">
        <w:rPr>
          <w:b/>
          <w:bCs/>
          <w:color w:val="auto"/>
        </w:rPr>
        <w:t>3.</w:t>
      </w:r>
      <w:r w:rsidR="00C50E2B" w:rsidRPr="00C35809">
        <w:rPr>
          <w:b/>
          <w:bCs/>
          <w:color w:val="auto"/>
        </w:rPr>
        <w:t>3</w:t>
      </w:r>
      <w:r w:rsidR="00887D6B" w:rsidRPr="00C35809">
        <w:rPr>
          <w:b/>
          <w:bCs/>
          <w:color w:val="auto"/>
        </w:rPr>
        <w:t>7</w:t>
      </w:r>
      <w:r w:rsidR="00A9704B" w:rsidRPr="00C35809">
        <w:rPr>
          <w:color w:val="auto"/>
        </w:rPr>
        <w:t>)</w:t>
      </w:r>
      <w:r w:rsidR="00D8515C" w:rsidRPr="00C35809">
        <w:rPr>
          <w:color w:val="auto"/>
        </w:rPr>
        <w:t>:</w:t>
      </w:r>
    </w:p>
    <w:p w14:paraId="55A2A25B" w14:textId="56FC94BF" w:rsidR="00C50E2B" w:rsidRPr="00C35809" w:rsidRDefault="00595A6C" w:rsidP="003A1289">
      <w:pPr>
        <w:pStyle w:val="Numberbullet2"/>
        <w:numPr>
          <w:ilvl w:val="2"/>
          <w:numId w:val="7"/>
        </w:numPr>
        <w:rPr>
          <w:color w:val="auto"/>
        </w:rPr>
      </w:pPr>
      <w:r w:rsidRPr="00C35809">
        <w:rPr>
          <w:color w:val="auto"/>
        </w:rPr>
        <w:t xml:space="preserve">the </w:t>
      </w:r>
      <w:r w:rsidR="00C26C8A">
        <w:rPr>
          <w:color w:val="auto"/>
        </w:rPr>
        <w:t>t</w:t>
      </w:r>
      <w:r w:rsidRPr="00C35809">
        <w:rPr>
          <w:bCs/>
          <w:color w:val="auto"/>
        </w:rPr>
        <w:t>otal number of adverse events that came from Australia in the financial year</w:t>
      </w:r>
    </w:p>
    <w:p w14:paraId="51B29E85" w14:textId="71C04A68" w:rsidR="00C50E2B" w:rsidRPr="00C35809" w:rsidRDefault="00595A6C" w:rsidP="003A1289">
      <w:pPr>
        <w:pStyle w:val="Numberbullet2"/>
        <w:numPr>
          <w:ilvl w:val="2"/>
          <w:numId w:val="7"/>
        </w:numPr>
        <w:rPr>
          <w:color w:val="auto"/>
        </w:rPr>
      </w:pPr>
      <w:r w:rsidRPr="00C35809">
        <w:rPr>
          <w:color w:val="auto"/>
        </w:rPr>
        <w:t xml:space="preserve">the </w:t>
      </w:r>
      <w:r w:rsidR="00C26C8A">
        <w:rPr>
          <w:color w:val="auto"/>
        </w:rPr>
        <w:t>t</w:t>
      </w:r>
      <w:r w:rsidRPr="00C35809">
        <w:rPr>
          <w:color w:val="auto"/>
        </w:rPr>
        <w:t>otal number of adverse events that came from overseas in the financial year</w:t>
      </w:r>
    </w:p>
    <w:p w14:paraId="5BFAB6A5" w14:textId="67200D4E" w:rsidR="00DC773D" w:rsidRDefault="00C26C8A" w:rsidP="00DC773D">
      <w:pPr>
        <w:pStyle w:val="Numberbullet2"/>
        <w:numPr>
          <w:ilvl w:val="2"/>
          <w:numId w:val="7"/>
        </w:numPr>
        <w:spacing w:after="0"/>
        <w:rPr>
          <w:color w:val="auto"/>
        </w:rPr>
      </w:pPr>
      <w:r>
        <w:rPr>
          <w:color w:val="auto"/>
        </w:rPr>
        <w:t>a breakdown of the</w:t>
      </w:r>
      <w:r w:rsidR="006F0E60">
        <w:rPr>
          <w:color w:val="auto"/>
        </w:rPr>
        <w:t xml:space="preserve"> most common </w:t>
      </w:r>
      <w:r>
        <w:rPr>
          <w:color w:val="auto"/>
        </w:rPr>
        <w:t>type</w:t>
      </w:r>
      <w:r w:rsidR="006F0E60">
        <w:rPr>
          <w:color w:val="auto"/>
        </w:rPr>
        <w:t>s</w:t>
      </w:r>
      <w:r>
        <w:rPr>
          <w:color w:val="auto"/>
        </w:rPr>
        <w:t xml:space="preserve"> of adverse events </w:t>
      </w:r>
      <w:r w:rsidR="006F0E60">
        <w:rPr>
          <w:color w:val="auto"/>
        </w:rPr>
        <w:t>that occurred</w:t>
      </w:r>
      <w:r>
        <w:rPr>
          <w:color w:val="auto"/>
        </w:rPr>
        <w:t xml:space="preserve"> in Australia. This is coded data</w:t>
      </w:r>
      <w:r w:rsidR="006F0E60">
        <w:rPr>
          <w:color w:val="auto"/>
        </w:rPr>
        <w:t xml:space="preserve"> that uses the </w:t>
      </w:r>
      <w:hyperlink r:id="rId113" w:history="1">
        <w:r w:rsidR="006F0E60" w:rsidRPr="004E1B71">
          <w:rPr>
            <w:rStyle w:val="Hyperlink"/>
          </w:rPr>
          <w:t>International Medical Device Regulator Forum (IMDRF) Adverse Event Terminology</w:t>
        </w:r>
      </w:hyperlink>
      <w:r w:rsidR="006F0E60">
        <w:rPr>
          <w:color w:val="auto"/>
        </w:rPr>
        <w:t xml:space="preserve"> (see note below)</w:t>
      </w:r>
      <w:r>
        <w:rPr>
          <w:color w:val="auto"/>
        </w:rPr>
        <w:t xml:space="preserve">. You can provide up to </w:t>
      </w:r>
      <w:r w:rsidR="000E7BE9">
        <w:rPr>
          <w:color w:val="auto"/>
        </w:rPr>
        <w:t>ten</w:t>
      </w:r>
      <w:r>
        <w:rPr>
          <w:color w:val="auto"/>
        </w:rPr>
        <w:t xml:space="preserve"> of the most common types of </w:t>
      </w:r>
      <w:r w:rsidR="006F0E60">
        <w:rPr>
          <w:color w:val="auto"/>
        </w:rPr>
        <w:t>adverse events</w:t>
      </w:r>
      <w:r w:rsidR="00496D3F">
        <w:rPr>
          <w:color w:val="auto"/>
        </w:rPr>
        <w:t xml:space="preserve">, </w:t>
      </w:r>
      <w:r w:rsidR="006F0E60">
        <w:rPr>
          <w:color w:val="auto"/>
        </w:rPr>
        <w:t>but</w:t>
      </w:r>
      <w:r>
        <w:rPr>
          <w:color w:val="auto"/>
        </w:rPr>
        <w:t xml:space="preserve"> </w:t>
      </w:r>
      <w:r w:rsidR="006F0E60" w:rsidRPr="00A76BE8">
        <w:rPr>
          <w:b/>
          <w:bCs/>
          <w:color w:val="auto"/>
        </w:rPr>
        <w:t>must</w:t>
      </w:r>
      <w:r w:rsidR="006F0E60" w:rsidRPr="00C35809">
        <w:rPr>
          <w:color w:val="auto"/>
        </w:rPr>
        <w:t xml:space="preserve"> </w:t>
      </w:r>
      <w:r w:rsidR="00D37804" w:rsidRPr="00C35809">
        <w:rPr>
          <w:color w:val="auto"/>
        </w:rPr>
        <w:t>p</w:t>
      </w:r>
      <w:r w:rsidR="00595A6C" w:rsidRPr="00C35809">
        <w:rPr>
          <w:color w:val="auto"/>
        </w:rPr>
        <w:t>rovide a</w:t>
      </w:r>
      <w:r w:rsidR="006F0E60">
        <w:rPr>
          <w:color w:val="auto"/>
        </w:rPr>
        <w:t>t least</w:t>
      </w:r>
      <w:r w:rsidR="00496D3F">
        <w:rPr>
          <w:color w:val="auto"/>
        </w:rPr>
        <w:t xml:space="preserve"> </w:t>
      </w:r>
      <w:r w:rsidR="00D37804" w:rsidRPr="00C35809">
        <w:rPr>
          <w:b/>
          <w:bCs/>
          <w:color w:val="auto"/>
        </w:rPr>
        <w:t>ONE</w:t>
      </w:r>
      <w:r w:rsidR="00D37804" w:rsidRPr="00C35809">
        <w:rPr>
          <w:color w:val="auto"/>
        </w:rPr>
        <w:t xml:space="preserve"> </w:t>
      </w:r>
      <w:r w:rsidR="00595A6C" w:rsidRPr="00C35809">
        <w:rPr>
          <w:color w:val="auto"/>
        </w:rPr>
        <w:t>type of adverse event</w:t>
      </w:r>
      <w:r w:rsidR="00496D3F">
        <w:rPr>
          <w:color w:val="auto"/>
        </w:rPr>
        <w:t>,</w:t>
      </w:r>
      <w:r w:rsidR="00F64FD9" w:rsidRPr="00C35809">
        <w:rPr>
          <w:color w:val="auto"/>
        </w:rPr>
        <w:t xml:space="preserve"> and </w:t>
      </w:r>
      <w:r w:rsidR="006F0E60">
        <w:rPr>
          <w:color w:val="auto"/>
        </w:rPr>
        <w:t>the n</w:t>
      </w:r>
      <w:r w:rsidR="00F64FD9" w:rsidRPr="00C35809">
        <w:rPr>
          <w:color w:val="auto"/>
        </w:rPr>
        <w:t xml:space="preserve">umber </w:t>
      </w:r>
      <w:r w:rsidR="00094594">
        <w:rPr>
          <w:color w:val="auto"/>
        </w:rPr>
        <w:t xml:space="preserve">of reports relevant to that type of </w:t>
      </w:r>
      <w:r w:rsidR="00094594">
        <w:rPr>
          <w:color w:val="auto"/>
        </w:rPr>
        <w:lastRenderedPageBreak/>
        <w:t>adverse event received</w:t>
      </w:r>
      <w:r w:rsidR="00D44AF9" w:rsidRPr="00C35809">
        <w:rPr>
          <w:color w:val="auto"/>
        </w:rPr>
        <w:t xml:space="preserve"> for that model, during the financial year. </w:t>
      </w:r>
      <w:r w:rsidR="00635343" w:rsidRPr="00C35809">
        <w:rPr>
          <w:color w:val="auto"/>
        </w:rPr>
        <w:t>Click on the magnifying glass to s</w:t>
      </w:r>
      <w:r w:rsidR="00595A6C" w:rsidRPr="00C35809">
        <w:rPr>
          <w:color w:val="auto"/>
        </w:rPr>
        <w:t xml:space="preserve">elect at least one common </w:t>
      </w:r>
      <w:r w:rsidR="00635343" w:rsidRPr="00C35809">
        <w:rPr>
          <w:color w:val="auto"/>
        </w:rPr>
        <w:t>‘</w:t>
      </w:r>
      <w:r w:rsidR="00595A6C" w:rsidRPr="00C35809">
        <w:rPr>
          <w:bCs/>
          <w:color w:val="auto"/>
        </w:rPr>
        <w:t>Category of adverse event</w:t>
      </w:r>
      <w:r w:rsidR="00635343" w:rsidRPr="00C35809">
        <w:rPr>
          <w:bCs/>
          <w:color w:val="auto"/>
        </w:rPr>
        <w:t>’</w:t>
      </w:r>
      <w:r w:rsidR="00635343" w:rsidRPr="00C35809">
        <w:rPr>
          <w:color w:val="auto"/>
        </w:rPr>
        <w:t xml:space="preserve">, </w:t>
      </w:r>
      <w:r w:rsidR="00A9500E" w:rsidRPr="00C35809">
        <w:rPr>
          <w:color w:val="auto"/>
        </w:rPr>
        <w:t>from the ‘Lookup records’ pop-up</w:t>
      </w:r>
      <w:r w:rsidR="000C2384" w:rsidRPr="00C35809">
        <w:rPr>
          <w:color w:val="auto"/>
        </w:rPr>
        <w:t xml:space="preserve"> </w:t>
      </w:r>
      <w:r w:rsidR="005239AD" w:rsidRPr="00C35809">
        <w:rPr>
          <w:color w:val="auto"/>
        </w:rPr>
        <w:t xml:space="preserve">and click </w:t>
      </w:r>
      <w:r w:rsidR="00094594">
        <w:rPr>
          <w:color w:val="auto"/>
        </w:rPr>
        <w:t>‘S</w:t>
      </w:r>
      <w:r w:rsidR="00094594" w:rsidRPr="00C35809">
        <w:rPr>
          <w:color w:val="auto"/>
        </w:rPr>
        <w:t>elect</w:t>
      </w:r>
      <w:r w:rsidR="00094594">
        <w:rPr>
          <w:color w:val="auto"/>
        </w:rPr>
        <w:t>’. Complete the</w:t>
      </w:r>
      <w:r w:rsidR="00094594" w:rsidRPr="00C35809">
        <w:rPr>
          <w:color w:val="auto"/>
        </w:rPr>
        <w:t xml:space="preserve"> Level 2 and Level 3</w:t>
      </w:r>
      <w:r w:rsidR="00094594">
        <w:rPr>
          <w:color w:val="auto"/>
        </w:rPr>
        <w:t xml:space="preserve"> terminologies in the same way,</w:t>
      </w:r>
      <w:r w:rsidR="00094594" w:rsidRPr="00C35809">
        <w:rPr>
          <w:color w:val="auto"/>
        </w:rPr>
        <w:t xml:space="preserve"> if applicable </w:t>
      </w:r>
      <w:r w:rsidR="000C2384" w:rsidRPr="00C35809">
        <w:rPr>
          <w:color w:val="auto"/>
        </w:rPr>
        <w:t>(</w:t>
      </w:r>
      <w:r w:rsidR="000C2384" w:rsidRPr="00C35809">
        <w:rPr>
          <w:b/>
          <w:bCs/>
          <w:color w:val="auto"/>
        </w:rPr>
        <w:t xml:space="preserve">Figure </w:t>
      </w:r>
      <w:r w:rsidR="0000004F">
        <w:rPr>
          <w:b/>
          <w:bCs/>
          <w:color w:val="auto"/>
        </w:rPr>
        <w:t>3.</w:t>
      </w:r>
      <w:r w:rsidR="00C50E2B" w:rsidRPr="00C35809">
        <w:rPr>
          <w:b/>
          <w:bCs/>
          <w:color w:val="auto"/>
        </w:rPr>
        <w:t>3</w:t>
      </w:r>
      <w:r w:rsidR="00887D6B" w:rsidRPr="00C35809">
        <w:rPr>
          <w:b/>
          <w:bCs/>
          <w:color w:val="auto"/>
        </w:rPr>
        <w:t>8</w:t>
      </w:r>
      <w:r w:rsidR="000C2384" w:rsidRPr="00C35809">
        <w:rPr>
          <w:color w:val="auto"/>
        </w:rPr>
        <w:t>)</w:t>
      </w:r>
      <w:r w:rsidR="00094594">
        <w:rPr>
          <w:color w:val="auto"/>
        </w:rPr>
        <w:t>.</w:t>
      </w:r>
      <w:r w:rsidR="000F3825" w:rsidRPr="00C35809">
        <w:rPr>
          <w:color w:val="auto"/>
        </w:rPr>
        <w:t xml:space="preserve"> </w:t>
      </w:r>
    </w:p>
    <w:p w14:paraId="0C637EB1" w14:textId="77777777" w:rsidR="005844A2" w:rsidRDefault="005844A2" w:rsidP="005844A2"/>
    <w:tbl>
      <w:tblPr>
        <w:tblW w:w="9038" w:type="dxa"/>
        <w:tblLayout w:type="fixed"/>
        <w:tblCellMar>
          <w:left w:w="0" w:type="dxa"/>
          <w:right w:w="0" w:type="dxa"/>
        </w:tblCellMar>
        <w:tblLook w:val="04A0" w:firstRow="1" w:lastRow="0" w:firstColumn="1" w:lastColumn="0" w:noHBand="0" w:noVBand="1"/>
      </w:tblPr>
      <w:tblGrid>
        <w:gridCol w:w="1276"/>
        <w:gridCol w:w="7762"/>
      </w:tblGrid>
      <w:tr w:rsidR="005844A2" w:rsidRPr="00215D48" w14:paraId="5BB3D5A6" w14:textId="77777777" w:rsidTr="00D80239">
        <w:tc>
          <w:tcPr>
            <w:tcW w:w="1276" w:type="dxa"/>
            <w:vAlign w:val="center"/>
          </w:tcPr>
          <w:p w14:paraId="6AB3CD44" w14:textId="77777777" w:rsidR="005844A2" w:rsidRPr="00215D48" w:rsidRDefault="005844A2" w:rsidP="00D80239">
            <w:r w:rsidRPr="00215D48">
              <w:rPr>
                <w:noProof/>
              </w:rPr>
              <w:drawing>
                <wp:inline distT="0" distB="0" distL="0" distR="0" wp14:anchorId="1D183B4A" wp14:editId="45A754A2">
                  <wp:extent cx="487681" cy="487681"/>
                  <wp:effectExtent l="19050" t="0" r="7619" b="0"/>
                  <wp:docPr id="945059644"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67C83A64" w14:textId="77777777" w:rsidR="005844A2" w:rsidRPr="00AB6751" w:rsidRDefault="005844A2" w:rsidP="005844A2">
            <w:pPr>
              <w:pStyle w:val="ListParagraph"/>
              <w:numPr>
                <w:ilvl w:val="0"/>
                <w:numId w:val="30"/>
              </w:numPr>
            </w:pPr>
            <w:r w:rsidRPr="00AC6256">
              <w:rPr>
                <w:rFonts w:ascii="Arial" w:hAnsi="Arial" w:cs="Arial"/>
                <w:sz w:val="20"/>
              </w:rPr>
              <w:t>The adverse event</w:t>
            </w:r>
            <w:r>
              <w:rPr>
                <w:rFonts w:ascii="Arial" w:hAnsi="Arial" w:cs="Arial"/>
                <w:sz w:val="20"/>
              </w:rPr>
              <w:t xml:space="preserve"> terminologies</w:t>
            </w:r>
            <w:r w:rsidRPr="00AC6256">
              <w:rPr>
                <w:rFonts w:ascii="Arial" w:hAnsi="Arial" w:cs="Arial"/>
                <w:sz w:val="20"/>
              </w:rPr>
              <w:t xml:space="preserve"> are derived from ANNEX C of the </w:t>
            </w:r>
            <w:hyperlink r:id="rId114" w:history="1">
              <w:r w:rsidRPr="00AC6256">
                <w:rPr>
                  <w:rStyle w:val="Hyperlink"/>
                  <w:rFonts w:cs="Arial"/>
                  <w:sz w:val="20"/>
                </w:rPr>
                <w:t>IMDRF Adverse Event Terminology Web Browser | International Medical Device Regulators Forum</w:t>
              </w:r>
            </w:hyperlink>
          </w:p>
          <w:p w14:paraId="5B440655" w14:textId="061E18AD" w:rsidR="005844A2" w:rsidRPr="00215D48" w:rsidRDefault="005844A2" w:rsidP="005844A2">
            <w:pPr>
              <w:pStyle w:val="ListParagraph"/>
              <w:numPr>
                <w:ilvl w:val="0"/>
                <w:numId w:val="30"/>
              </w:numPr>
            </w:pPr>
            <w:r w:rsidRPr="00AB6751">
              <w:rPr>
                <w:rFonts w:ascii="Arial" w:hAnsi="Arial" w:cs="Arial"/>
                <w:sz w:val="20"/>
              </w:rPr>
              <w:t>If there were adverse events reported in Australia, the adverse event types are related to the Australian adverse events. If there were no adverse events reported in Australia, the adverse event types are related to the worldwide adverse events. The region is identified in the heading.</w:t>
            </w:r>
          </w:p>
        </w:tc>
      </w:tr>
    </w:tbl>
    <w:p w14:paraId="0683A271" w14:textId="77777777" w:rsidR="005844A2" w:rsidRDefault="005844A2" w:rsidP="005844A2"/>
    <w:p w14:paraId="745ACE5D" w14:textId="6B83ED1D" w:rsidR="00B05791" w:rsidRDefault="008455C6" w:rsidP="005844A2">
      <w:r>
        <w:rPr>
          <w:noProof/>
        </w:rPr>
        <mc:AlternateContent>
          <mc:Choice Requires="wpg">
            <w:drawing>
              <wp:inline distT="0" distB="0" distL="0" distR="0" wp14:anchorId="3F2C51AB" wp14:editId="5A32BEA9">
                <wp:extent cx="4241800" cy="1996440"/>
                <wp:effectExtent l="19050" t="19050" r="25400" b="22860"/>
                <wp:docPr id="787053754" name="Group 23"/>
                <wp:cNvGraphicFramePr/>
                <a:graphic xmlns:a="http://schemas.openxmlformats.org/drawingml/2006/main">
                  <a:graphicData uri="http://schemas.microsoft.com/office/word/2010/wordprocessingGroup">
                    <wpg:wgp>
                      <wpg:cNvGrpSpPr/>
                      <wpg:grpSpPr>
                        <a:xfrm>
                          <a:off x="0" y="0"/>
                          <a:ext cx="4241800" cy="1996440"/>
                          <a:chOff x="0" y="0"/>
                          <a:chExt cx="4241800" cy="1996440"/>
                        </a:xfrm>
                      </wpg:grpSpPr>
                      <pic:pic xmlns:pic="http://schemas.openxmlformats.org/drawingml/2006/picture">
                        <pic:nvPicPr>
                          <pic:cNvPr id="1753916150" name="Picture 1" descr="A screenshot of a computer screen&#10;&#10;AI-generated content may be incorrect."/>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241800" cy="1996440"/>
                          </a:xfrm>
                          <a:prstGeom prst="rect">
                            <a:avLst/>
                          </a:prstGeom>
                          <a:ln>
                            <a:solidFill>
                              <a:schemeClr val="tx1"/>
                            </a:solidFill>
                          </a:ln>
                        </pic:spPr>
                      </pic:pic>
                      <wps:wsp>
                        <wps:cNvPr id="1078713082" name="Rectangle 21"/>
                        <wps:cNvSpPr/>
                        <wps:spPr>
                          <a:xfrm flipV="1">
                            <a:off x="31750" y="641350"/>
                            <a:ext cx="99695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218213" name="Rectangle 21"/>
                        <wps:cNvSpPr/>
                        <wps:spPr>
                          <a:xfrm flipV="1">
                            <a:off x="44450" y="939800"/>
                            <a:ext cx="99695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425671" name="Rectangle 21"/>
                        <wps:cNvSpPr/>
                        <wps:spPr>
                          <a:xfrm flipV="1">
                            <a:off x="3206750" y="1524000"/>
                            <a:ext cx="660400" cy="1460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1837345" name="Rectangle 21"/>
                        <wps:cNvSpPr/>
                        <wps:spPr>
                          <a:xfrm flipV="1">
                            <a:off x="895350" y="1517650"/>
                            <a:ext cx="1397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891853" name="Rectangle 21"/>
                        <wps:cNvSpPr/>
                        <wps:spPr>
                          <a:xfrm flipV="1">
                            <a:off x="1955800" y="1517650"/>
                            <a:ext cx="1397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42925" name="Rectangle 21"/>
                        <wps:cNvSpPr/>
                        <wps:spPr>
                          <a:xfrm flipV="1">
                            <a:off x="3009900" y="1517650"/>
                            <a:ext cx="1397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FCCF69F" id="Group 23" o:spid="_x0000_s1026" style="width:334pt;height:157.2pt;mso-position-horizontal-relative:char;mso-position-vertical-relative:line" coordsize="42418,19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">
                <v:shape id="Picture 1" o:spid="_x0000_s1027" type="#_x0000_t75" alt="A screenshot of a computer screen&#10;&#10;AI-generated content may be incorrect." style="position:absolute;width:42418;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" stroked="t" strokecolor="black [3213]">
                  <v:imagedata r:id="rId120" o:title="A screenshot of a computer screen&#10;&#10;AI-generated content may be incorrect"/>
                  <v:path arrowok="t"/>
                </v:shape>
                <v:rect id="Rectangle 21" o:spid="_x0000_s1028" style="position:absolute;left:317;top:6413;width:9970;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" fillcolor="yellow" stroked="f" strokeweight="1pt">
                  <v:fill opacity="26214f"/>
                </v:rect>
                <v:rect id="Rectangle 21" o:spid="_x0000_s1029" style="position:absolute;left:444;top:9398;width:9970;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" fillcolor="yellow" stroked="f" strokeweight="1pt">
                  <v:fill opacity="26214f"/>
                </v:rect>
                <v:rect id="Rectangle 21" o:spid="_x0000_s1030" style="position:absolute;left:32067;top:15240;width:6604;height:146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" fillcolor="yellow" stroked="f" strokeweight="1pt">
                  <v:fill opacity="26214f"/>
                </v:rect>
                <v:rect id="Rectangle 21" o:spid="_x0000_s1031" style="position:absolute;left:8953;top:15176;width:1397;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" fillcolor="yellow" stroked="f" strokeweight="1pt">
                  <v:fill opacity="26214f"/>
                </v:rect>
                <v:rect id="Rectangle 21" o:spid="_x0000_s1032" style="position:absolute;left:19558;top:15176;width:1397;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" fillcolor="yellow" stroked="f" strokeweight="1pt">
                  <v:fill opacity="26214f"/>
                </v:rect>
                <v:rect id="Rectangle 21" o:spid="_x0000_s1033" style="position:absolute;left:30099;top:15176;width:1397;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" fillcolor="yellow" stroked="f" strokeweight="1pt">
                  <v:fill opacity="26214f"/>
                </v:rect>
                <w10:anchorlock/>
              </v:group>
            </w:pict>
          </mc:Fallback>
        </mc:AlternateContent>
      </w:r>
    </w:p>
    <w:p w14:paraId="52B258D1" w14:textId="55AF2227" w:rsidR="00CB01EE" w:rsidRPr="0061280B" w:rsidRDefault="00B05791" w:rsidP="005844A2">
      <w:r w:rsidRPr="0061280B">
        <w:rPr>
          <w:b/>
          <w:bCs/>
        </w:rPr>
        <w:t xml:space="preserve">Figure </w:t>
      </w:r>
      <w:r w:rsidR="000A4E53" w:rsidRPr="0061280B">
        <w:rPr>
          <w:b/>
          <w:bCs/>
        </w:rPr>
        <w:t>3.</w:t>
      </w:r>
      <w:r w:rsidR="008455C6" w:rsidRPr="0061280B">
        <w:rPr>
          <w:b/>
          <w:bCs/>
        </w:rPr>
        <w:t>3</w:t>
      </w:r>
      <w:r w:rsidR="00887D6B" w:rsidRPr="0061280B">
        <w:rPr>
          <w:b/>
          <w:bCs/>
        </w:rPr>
        <w:t>7</w:t>
      </w:r>
      <w:r w:rsidR="000A4E53" w:rsidRPr="0061280B">
        <w:rPr>
          <w:b/>
          <w:bCs/>
        </w:rPr>
        <w:t>:</w:t>
      </w:r>
      <w:r w:rsidR="000A4E53" w:rsidRPr="0061280B">
        <w:t xml:space="preserve"> </w:t>
      </w:r>
      <w:r w:rsidR="00CD4514">
        <w:t>‘</w:t>
      </w:r>
      <w:r w:rsidR="000A4E53" w:rsidRPr="0061280B">
        <w:t xml:space="preserve">Adverse </w:t>
      </w:r>
      <w:r w:rsidR="00CD4514">
        <w:t>E</w:t>
      </w:r>
      <w:r w:rsidR="00CD4514" w:rsidRPr="0061280B">
        <w:t>vents</w:t>
      </w:r>
      <w:r w:rsidR="00CD4514">
        <w:t>’</w:t>
      </w:r>
      <w:r w:rsidR="00CD4514" w:rsidRPr="0061280B">
        <w:t xml:space="preserve"> </w:t>
      </w:r>
      <w:r w:rsidR="000A4E53" w:rsidRPr="0061280B">
        <w:t>section show</w:t>
      </w:r>
      <w:r w:rsidR="0061280B">
        <w:t>ing</w:t>
      </w:r>
      <w:r w:rsidR="000A4E53" w:rsidRPr="0061280B">
        <w:t xml:space="preserve"> where to enter the number of adverse events received in Australia and overseas</w:t>
      </w:r>
      <w:r w:rsidR="006F0E60">
        <w:t>.</w:t>
      </w:r>
    </w:p>
    <w:p w14:paraId="00BB0BE8" w14:textId="2D609009" w:rsidR="00595A6C" w:rsidRDefault="008455C6" w:rsidP="005844A2">
      <w:r>
        <w:rPr>
          <w:noProof/>
        </w:rPr>
        <mc:AlternateContent>
          <mc:Choice Requires="wpg">
            <w:drawing>
              <wp:inline distT="0" distB="0" distL="0" distR="0" wp14:anchorId="6C827FCF" wp14:editId="68E9ED04">
                <wp:extent cx="3575050" cy="2533650"/>
                <wp:effectExtent l="19050" t="19050" r="25400" b="19050"/>
                <wp:docPr id="948557784" name="Group 24"/>
                <wp:cNvGraphicFramePr/>
                <a:graphic xmlns:a="http://schemas.openxmlformats.org/drawingml/2006/main">
                  <a:graphicData uri="http://schemas.microsoft.com/office/word/2010/wordprocessingGroup">
                    <wpg:wgp>
                      <wpg:cNvGrpSpPr/>
                      <wpg:grpSpPr>
                        <a:xfrm>
                          <a:off x="0" y="0"/>
                          <a:ext cx="3575050" cy="2533650"/>
                          <a:chOff x="0" y="0"/>
                          <a:chExt cx="3105150" cy="1943100"/>
                        </a:xfrm>
                      </wpg:grpSpPr>
                      <pic:pic xmlns:pic="http://schemas.openxmlformats.org/drawingml/2006/picture">
                        <pic:nvPicPr>
                          <pic:cNvPr id="54701063" name="Picture 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05150" cy="1943100"/>
                          </a:xfrm>
                          <a:prstGeom prst="rect">
                            <a:avLst/>
                          </a:prstGeom>
                          <a:ln>
                            <a:solidFill>
                              <a:schemeClr val="tx1"/>
                            </a:solidFill>
                          </a:ln>
                        </pic:spPr>
                      </pic:pic>
                      <wps:wsp>
                        <wps:cNvPr id="1808204700" name="Rectangle 21"/>
                        <wps:cNvSpPr/>
                        <wps:spPr>
                          <a:xfrm flipV="1">
                            <a:off x="2133600" y="1765300"/>
                            <a:ext cx="2476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095526" name="Rectangle 21"/>
                        <wps:cNvSpPr/>
                        <wps:spPr>
                          <a:xfrm flipV="1">
                            <a:off x="38100" y="920750"/>
                            <a:ext cx="1460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3F5BFA" id="Group 24" o:spid="_x0000_s1026" style="width:281.5pt;height:199.5pt;mso-position-horizontal-relative:char;mso-position-vertical-relative:line" coordsize="31051,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">
                <v:shape id="Picture 1" o:spid="_x0000_s1027" type="#_x0000_t75" style="position:absolute;width:31051;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" stroked="t" strokecolor="black [3213]">
                  <v:imagedata r:id="rId122" o:title=""/>
                  <v:path arrowok="t"/>
                </v:shape>
                <v:rect id="Rectangle 21" o:spid="_x0000_s1028" style="position:absolute;left:21336;top:17653;width:2476;height:127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" fillcolor="yellow" stroked="f" strokeweight="1pt">
                  <v:fill opacity="26214f"/>
                </v:rect>
                <v:rect id="Rectangle 21" o:spid="_x0000_s1029" style="position:absolute;left:381;top:9207;width:1460;height:127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" fillcolor="yellow" stroked="f" strokeweight="1pt">
                  <v:fill opacity="26214f"/>
                </v:rect>
                <w10:anchorlock/>
              </v:group>
            </w:pict>
          </mc:Fallback>
        </mc:AlternateContent>
      </w:r>
    </w:p>
    <w:p w14:paraId="2B8AEEC6" w14:textId="08816BFB" w:rsidR="00047325" w:rsidRPr="0061280B" w:rsidRDefault="0003502B" w:rsidP="005844A2">
      <w:r w:rsidRPr="009C263D">
        <w:rPr>
          <w:b/>
          <w:bCs/>
        </w:rPr>
        <w:t xml:space="preserve">Figure </w:t>
      </w:r>
      <w:r w:rsidR="0061280B" w:rsidRPr="009C263D">
        <w:rPr>
          <w:b/>
          <w:bCs/>
        </w:rPr>
        <w:t>3.</w:t>
      </w:r>
      <w:r w:rsidR="008455C6" w:rsidRPr="009C263D">
        <w:rPr>
          <w:b/>
          <w:bCs/>
        </w:rPr>
        <w:t>3</w:t>
      </w:r>
      <w:r w:rsidR="00887D6B" w:rsidRPr="009C263D">
        <w:rPr>
          <w:b/>
          <w:bCs/>
        </w:rPr>
        <w:t>8</w:t>
      </w:r>
      <w:r w:rsidR="0061280B" w:rsidRPr="009C263D">
        <w:rPr>
          <w:b/>
          <w:bCs/>
        </w:rPr>
        <w:t>:</w:t>
      </w:r>
      <w:r w:rsidR="0061280B" w:rsidRPr="0061280B">
        <w:t xml:space="preserve"> </w:t>
      </w:r>
      <w:r w:rsidR="00655143">
        <w:t>‘</w:t>
      </w:r>
      <w:r w:rsidR="0061280B" w:rsidRPr="0061280B">
        <w:t>Lookup records</w:t>
      </w:r>
      <w:r w:rsidR="00655143">
        <w:t>’</w:t>
      </w:r>
      <w:r w:rsidR="0061280B" w:rsidRPr="0061280B">
        <w:t xml:space="preserve"> pop-up to select an adverse event category.</w:t>
      </w:r>
    </w:p>
    <w:p w14:paraId="181F969C" w14:textId="39FAEE21" w:rsidR="00783894" w:rsidRPr="009C263D" w:rsidRDefault="00595A6C" w:rsidP="00655143">
      <w:pPr>
        <w:pStyle w:val="Numberbullet2"/>
        <w:numPr>
          <w:ilvl w:val="0"/>
          <w:numId w:val="0"/>
        </w:numPr>
        <w:rPr>
          <w:color w:val="auto"/>
        </w:rPr>
      </w:pPr>
      <w:r w:rsidRPr="0061280B">
        <w:rPr>
          <w:color w:val="auto"/>
        </w:rPr>
        <w:t xml:space="preserve">You have the option to upload supporting documents relating to this </w:t>
      </w:r>
      <w:r w:rsidR="00E83651" w:rsidRPr="0061280B">
        <w:rPr>
          <w:color w:val="auto"/>
        </w:rPr>
        <w:t>adverse</w:t>
      </w:r>
      <w:r w:rsidR="00C32D0B" w:rsidRPr="0061280B">
        <w:rPr>
          <w:color w:val="auto"/>
        </w:rPr>
        <w:t xml:space="preserve"> event</w:t>
      </w:r>
      <w:r w:rsidRPr="0061280B">
        <w:rPr>
          <w:color w:val="auto"/>
        </w:rPr>
        <w:t xml:space="preserve"> using the </w:t>
      </w:r>
      <w:r w:rsidR="008128B5" w:rsidRPr="0061280B">
        <w:rPr>
          <w:color w:val="auto"/>
        </w:rPr>
        <w:t>‘</w:t>
      </w:r>
      <w:r w:rsidRPr="0061280B">
        <w:rPr>
          <w:bCs/>
          <w:color w:val="auto"/>
        </w:rPr>
        <w:t>Add files</w:t>
      </w:r>
      <w:r w:rsidR="008128B5" w:rsidRPr="0061280B">
        <w:rPr>
          <w:bCs/>
          <w:color w:val="auto"/>
        </w:rPr>
        <w:t>’</w:t>
      </w:r>
      <w:r w:rsidRPr="0061280B">
        <w:rPr>
          <w:color w:val="auto"/>
        </w:rPr>
        <w:t xml:space="preserve"> and </w:t>
      </w:r>
      <w:r w:rsidR="008128B5" w:rsidRPr="0061280B">
        <w:rPr>
          <w:b/>
          <w:bCs/>
          <w:color w:val="auto"/>
        </w:rPr>
        <w:t>‘</w:t>
      </w:r>
      <w:r w:rsidRPr="0061280B">
        <w:rPr>
          <w:color w:val="auto"/>
        </w:rPr>
        <w:t>Upload Large files</w:t>
      </w:r>
      <w:r w:rsidR="008128B5" w:rsidRPr="0061280B">
        <w:rPr>
          <w:color w:val="auto"/>
        </w:rPr>
        <w:t>’</w:t>
      </w:r>
      <w:r w:rsidRPr="0061280B">
        <w:rPr>
          <w:color w:val="auto"/>
        </w:rPr>
        <w:t xml:space="preserve"> function</w:t>
      </w:r>
      <w:r w:rsidR="00DB1DA7" w:rsidRPr="0061280B">
        <w:rPr>
          <w:color w:val="auto"/>
        </w:rPr>
        <w:t xml:space="preserve"> (</w:t>
      </w:r>
      <w:r w:rsidR="00DB1DA7" w:rsidRPr="0061280B">
        <w:rPr>
          <w:b/>
          <w:bCs/>
          <w:color w:val="auto"/>
        </w:rPr>
        <w:t xml:space="preserve">Figure </w:t>
      </w:r>
      <w:r w:rsidR="009C263D">
        <w:rPr>
          <w:b/>
          <w:bCs/>
          <w:color w:val="auto"/>
        </w:rPr>
        <w:t>3.</w:t>
      </w:r>
      <w:r w:rsidR="00783894" w:rsidRPr="0061280B">
        <w:rPr>
          <w:b/>
          <w:bCs/>
          <w:color w:val="auto"/>
        </w:rPr>
        <w:t>3</w:t>
      </w:r>
      <w:r w:rsidR="00887D6B" w:rsidRPr="0061280B">
        <w:rPr>
          <w:b/>
          <w:bCs/>
          <w:color w:val="auto"/>
        </w:rPr>
        <w:t>9</w:t>
      </w:r>
      <w:r w:rsidR="00DB1DA7" w:rsidRPr="0061280B">
        <w:rPr>
          <w:color w:val="auto"/>
        </w:rPr>
        <w:t>)</w:t>
      </w:r>
      <w:r w:rsidRPr="0061280B">
        <w:rPr>
          <w:color w:val="auto"/>
        </w:rPr>
        <w:t xml:space="preserve">. </w:t>
      </w:r>
      <w:r w:rsidR="008128B5" w:rsidRPr="0061280B">
        <w:rPr>
          <w:color w:val="auto"/>
        </w:rPr>
        <w:t xml:space="preserve">For step-by-step instructions on how to upload files less than 50MB refer to step </w:t>
      </w:r>
      <w:r w:rsidR="00887D6B" w:rsidRPr="0061280B">
        <w:rPr>
          <w:color w:val="auto"/>
        </w:rPr>
        <w:fldChar w:fldCharType="begin"/>
      </w:r>
      <w:r w:rsidR="00887D6B" w:rsidRPr="0061280B">
        <w:rPr>
          <w:color w:val="auto"/>
        </w:rPr>
        <w:instrText xml:space="preserve"> REF _Ref223676978 \r \h </w:instrText>
      </w:r>
      <w:r w:rsidR="00887D6B" w:rsidRPr="0061280B">
        <w:rPr>
          <w:color w:val="auto"/>
        </w:rPr>
      </w:r>
      <w:r w:rsidR="00887D6B" w:rsidRPr="0061280B">
        <w:rPr>
          <w:color w:val="auto"/>
        </w:rPr>
        <w:fldChar w:fldCharType="separate"/>
      </w:r>
      <w:r w:rsidR="001264BD">
        <w:rPr>
          <w:color w:val="auto"/>
        </w:rPr>
        <w:t>13</w:t>
      </w:r>
      <w:r w:rsidR="00887D6B" w:rsidRPr="0061280B">
        <w:rPr>
          <w:color w:val="auto"/>
        </w:rPr>
        <w:fldChar w:fldCharType="end"/>
      </w:r>
      <w:r w:rsidR="008128B5" w:rsidRPr="0061280B">
        <w:rPr>
          <w:color w:val="auto"/>
        </w:rPr>
        <w:t xml:space="preserve"> or step </w:t>
      </w:r>
      <w:r w:rsidR="00887D6B" w:rsidRPr="0061280B">
        <w:rPr>
          <w:color w:val="auto"/>
        </w:rPr>
        <w:fldChar w:fldCharType="begin"/>
      </w:r>
      <w:r w:rsidR="00887D6B" w:rsidRPr="0061280B">
        <w:rPr>
          <w:color w:val="auto"/>
        </w:rPr>
        <w:instrText xml:space="preserve"> REF _Ref222731016 \r \h </w:instrText>
      </w:r>
      <w:r w:rsidR="00887D6B" w:rsidRPr="0061280B">
        <w:rPr>
          <w:color w:val="auto"/>
        </w:rPr>
      </w:r>
      <w:r w:rsidR="00887D6B" w:rsidRPr="0061280B">
        <w:rPr>
          <w:color w:val="auto"/>
        </w:rPr>
        <w:fldChar w:fldCharType="separate"/>
      </w:r>
      <w:r w:rsidR="001264BD">
        <w:rPr>
          <w:color w:val="auto"/>
        </w:rPr>
        <w:t>14</w:t>
      </w:r>
      <w:r w:rsidR="00887D6B" w:rsidRPr="0061280B">
        <w:rPr>
          <w:color w:val="auto"/>
        </w:rPr>
        <w:fldChar w:fldCharType="end"/>
      </w:r>
      <w:r w:rsidR="008128B5" w:rsidRPr="0061280B">
        <w:rPr>
          <w:color w:val="auto"/>
        </w:rPr>
        <w:t xml:space="preserve"> for large files (more than 50MB size up to 5GB). </w:t>
      </w:r>
    </w:p>
    <w:p w14:paraId="4A30489F" w14:textId="6C88F78B" w:rsidR="00595A6C" w:rsidRDefault="00783894" w:rsidP="005844A2">
      <w:r>
        <w:rPr>
          <w:noProof/>
        </w:rPr>
        <w:lastRenderedPageBreak/>
        <mc:AlternateContent>
          <mc:Choice Requires="wpg">
            <w:drawing>
              <wp:inline distT="0" distB="0" distL="0" distR="0" wp14:anchorId="4DB19774" wp14:editId="1454FAA8">
                <wp:extent cx="3829050" cy="1739900"/>
                <wp:effectExtent l="19050" t="19050" r="19050" b="12700"/>
                <wp:docPr id="3686784" name="Group 25"/>
                <wp:cNvGraphicFramePr/>
                <a:graphic xmlns:a="http://schemas.openxmlformats.org/drawingml/2006/main">
                  <a:graphicData uri="http://schemas.microsoft.com/office/word/2010/wordprocessingGroup">
                    <wpg:wgp>
                      <wpg:cNvGrpSpPr/>
                      <wpg:grpSpPr>
                        <a:xfrm>
                          <a:off x="0" y="0"/>
                          <a:ext cx="3829050" cy="1739900"/>
                          <a:chOff x="0" y="0"/>
                          <a:chExt cx="4043680" cy="1778000"/>
                        </a:xfrm>
                      </wpg:grpSpPr>
                      <pic:pic xmlns:pic="http://schemas.openxmlformats.org/drawingml/2006/picture">
                        <pic:nvPicPr>
                          <pic:cNvPr id="294867622" name="Picture 1" descr="A screenshot of a computer&#10;&#10;AI-generated content may be incorrect."/>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4043680" cy="1778000"/>
                          </a:xfrm>
                          <a:prstGeom prst="rect">
                            <a:avLst/>
                          </a:prstGeom>
                          <a:ln>
                            <a:solidFill>
                              <a:schemeClr val="tx1"/>
                            </a:solidFill>
                          </a:ln>
                        </pic:spPr>
                      </pic:pic>
                      <wps:wsp>
                        <wps:cNvPr id="1456289949" name="Rectangle 21"/>
                        <wps:cNvSpPr/>
                        <wps:spPr>
                          <a:xfrm flipV="1">
                            <a:off x="3505200" y="1104900"/>
                            <a:ext cx="501650" cy="1333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929080" name="Rectangle 21"/>
                        <wps:cNvSpPr/>
                        <wps:spPr>
                          <a:xfrm flipV="1">
                            <a:off x="3111500" y="1123950"/>
                            <a:ext cx="35560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17E629" id="Group 25" o:spid="_x0000_s1026" style="width:301.5pt;height:137pt;mso-position-horizontal-relative:char;mso-position-vertical-relative:line" coordsize="40436,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">
                <v:shape id="Picture 1" o:spid="_x0000_s1027" type="#_x0000_t75" alt="A screenshot of a computer&#10;&#10;AI-generated content may be incorrect." style="position:absolute;width:40436;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" stroked="t" strokecolor="black [3213]">
                  <v:imagedata r:id="rId124" o:title="A screenshot of a computer&#10;&#10;AI-generated content may be incorrect"/>
                  <v:path arrowok="t"/>
                </v:shape>
                <v:rect id="Rectangle 21" o:spid="_x0000_s1028" style="position:absolute;left:35052;top:11049;width:5016;height:13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" fillcolor="yellow" stroked="f" strokeweight="1pt">
                  <v:fill opacity="26214f"/>
                </v:rect>
                <v:rect id="Rectangle 21" o:spid="_x0000_s1029" style="position:absolute;left:31115;top:11239;width:3556;height:1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" fillcolor="yellow" stroked="f" strokeweight="1pt">
                  <v:fill opacity="26214f"/>
                </v:rect>
                <w10:anchorlock/>
              </v:group>
            </w:pict>
          </mc:Fallback>
        </mc:AlternateContent>
      </w:r>
    </w:p>
    <w:p w14:paraId="6C4C9721" w14:textId="1F424A95" w:rsidR="008F1608" w:rsidRPr="00365430" w:rsidRDefault="00DB1DA7" w:rsidP="005844A2">
      <w:r w:rsidRPr="00F4673F">
        <w:rPr>
          <w:b/>
          <w:bCs/>
        </w:rPr>
        <w:t xml:space="preserve">Figure </w:t>
      </w:r>
      <w:r w:rsidR="009C263D" w:rsidRPr="00F4673F">
        <w:rPr>
          <w:b/>
          <w:bCs/>
        </w:rPr>
        <w:t>3.</w:t>
      </w:r>
      <w:r w:rsidR="00783894" w:rsidRPr="00F4673F">
        <w:rPr>
          <w:b/>
          <w:bCs/>
        </w:rPr>
        <w:t>3</w:t>
      </w:r>
      <w:r w:rsidR="00887D6B" w:rsidRPr="00F4673F">
        <w:rPr>
          <w:b/>
          <w:bCs/>
        </w:rPr>
        <w:t>9</w:t>
      </w:r>
      <w:r w:rsidR="009C263D" w:rsidRPr="00F4673F">
        <w:rPr>
          <w:b/>
          <w:bCs/>
        </w:rPr>
        <w:t>:</w:t>
      </w:r>
      <w:r w:rsidR="00F4673F">
        <w:rPr>
          <w:b/>
          <w:bCs/>
          <w:i/>
          <w:iCs/>
        </w:rPr>
        <w:t xml:space="preserve"> </w:t>
      </w:r>
      <w:r w:rsidR="00F4673F">
        <w:t>A</w:t>
      </w:r>
      <w:r w:rsidR="00365430">
        <w:t>dverse events</w:t>
      </w:r>
      <w:r w:rsidR="00F4673F" w:rsidRPr="00FF5837">
        <w:t xml:space="preserve"> section showing where to attach supporting documents.</w:t>
      </w:r>
    </w:p>
    <w:p w14:paraId="3AFEE307" w14:textId="60B6BDBF" w:rsidR="00887D6B" w:rsidRPr="008F1608" w:rsidRDefault="00DC773D" w:rsidP="0079538C">
      <w:pPr>
        <w:pStyle w:val="Numberbullet2"/>
        <w:numPr>
          <w:ilvl w:val="0"/>
          <w:numId w:val="0"/>
        </w:numPr>
        <w:spacing w:before="0" w:after="0"/>
        <w:ind w:firstLine="360"/>
        <w:rPr>
          <w:b/>
          <w:bCs/>
          <w:i/>
          <w:iCs/>
        </w:rPr>
      </w:pPr>
      <w:r>
        <w:rPr>
          <w:noProof/>
        </w:rPr>
        <mc:AlternateContent>
          <mc:Choice Requires="wps">
            <w:drawing>
              <wp:anchor distT="0" distB="0" distL="114300" distR="114300" simplePos="0" relativeHeight="251765248" behindDoc="0" locked="0" layoutInCell="1" allowOverlap="1" wp14:anchorId="290AD35D" wp14:editId="14D84048">
                <wp:simplePos x="0" y="0"/>
                <wp:positionH relativeFrom="column">
                  <wp:posOffset>566420</wp:posOffset>
                </wp:positionH>
                <wp:positionV relativeFrom="paragraph">
                  <wp:posOffset>132715</wp:posOffset>
                </wp:positionV>
                <wp:extent cx="4915782" cy="428625"/>
                <wp:effectExtent l="0" t="0" r="0" b="9525"/>
                <wp:wrapNone/>
                <wp:docPr id="717994077" name="Text Box 18"/>
                <wp:cNvGraphicFramePr/>
                <a:graphic xmlns:a="http://schemas.openxmlformats.org/drawingml/2006/main">
                  <a:graphicData uri="http://schemas.microsoft.com/office/word/2010/wordprocessingShape">
                    <wps:wsp>
                      <wps:cNvSpPr txBox="1"/>
                      <wps:spPr>
                        <a:xfrm>
                          <a:off x="0" y="0"/>
                          <a:ext cx="4915782" cy="42862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53EE6E5C" w14:textId="57CFB514" w:rsidR="00DC773D" w:rsidRDefault="00DC773D">
                            <w:r>
                              <w:t>Any files that have already been uploaded relating to this goods entry will be displayed in the list of files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0AD35D" id="Text Box 18" o:spid="_x0000_s1039" type="#_x0000_t202" style="position:absolute;left:0;text-align:left;margin-left:44.6pt;margin-top:10.45pt;width:387.05pt;height:33.75pt;z-index:25176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" fillcolor="#c3c3c3 [2166]" stroked="f" strokeweight=".5pt">
                <v:fill color2="#b6b6b6 [2614]" rotate="t" colors="0 #d2d2d2;.5 #c8c8c8;1 silver" focus="100%" type="gradient">
                  <o:fill v:ext="view" type="gradientUnscaled"/>
                </v:fill>
                <v:textbox>
                  <w:txbxContent>
                    <w:p w14:paraId="53EE6E5C" w14:textId="57CFB514" w:rsidR="00DC773D" w:rsidRDefault="00DC773D">
                      <w:r>
                        <w:t>Any files that have already been uploaded relating to this goods entry will be displayed in the list of files</w:t>
                      </w:r>
                    </w:p>
                  </w:txbxContent>
                </v:textbox>
              </v:shape>
            </w:pict>
          </mc:Fallback>
        </mc:AlternateContent>
      </w:r>
    </w:p>
    <w:p w14:paraId="0785977D" w14:textId="0D0DAD1C" w:rsidR="00595A6C" w:rsidRDefault="007E498D" w:rsidP="007E498D">
      <w:pPr>
        <w:ind w:left="360"/>
      </w:pPr>
      <w:r>
        <w:rPr>
          <w:noProof/>
        </w:rPr>
        <w:drawing>
          <wp:anchor distT="0" distB="0" distL="114300" distR="114300" simplePos="0" relativeHeight="251648512" behindDoc="0" locked="0" layoutInCell="1" allowOverlap="1" wp14:anchorId="7A9D5181" wp14:editId="34C1ECB0">
            <wp:simplePos x="0" y="0"/>
            <wp:positionH relativeFrom="column">
              <wp:posOffset>277495</wp:posOffset>
            </wp:positionH>
            <wp:positionV relativeFrom="paragraph">
              <wp:posOffset>94615</wp:posOffset>
            </wp:positionV>
            <wp:extent cx="222250" cy="222250"/>
            <wp:effectExtent l="0" t="0" r="6350" b="6350"/>
            <wp:wrapThrough wrapText="bothSides">
              <wp:wrapPolygon edited="0">
                <wp:start x="5554" y="0"/>
                <wp:lineTo x="0" y="5554"/>
                <wp:lineTo x="0" y="9257"/>
                <wp:lineTo x="5554" y="20366"/>
                <wp:lineTo x="14811" y="20366"/>
                <wp:lineTo x="20366" y="9257"/>
                <wp:lineTo x="20366" y="5554"/>
                <wp:lineTo x="14811" y="0"/>
                <wp:lineTo x="5554" y="0"/>
              </wp:wrapPolygon>
            </wp:wrapThrough>
            <wp:docPr id="795055823" name="Graphic 18"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55823" name="Graphic 79505582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22250" cy="222250"/>
                    </a:xfrm>
                    <a:prstGeom prst="rect">
                      <a:avLst/>
                    </a:prstGeom>
                  </pic:spPr>
                </pic:pic>
              </a:graphicData>
            </a:graphic>
          </wp:anchor>
        </w:drawing>
      </w:r>
    </w:p>
    <w:p w14:paraId="009DD487" w14:textId="77777777" w:rsidR="00DC773D" w:rsidRDefault="00DC773D" w:rsidP="00DC773D">
      <w:pPr>
        <w:pStyle w:val="Numberbullet0"/>
        <w:numPr>
          <w:ilvl w:val="0"/>
          <w:numId w:val="0"/>
        </w:numPr>
        <w:ind w:left="360"/>
        <w:rPr>
          <w:rFonts w:cs="Arial"/>
          <w:color w:val="auto"/>
        </w:rPr>
      </w:pPr>
      <w:bookmarkStart w:id="28" w:name="_Ref223677106"/>
    </w:p>
    <w:p w14:paraId="2B1159FF" w14:textId="5D9A3987" w:rsidR="00595A6C" w:rsidRPr="00365430" w:rsidRDefault="00595A6C" w:rsidP="003A1289">
      <w:pPr>
        <w:pStyle w:val="Numberbullet0"/>
        <w:rPr>
          <w:rFonts w:cs="Arial"/>
          <w:color w:val="auto"/>
        </w:rPr>
      </w:pPr>
      <w:bookmarkStart w:id="29" w:name="_Ref224555245"/>
      <w:r w:rsidRPr="00365430">
        <w:rPr>
          <w:rFonts w:cs="Arial"/>
          <w:color w:val="auto"/>
        </w:rPr>
        <w:t xml:space="preserve">Click </w:t>
      </w:r>
      <w:r w:rsidR="008F1608" w:rsidRPr="00365430">
        <w:rPr>
          <w:rFonts w:cs="Arial"/>
          <w:color w:val="auto"/>
        </w:rPr>
        <w:t>‘</w:t>
      </w:r>
      <w:r w:rsidRPr="00365430">
        <w:rPr>
          <w:rFonts w:cs="Arial"/>
          <w:bCs/>
          <w:color w:val="auto"/>
        </w:rPr>
        <w:t>Save</w:t>
      </w:r>
      <w:r w:rsidR="008F1608" w:rsidRPr="00365430">
        <w:rPr>
          <w:rFonts w:cs="Arial"/>
          <w:color w:val="auto"/>
        </w:rPr>
        <w:t>’</w:t>
      </w:r>
      <w:r w:rsidRPr="00365430">
        <w:rPr>
          <w:rFonts w:cs="Arial"/>
          <w:color w:val="auto"/>
        </w:rPr>
        <w:t xml:space="preserve"> and the following message will appear</w:t>
      </w:r>
      <w:r w:rsidR="00C950E0" w:rsidRPr="00365430">
        <w:rPr>
          <w:rFonts w:cs="Arial"/>
          <w:color w:val="auto"/>
        </w:rPr>
        <w:t xml:space="preserve"> </w:t>
      </w:r>
      <w:r w:rsidR="00CD4514">
        <w:rPr>
          <w:rFonts w:cs="Arial"/>
          <w:color w:val="auto"/>
        </w:rPr>
        <w:t>‘</w:t>
      </w:r>
      <w:r w:rsidR="00C950E0" w:rsidRPr="00365430">
        <w:rPr>
          <w:rFonts w:cs="Arial"/>
          <w:i/>
          <w:color w:val="auto"/>
        </w:rPr>
        <w:t>Model Details has been successfully saved. Please click on the ‘Back’ button to go back to the previous page</w:t>
      </w:r>
      <w:r w:rsidR="00CD4514">
        <w:rPr>
          <w:rFonts w:cs="Arial"/>
          <w:color w:val="auto"/>
        </w:rPr>
        <w:t>’</w:t>
      </w:r>
      <w:r w:rsidRPr="00365430">
        <w:rPr>
          <w:rFonts w:cs="Arial"/>
          <w:color w:val="auto"/>
        </w:rPr>
        <w:t xml:space="preserve"> and click on the </w:t>
      </w:r>
      <w:r w:rsidR="008F1608" w:rsidRPr="00365430">
        <w:rPr>
          <w:rFonts w:cs="Arial"/>
          <w:color w:val="auto"/>
        </w:rPr>
        <w:t>‘</w:t>
      </w:r>
      <w:r w:rsidRPr="00365430">
        <w:rPr>
          <w:rFonts w:cs="Arial"/>
          <w:bCs/>
          <w:color w:val="auto"/>
        </w:rPr>
        <w:t>Back</w:t>
      </w:r>
      <w:r w:rsidR="008F1608" w:rsidRPr="00365430">
        <w:rPr>
          <w:rFonts w:cs="Arial"/>
          <w:color w:val="auto"/>
        </w:rPr>
        <w:t>’</w:t>
      </w:r>
      <w:r w:rsidRPr="00365430">
        <w:rPr>
          <w:rFonts w:cs="Arial"/>
          <w:color w:val="auto"/>
        </w:rPr>
        <w:t xml:space="preserve"> button to go back to the previous page</w:t>
      </w:r>
      <w:r w:rsidR="00C950E0" w:rsidRPr="00365430">
        <w:rPr>
          <w:rFonts w:cs="Arial"/>
          <w:color w:val="auto"/>
        </w:rPr>
        <w:t xml:space="preserve"> (</w:t>
      </w:r>
      <w:r w:rsidR="00783894" w:rsidRPr="00365430">
        <w:rPr>
          <w:rFonts w:cs="Arial"/>
          <w:b/>
          <w:bCs/>
          <w:color w:val="auto"/>
        </w:rPr>
        <w:t>Figure</w:t>
      </w:r>
      <w:r w:rsidR="00C950E0" w:rsidRPr="00365430">
        <w:rPr>
          <w:rFonts w:cs="Arial"/>
          <w:b/>
          <w:bCs/>
          <w:color w:val="auto"/>
        </w:rPr>
        <w:t xml:space="preserve"> </w:t>
      </w:r>
      <w:r w:rsidR="00365430">
        <w:rPr>
          <w:rFonts w:cs="Arial"/>
          <w:b/>
          <w:bCs/>
          <w:color w:val="auto"/>
        </w:rPr>
        <w:t>3.</w:t>
      </w:r>
      <w:r w:rsidR="00887D6B" w:rsidRPr="00365430">
        <w:rPr>
          <w:rFonts w:cs="Arial"/>
          <w:b/>
          <w:bCs/>
          <w:color w:val="auto"/>
        </w:rPr>
        <w:t>40</w:t>
      </w:r>
      <w:r w:rsidR="00C950E0" w:rsidRPr="00365430">
        <w:rPr>
          <w:rFonts w:cs="Arial"/>
          <w:color w:val="auto"/>
        </w:rPr>
        <w:t>)</w:t>
      </w:r>
      <w:r w:rsidRPr="00365430">
        <w:rPr>
          <w:rFonts w:cs="Arial"/>
          <w:color w:val="auto"/>
        </w:rPr>
        <w:t>.</w:t>
      </w:r>
      <w:bookmarkEnd w:id="28"/>
      <w:bookmarkEnd w:id="29"/>
    </w:p>
    <w:p w14:paraId="596716FD" w14:textId="3B560969" w:rsidR="0079538C" w:rsidRPr="00365430" w:rsidRDefault="00783894" w:rsidP="005844A2">
      <w:pPr>
        <w:rPr>
          <w:rFonts w:cs="Arial"/>
        </w:rPr>
      </w:pPr>
      <w:r w:rsidRPr="00365430">
        <w:rPr>
          <w:noProof/>
        </w:rPr>
        <mc:AlternateContent>
          <mc:Choice Requires="wpg">
            <w:drawing>
              <wp:inline distT="0" distB="0" distL="0" distR="0" wp14:anchorId="249B8520" wp14:editId="19FEACAA">
                <wp:extent cx="4114800" cy="2324100"/>
                <wp:effectExtent l="19050" t="19050" r="19050" b="19050"/>
                <wp:docPr id="628141094" name="Group 26"/>
                <wp:cNvGraphicFramePr/>
                <a:graphic xmlns:a="http://schemas.openxmlformats.org/drawingml/2006/main">
                  <a:graphicData uri="http://schemas.microsoft.com/office/word/2010/wordprocessingGroup">
                    <wpg:wgp>
                      <wpg:cNvGrpSpPr/>
                      <wpg:grpSpPr>
                        <a:xfrm>
                          <a:off x="0" y="0"/>
                          <a:ext cx="4114800" cy="2324100"/>
                          <a:chOff x="0" y="0"/>
                          <a:chExt cx="4019550" cy="2286000"/>
                        </a:xfrm>
                      </wpg:grpSpPr>
                      <pic:pic xmlns:pic="http://schemas.openxmlformats.org/drawingml/2006/picture">
                        <pic:nvPicPr>
                          <pic:cNvPr id="1681316456" name="Picture 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19550" cy="2286000"/>
                          </a:xfrm>
                          <a:prstGeom prst="rect">
                            <a:avLst/>
                          </a:prstGeom>
                          <a:ln>
                            <a:solidFill>
                              <a:schemeClr val="tx1"/>
                            </a:solidFill>
                          </a:ln>
                        </pic:spPr>
                      </pic:pic>
                      <wps:wsp>
                        <wps:cNvPr id="407163697" name="Rectangle 21"/>
                        <wps:cNvSpPr/>
                        <wps:spPr>
                          <a:xfrm flipV="1">
                            <a:off x="31750" y="2095500"/>
                            <a:ext cx="2794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0992" name="Rectangle 21"/>
                        <wps:cNvSpPr/>
                        <wps:spPr>
                          <a:xfrm flipV="1">
                            <a:off x="381000" y="2108200"/>
                            <a:ext cx="2794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9000611" name="Rectangle 21"/>
                        <wps:cNvSpPr/>
                        <wps:spPr>
                          <a:xfrm flipV="1">
                            <a:off x="31750" y="400050"/>
                            <a:ext cx="27876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33D4CB8" id="Group 26" o:spid="_x0000_s1026" style="width:324pt;height:183pt;mso-position-horizontal-relative:char;mso-position-vertical-relative:line" coordsize="40195,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">
                <v:shape id="Picture 1" o:spid="_x0000_s1027" type="#_x0000_t75" style="position:absolute;width:4019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" stroked="t" strokecolor="black [3213]">
                  <v:imagedata r:id="rId126" o:title=""/>
                  <v:path arrowok="t"/>
                </v:shape>
                <v:rect id="Rectangle 21" o:spid="_x0000_s1028" style="position:absolute;left:317;top:20955;width:2794;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" fillcolor="yellow" stroked="f" strokeweight="1pt">
                  <v:fill opacity="26214f"/>
                </v:rect>
                <v:rect id="Rectangle 21" o:spid="_x0000_s1029" style="position:absolute;left:3810;top:21082;width:2794;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" fillcolor="yellow" stroked="f" strokeweight="1pt">
                  <v:fill opacity="26214f"/>
                </v:rect>
                <v:rect id="Rectangle 21" o:spid="_x0000_s1030" style="position:absolute;left:317;top:4000;width:27877;height:127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" fillcolor="yellow" stroked="f" strokeweight="1pt">
                  <v:fill opacity="26214f"/>
                </v:rect>
                <w10:anchorlock/>
              </v:group>
            </w:pict>
          </mc:Fallback>
        </mc:AlternateContent>
      </w:r>
    </w:p>
    <w:p w14:paraId="7086BD3C" w14:textId="4256FD42" w:rsidR="0079538C" w:rsidRPr="00C40ADB" w:rsidRDefault="00C950E0" w:rsidP="005844A2">
      <w:r w:rsidRPr="00C40ADB">
        <w:rPr>
          <w:b/>
          <w:bCs/>
        </w:rPr>
        <w:t xml:space="preserve">Figure </w:t>
      </w:r>
      <w:r w:rsidR="00A00380" w:rsidRPr="00C40ADB">
        <w:rPr>
          <w:b/>
          <w:bCs/>
        </w:rPr>
        <w:t>3.</w:t>
      </w:r>
      <w:r w:rsidR="0015299B" w:rsidRPr="00C40ADB">
        <w:rPr>
          <w:b/>
          <w:bCs/>
        </w:rPr>
        <w:t>40</w:t>
      </w:r>
      <w:r w:rsidR="0031521C" w:rsidRPr="00C40ADB">
        <w:rPr>
          <w:b/>
          <w:bCs/>
        </w:rPr>
        <w:t>:</w:t>
      </w:r>
      <w:r w:rsidR="0031521C" w:rsidRPr="00C40ADB">
        <w:t xml:space="preserve"> </w:t>
      </w:r>
      <w:r w:rsidR="00CD4514">
        <w:t>‘</w:t>
      </w:r>
      <w:r w:rsidR="0031521C" w:rsidRPr="00C40ADB">
        <w:t xml:space="preserve">PMR </w:t>
      </w:r>
      <w:r w:rsidR="00C40ADB" w:rsidRPr="00C40ADB">
        <w:t>Notification</w:t>
      </w:r>
      <w:r w:rsidR="0031521C" w:rsidRPr="00C40ADB">
        <w:t xml:space="preserve"> Model Details Edit</w:t>
      </w:r>
      <w:r w:rsidR="00CD4514">
        <w:t>’</w:t>
      </w:r>
      <w:r w:rsidR="0031521C" w:rsidRPr="00C40ADB">
        <w:t xml:space="preserve"> </w:t>
      </w:r>
      <w:r w:rsidR="00576A6E" w:rsidRPr="00C40ADB">
        <w:t xml:space="preserve">page showing how to </w:t>
      </w:r>
      <w:r w:rsidR="00C40ADB" w:rsidRPr="00C40ADB">
        <w:t>save the financial year model details and go back to the dashboard</w:t>
      </w:r>
      <w:r w:rsidR="00FB7586">
        <w:t>.</w:t>
      </w:r>
    </w:p>
    <w:p w14:paraId="7E6D60A0" w14:textId="49D65FE0" w:rsidR="00595A6C" w:rsidRPr="00C40ADB" w:rsidRDefault="00595A6C" w:rsidP="003A1289">
      <w:pPr>
        <w:pStyle w:val="Numberbullet0"/>
        <w:rPr>
          <w:rFonts w:cs="Arial"/>
          <w:color w:val="auto"/>
        </w:rPr>
      </w:pPr>
      <w:bookmarkStart w:id="30" w:name="_Ref223677902"/>
      <w:r w:rsidRPr="00C40ADB">
        <w:rPr>
          <w:rFonts w:cs="Arial"/>
          <w:color w:val="auto"/>
        </w:rPr>
        <w:t>The model details for the selected financial year are updated</w:t>
      </w:r>
      <w:r w:rsidR="00130D3F" w:rsidRPr="00C40ADB">
        <w:rPr>
          <w:rFonts w:cs="Arial"/>
          <w:color w:val="auto"/>
        </w:rPr>
        <w:t xml:space="preserve"> in the </w:t>
      </w:r>
      <w:r w:rsidR="00655143">
        <w:rPr>
          <w:rFonts w:cs="Arial"/>
          <w:color w:val="auto"/>
        </w:rPr>
        <w:t>‘</w:t>
      </w:r>
      <w:r w:rsidR="00CF475C" w:rsidRPr="00C40ADB">
        <w:rPr>
          <w:rFonts w:cs="Arial"/>
          <w:color w:val="auto"/>
        </w:rPr>
        <w:t xml:space="preserve">Model Details section within the </w:t>
      </w:r>
      <w:r w:rsidR="00FF7F87" w:rsidRPr="00C40ADB">
        <w:rPr>
          <w:rFonts w:cs="Arial"/>
          <w:color w:val="auto"/>
        </w:rPr>
        <w:t>‘</w:t>
      </w:r>
      <w:r w:rsidR="00CF475C" w:rsidRPr="00C40ADB">
        <w:rPr>
          <w:rFonts w:cs="Arial"/>
          <w:color w:val="auto"/>
        </w:rPr>
        <w:t>Goods and Model Details</w:t>
      </w:r>
      <w:r w:rsidR="00FF7F87" w:rsidRPr="00C40ADB">
        <w:rPr>
          <w:rFonts w:cs="Arial"/>
          <w:color w:val="auto"/>
        </w:rPr>
        <w:t>’</w:t>
      </w:r>
      <w:r w:rsidR="00CF475C" w:rsidRPr="00C40ADB">
        <w:rPr>
          <w:rFonts w:cs="Arial"/>
          <w:color w:val="auto"/>
        </w:rPr>
        <w:t xml:space="preserve"> </w:t>
      </w:r>
      <w:r w:rsidR="00841331">
        <w:rPr>
          <w:rFonts w:cs="Arial"/>
          <w:color w:val="auto"/>
        </w:rPr>
        <w:t>s</w:t>
      </w:r>
      <w:r w:rsidR="00841331" w:rsidRPr="00C40ADB">
        <w:rPr>
          <w:rFonts w:cs="Arial"/>
          <w:color w:val="auto"/>
        </w:rPr>
        <w:t xml:space="preserve">ection </w:t>
      </w:r>
      <w:r w:rsidR="00FF7F87" w:rsidRPr="00C40ADB">
        <w:rPr>
          <w:rFonts w:cs="Arial"/>
          <w:color w:val="auto"/>
        </w:rPr>
        <w:t>(</w:t>
      </w:r>
      <w:r w:rsidR="00FF7F87" w:rsidRPr="00C40ADB">
        <w:rPr>
          <w:rFonts w:cs="Arial"/>
          <w:b/>
          <w:bCs/>
          <w:color w:val="auto"/>
        </w:rPr>
        <w:t xml:space="preserve">Figure </w:t>
      </w:r>
      <w:r w:rsidR="00C40ADB">
        <w:rPr>
          <w:rFonts w:cs="Arial"/>
          <w:b/>
          <w:bCs/>
          <w:color w:val="auto"/>
        </w:rPr>
        <w:t>3.</w:t>
      </w:r>
      <w:r w:rsidR="0015299B" w:rsidRPr="00C40ADB">
        <w:rPr>
          <w:rFonts w:cs="Arial"/>
          <w:b/>
          <w:bCs/>
          <w:color w:val="auto"/>
        </w:rPr>
        <w:t>41</w:t>
      </w:r>
      <w:r w:rsidR="00FF7F87" w:rsidRPr="00C40ADB">
        <w:rPr>
          <w:rFonts w:cs="Arial"/>
          <w:color w:val="auto"/>
        </w:rPr>
        <w:t>).</w:t>
      </w:r>
      <w:bookmarkEnd w:id="30"/>
    </w:p>
    <w:p w14:paraId="4520D65B" w14:textId="61E82066" w:rsidR="00595A6C" w:rsidRDefault="00A70600" w:rsidP="005844A2">
      <w:r>
        <w:rPr>
          <w:noProof/>
        </w:rPr>
        <mc:AlternateContent>
          <mc:Choice Requires="wpg">
            <w:drawing>
              <wp:inline distT="0" distB="0" distL="0" distR="0" wp14:anchorId="212FCD3C" wp14:editId="62B6CDB6">
                <wp:extent cx="4025900" cy="1725295"/>
                <wp:effectExtent l="19050" t="19050" r="12700" b="27305"/>
                <wp:docPr id="870057017" name="Group 27"/>
                <wp:cNvGraphicFramePr/>
                <a:graphic xmlns:a="http://schemas.openxmlformats.org/drawingml/2006/main">
                  <a:graphicData uri="http://schemas.microsoft.com/office/word/2010/wordprocessingGroup">
                    <wpg:wgp>
                      <wpg:cNvGrpSpPr/>
                      <wpg:grpSpPr>
                        <a:xfrm>
                          <a:off x="0" y="0"/>
                          <a:ext cx="4025900" cy="1725295"/>
                          <a:chOff x="0" y="0"/>
                          <a:chExt cx="4025900" cy="1725295"/>
                        </a:xfrm>
                      </wpg:grpSpPr>
                      <pic:pic xmlns:pic="http://schemas.openxmlformats.org/drawingml/2006/picture">
                        <pic:nvPicPr>
                          <pic:cNvPr id="845599607" name="Picture 1"/>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025900" cy="1725295"/>
                          </a:xfrm>
                          <a:prstGeom prst="rect">
                            <a:avLst/>
                          </a:prstGeom>
                          <a:ln>
                            <a:solidFill>
                              <a:schemeClr val="tx1"/>
                            </a:solidFill>
                          </a:ln>
                        </pic:spPr>
                      </pic:pic>
                      <wps:wsp>
                        <wps:cNvPr id="936895660" name="Rectangle 21"/>
                        <wps:cNvSpPr/>
                        <wps:spPr>
                          <a:xfrm flipV="1">
                            <a:off x="76200" y="1308100"/>
                            <a:ext cx="3924300" cy="279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D7F400" id="Group 27" o:spid="_x0000_s1026" style="width:317pt;height:135.85pt;mso-position-horizontal-relative:char;mso-position-vertical-relative:line" coordsize="40259,17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">
                <v:shape id="Picture 1" o:spid="_x0000_s1027" type="#_x0000_t75" style="position:absolute;width:40259;height:1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" stroked="t" strokecolor="black [3213]">
                  <v:imagedata r:id="rId128" o:title=""/>
                  <v:path arrowok="t"/>
                </v:shape>
                <v:rect id="Rectangle 21" o:spid="_x0000_s1028" style="position:absolute;left:762;top:13081;width:39243;height:279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" fillcolor="yellow" stroked="f" strokeweight="1pt">
                  <v:fill opacity="26214f"/>
                </v:rect>
                <w10:anchorlock/>
              </v:group>
            </w:pict>
          </mc:Fallback>
        </mc:AlternateContent>
      </w:r>
    </w:p>
    <w:p w14:paraId="0081E736" w14:textId="208F94A6" w:rsidR="007F7AFB" w:rsidRPr="00FB7586" w:rsidRDefault="0011064C" w:rsidP="005844A2">
      <w:pPr>
        <w:rPr>
          <w:b/>
          <w:bCs/>
          <w:i/>
          <w:iCs/>
        </w:rPr>
      </w:pPr>
      <w:r w:rsidRPr="00E9696C">
        <w:rPr>
          <w:b/>
          <w:bCs/>
        </w:rPr>
        <w:t xml:space="preserve">Figure </w:t>
      </w:r>
      <w:r w:rsidR="00C40ADB" w:rsidRPr="00E9696C">
        <w:rPr>
          <w:b/>
          <w:bCs/>
        </w:rPr>
        <w:t>3.</w:t>
      </w:r>
      <w:r w:rsidR="00054813" w:rsidRPr="00E9696C">
        <w:rPr>
          <w:b/>
          <w:bCs/>
        </w:rPr>
        <w:t>41</w:t>
      </w:r>
      <w:r w:rsidR="00C40ADB" w:rsidRPr="00E9696C">
        <w:rPr>
          <w:b/>
          <w:bCs/>
        </w:rPr>
        <w:t>:</w:t>
      </w:r>
      <w:r w:rsidR="00C40ADB" w:rsidRPr="00FB7586">
        <w:rPr>
          <w:b/>
          <w:bCs/>
          <w:i/>
          <w:iCs/>
        </w:rPr>
        <w:t xml:space="preserve"> </w:t>
      </w:r>
      <w:r w:rsidR="00C40ADB" w:rsidRPr="00FB7586">
        <w:t xml:space="preserve">The </w:t>
      </w:r>
      <w:r w:rsidR="00841331">
        <w:t>‘M</w:t>
      </w:r>
      <w:r w:rsidR="00841331" w:rsidRPr="00FB7586">
        <w:t xml:space="preserve">odel </w:t>
      </w:r>
      <w:r w:rsidR="00841331">
        <w:t>De</w:t>
      </w:r>
      <w:r w:rsidR="00841331" w:rsidRPr="00FB7586">
        <w:t>tails</w:t>
      </w:r>
      <w:r w:rsidR="00841331">
        <w:t>’</w:t>
      </w:r>
      <w:r w:rsidR="00841331" w:rsidRPr="00FB7586">
        <w:t xml:space="preserve"> </w:t>
      </w:r>
      <w:r w:rsidR="004011CA" w:rsidRPr="00FB7586">
        <w:t xml:space="preserve">table </w:t>
      </w:r>
      <w:r w:rsidR="00995897">
        <w:t xml:space="preserve">is </w:t>
      </w:r>
      <w:r w:rsidR="004011CA" w:rsidRPr="00FB7586">
        <w:t>updated with the</w:t>
      </w:r>
      <w:r w:rsidR="00FB7586">
        <w:t xml:space="preserve"> </w:t>
      </w:r>
      <w:r w:rsidR="004011CA" w:rsidRPr="00FB7586">
        <w:t xml:space="preserve">supply, complaints and adverse events data for the </w:t>
      </w:r>
      <w:r w:rsidR="00FB7586" w:rsidRPr="00FB7586">
        <w:t>financial year.</w:t>
      </w:r>
      <w:r w:rsidR="004011CA" w:rsidRPr="00FB7586">
        <w:rPr>
          <w:b/>
          <w:bCs/>
          <w:i/>
          <w:iCs/>
        </w:rPr>
        <w:t xml:space="preserve"> </w:t>
      </w:r>
    </w:p>
    <w:p w14:paraId="11EDD05E" w14:textId="494A26E8" w:rsidR="00595A6C" w:rsidRPr="00FB7586" w:rsidRDefault="00595A6C" w:rsidP="003A1289">
      <w:pPr>
        <w:pStyle w:val="Numberbullet0"/>
        <w:rPr>
          <w:rFonts w:cs="Arial"/>
          <w:color w:val="auto"/>
        </w:rPr>
      </w:pPr>
      <w:bookmarkStart w:id="31" w:name="_Ref223676703"/>
      <w:r w:rsidRPr="00FB7586">
        <w:rPr>
          <w:rFonts w:cs="Arial"/>
          <w:color w:val="auto"/>
        </w:rPr>
        <w:lastRenderedPageBreak/>
        <w:t xml:space="preserve">Repeat steps </w:t>
      </w:r>
      <w:r w:rsidR="00FE7208" w:rsidRPr="00FB7586">
        <w:rPr>
          <w:rFonts w:cs="Arial"/>
          <w:color w:val="auto"/>
        </w:rPr>
        <w:fldChar w:fldCharType="begin"/>
      </w:r>
      <w:r w:rsidR="00FE7208" w:rsidRPr="00FB7586">
        <w:rPr>
          <w:rFonts w:cs="Arial"/>
          <w:color w:val="auto"/>
        </w:rPr>
        <w:instrText xml:space="preserve"> REF _Ref223676673 \r \h </w:instrText>
      </w:r>
      <w:r w:rsidR="00FE7208" w:rsidRPr="00FB7586">
        <w:rPr>
          <w:rFonts w:cs="Arial"/>
          <w:color w:val="auto"/>
        </w:rPr>
      </w:r>
      <w:r w:rsidR="00FE7208" w:rsidRPr="00FB7586">
        <w:rPr>
          <w:rFonts w:cs="Arial"/>
          <w:color w:val="auto"/>
        </w:rPr>
        <w:fldChar w:fldCharType="separate"/>
      </w:r>
      <w:r w:rsidR="001264BD">
        <w:rPr>
          <w:rFonts w:cs="Arial"/>
          <w:color w:val="auto"/>
        </w:rPr>
        <w:t>16</w:t>
      </w:r>
      <w:r w:rsidR="00FE7208" w:rsidRPr="00FB7586">
        <w:rPr>
          <w:rFonts w:cs="Arial"/>
          <w:color w:val="auto"/>
        </w:rPr>
        <w:fldChar w:fldCharType="end"/>
      </w:r>
      <w:r w:rsidRPr="00FB7586">
        <w:rPr>
          <w:rFonts w:cs="Arial"/>
          <w:color w:val="auto"/>
        </w:rPr>
        <w:t xml:space="preserve"> to </w:t>
      </w:r>
      <w:r w:rsidR="00FE7208" w:rsidRPr="00FB7586">
        <w:rPr>
          <w:rFonts w:cs="Arial"/>
          <w:color w:val="auto"/>
        </w:rPr>
        <w:fldChar w:fldCharType="begin"/>
      </w:r>
      <w:r w:rsidR="00FE7208" w:rsidRPr="00FB7586">
        <w:rPr>
          <w:rFonts w:cs="Arial"/>
          <w:color w:val="auto"/>
        </w:rPr>
        <w:instrText xml:space="preserve"> REF _Ref223677902 \r \h </w:instrText>
      </w:r>
      <w:r w:rsidR="00FE7208" w:rsidRPr="00FB7586">
        <w:rPr>
          <w:rFonts w:cs="Arial"/>
          <w:color w:val="auto"/>
        </w:rPr>
      </w:r>
      <w:r w:rsidR="00FE7208" w:rsidRPr="00FB7586">
        <w:rPr>
          <w:rFonts w:cs="Arial"/>
          <w:color w:val="auto"/>
        </w:rPr>
        <w:fldChar w:fldCharType="separate"/>
      </w:r>
      <w:r w:rsidR="001264BD">
        <w:rPr>
          <w:rFonts w:cs="Arial"/>
          <w:color w:val="auto"/>
        </w:rPr>
        <w:t>24</w:t>
      </w:r>
      <w:r w:rsidR="00FE7208" w:rsidRPr="00FB7586">
        <w:rPr>
          <w:rFonts w:cs="Arial"/>
          <w:color w:val="auto"/>
        </w:rPr>
        <w:fldChar w:fldCharType="end"/>
      </w:r>
      <w:r w:rsidRPr="00FB7586">
        <w:rPr>
          <w:rFonts w:cs="Arial"/>
          <w:color w:val="auto"/>
        </w:rPr>
        <w:t xml:space="preserve"> to include the supply details, complaints, and adverse events data for all </w:t>
      </w:r>
      <w:r w:rsidR="0017472C" w:rsidRPr="00FB7586">
        <w:rPr>
          <w:rFonts w:cs="Arial"/>
          <w:color w:val="auto"/>
        </w:rPr>
        <w:t xml:space="preserve">models </w:t>
      </w:r>
      <w:r w:rsidRPr="00FB7586">
        <w:rPr>
          <w:rFonts w:cs="Arial"/>
          <w:color w:val="auto"/>
        </w:rPr>
        <w:t xml:space="preserve">in-scope </w:t>
      </w:r>
      <w:r w:rsidR="0017472C" w:rsidRPr="00FB7586">
        <w:rPr>
          <w:rFonts w:cs="Arial"/>
          <w:color w:val="auto"/>
        </w:rPr>
        <w:t>of the PMR.</w:t>
      </w:r>
      <w:bookmarkEnd w:id="31"/>
    </w:p>
    <w:p w14:paraId="3FE6A686" w14:textId="36C076F1" w:rsidR="002C2E61" w:rsidRPr="00004283" w:rsidRDefault="002C2E61" w:rsidP="00004283">
      <w:pPr>
        <w:pStyle w:val="Heading5"/>
        <w:rPr>
          <w:sz w:val="20"/>
          <w:szCs w:val="20"/>
        </w:rPr>
      </w:pPr>
      <w:r w:rsidRPr="00004283">
        <w:rPr>
          <w:rStyle w:val="SubtleEmphasis"/>
          <w:color w:val="001871"/>
          <w:sz w:val="20"/>
          <w:szCs w:val="20"/>
        </w:rPr>
        <w:t>Adding supply, complaints and adverse events data using the bulk upload functionality</w:t>
      </w:r>
    </w:p>
    <w:p w14:paraId="6B5F5846" w14:textId="3F4665CB" w:rsidR="00595A6C" w:rsidRPr="00E9696C" w:rsidRDefault="00595A6C" w:rsidP="00004283">
      <w:pPr>
        <w:pStyle w:val="Numberbullet0"/>
        <w:numPr>
          <w:ilvl w:val="0"/>
          <w:numId w:val="0"/>
        </w:numPr>
        <w:rPr>
          <w:color w:val="auto"/>
        </w:rPr>
      </w:pPr>
      <w:r w:rsidRPr="00E9696C">
        <w:rPr>
          <w:color w:val="auto"/>
        </w:rPr>
        <w:t>To update the supply details, complaints, and adverse events data for all models, for multiple financial</w:t>
      </w:r>
      <w:r w:rsidR="00F80B7C" w:rsidRPr="00E9696C">
        <w:rPr>
          <w:color w:val="auto"/>
        </w:rPr>
        <w:t xml:space="preserve"> </w:t>
      </w:r>
      <w:r w:rsidRPr="00E9696C">
        <w:rPr>
          <w:color w:val="auto"/>
        </w:rPr>
        <w:t xml:space="preserve">years, in a single file, you can use the </w:t>
      </w:r>
      <w:r w:rsidRPr="00E9696C">
        <w:rPr>
          <w:bCs/>
          <w:color w:val="auto"/>
        </w:rPr>
        <w:t>bulk upload</w:t>
      </w:r>
      <w:r w:rsidRPr="00E9696C">
        <w:rPr>
          <w:color w:val="auto"/>
        </w:rPr>
        <w:t xml:space="preserve"> functionality</w:t>
      </w:r>
      <w:r w:rsidR="00EF24DC" w:rsidRPr="00E9696C">
        <w:rPr>
          <w:color w:val="auto"/>
        </w:rPr>
        <w:t xml:space="preserve"> in the </w:t>
      </w:r>
      <w:r w:rsidR="003230F2">
        <w:rPr>
          <w:color w:val="auto"/>
        </w:rPr>
        <w:t>‘</w:t>
      </w:r>
      <w:r w:rsidR="00EF24DC" w:rsidRPr="00E9696C">
        <w:rPr>
          <w:color w:val="auto"/>
        </w:rPr>
        <w:t xml:space="preserve">Notification </w:t>
      </w:r>
      <w:r w:rsidR="003230F2">
        <w:rPr>
          <w:color w:val="auto"/>
        </w:rPr>
        <w:t>D</w:t>
      </w:r>
      <w:r w:rsidR="003230F2" w:rsidRPr="00E9696C">
        <w:rPr>
          <w:color w:val="auto"/>
        </w:rPr>
        <w:t>etails</w:t>
      </w:r>
      <w:r w:rsidR="003230F2">
        <w:rPr>
          <w:color w:val="auto"/>
        </w:rPr>
        <w:t>’</w:t>
      </w:r>
      <w:r w:rsidR="003230F2" w:rsidRPr="00E9696C">
        <w:rPr>
          <w:color w:val="auto"/>
        </w:rPr>
        <w:t xml:space="preserve"> </w:t>
      </w:r>
      <w:r w:rsidR="00EF24DC" w:rsidRPr="00E9696C">
        <w:rPr>
          <w:color w:val="auto"/>
        </w:rPr>
        <w:t>section</w:t>
      </w:r>
      <w:r w:rsidR="006F0E60">
        <w:rPr>
          <w:color w:val="auto"/>
        </w:rPr>
        <w:t>.</w:t>
      </w:r>
    </w:p>
    <w:p w14:paraId="2E8B26C3" w14:textId="08BDE8C2" w:rsidR="006F0E60" w:rsidRPr="00655143" w:rsidRDefault="00ED2977" w:rsidP="00655143">
      <w:pPr>
        <w:pStyle w:val="Numberbullet0"/>
        <w:keepNext/>
        <w:keepLines/>
        <w:rPr>
          <w:color w:val="auto"/>
        </w:rPr>
      </w:pPr>
      <w:bookmarkStart w:id="32" w:name="_Ref223678006"/>
      <w:bookmarkStart w:id="33" w:name="_Ref224555793"/>
      <w:r w:rsidRPr="00655143">
        <w:rPr>
          <w:color w:val="auto"/>
        </w:rPr>
        <w:t>Click</w:t>
      </w:r>
      <w:r w:rsidR="00836DE0" w:rsidRPr="00655143">
        <w:rPr>
          <w:color w:val="auto"/>
        </w:rPr>
        <w:t xml:space="preserve"> ‘Generate Template</w:t>
      </w:r>
      <w:r w:rsidR="00461F64" w:rsidRPr="00655143">
        <w:rPr>
          <w:color w:val="auto"/>
        </w:rPr>
        <w:t xml:space="preserve">’ </w:t>
      </w:r>
      <w:r w:rsidR="00595A6C" w:rsidRPr="00655143">
        <w:rPr>
          <w:color w:val="auto"/>
        </w:rPr>
        <w:t xml:space="preserve">to </w:t>
      </w:r>
      <w:r w:rsidRPr="00655143">
        <w:rPr>
          <w:color w:val="auto"/>
        </w:rPr>
        <w:t>create</w:t>
      </w:r>
      <w:r w:rsidR="00595A6C" w:rsidRPr="00655143">
        <w:rPr>
          <w:color w:val="auto"/>
        </w:rPr>
        <w:t xml:space="preserve"> the bulk upload template</w:t>
      </w:r>
      <w:r w:rsidR="00512D6E" w:rsidRPr="00655143">
        <w:rPr>
          <w:color w:val="auto"/>
        </w:rPr>
        <w:t>s</w:t>
      </w:r>
      <w:r w:rsidR="00595A6C" w:rsidRPr="00655143">
        <w:rPr>
          <w:color w:val="auto"/>
        </w:rPr>
        <w:t xml:space="preserve"> from the </w:t>
      </w:r>
      <w:r w:rsidR="00841331" w:rsidRPr="00655143">
        <w:rPr>
          <w:color w:val="auto"/>
        </w:rPr>
        <w:t>‘</w:t>
      </w:r>
      <w:r w:rsidR="00595A6C" w:rsidRPr="00655143">
        <w:rPr>
          <w:bCs/>
          <w:color w:val="auto"/>
        </w:rPr>
        <w:t>Notification Details</w:t>
      </w:r>
      <w:r w:rsidR="00841331" w:rsidRPr="00655143">
        <w:rPr>
          <w:bCs/>
          <w:color w:val="auto"/>
        </w:rPr>
        <w:t>’</w:t>
      </w:r>
      <w:r w:rsidR="00595A6C" w:rsidRPr="00655143">
        <w:rPr>
          <w:color w:val="auto"/>
        </w:rPr>
        <w:t xml:space="preserve"> section</w:t>
      </w:r>
      <w:r w:rsidR="002D262E" w:rsidRPr="00655143">
        <w:rPr>
          <w:color w:val="auto"/>
        </w:rPr>
        <w:t xml:space="preserve"> (</w:t>
      </w:r>
      <w:r w:rsidR="002D262E" w:rsidRPr="00655143">
        <w:rPr>
          <w:b/>
          <w:bCs/>
          <w:color w:val="auto"/>
        </w:rPr>
        <w:t xml:space="preserve">Figure </w:t>
      </w:r>
      <w:r w:rsidR="00E9696C" w:rsidRPr="00655143">
        <w:rPr>
          <w:b/>
          <w:bCs/>
          <w:color w:val="auto"/>
        </w:rPr>
        <w:t>3.</w:t>
      </w:r>
      <w:r w:rsidR="002D262E" w:rsidRPr="00655143">
        <w:rPr>
          <w:b/>
          <w:bCs/>
          <w:color w:val="auto"/>
        </w:rPr>
        <w:t>4</w:t>
      </w:r>
      <w:r w:rsidR="00AA0E5C" w:rsidRPr="00655143">
        <w:rPr>
          <w:b/>
          <w:bCs/>
          <w:color w:val="auto"/>
        </w:rPr>
        <w:t>2</w:t>
      </w:r>
      <w:r w:rsidR="002D262E" w:rsidRPr="00655143">
        <w:rPr>
          <w:color w:val="auto"/>
        </w:rPr>
        <w:t>)</w:t>
      </w:r>
      <w:r w:rsidR="006F0E60" w:rsidRPr="00655143">
        <w:rPr>
          <w:color w:val="auto"/>
        </w:rPr>
        <w:t xml:space="preserve"> and </w:t>
      </w:r>
      <w:bookmarkEnd w:id="32"/>
      <w:r w:rsidR="006F0E60" w:rsidRPr="00655143">
        <w:rPr>
          <w:color w:val="auto"/>
        </w:rPr>
        <w:t xml:space="preserve">click </w:t>
      </w:r>
      <w:r w:rsidR="000D4806" w:rsidRPr="00655143">
        <w:rPr>
          <w:color w:val="auto"/>
        </w:rPr>
        <w:t>‘</w:t>
      </w:r>
      <w:r w:rsidR="006F0E60" w:rsidRPr="00655143">
        <w:rPr>
          <w:bCs/>
          <w:color w:val="auto"/>
        </w:rPr>
        <w:t>OK</w:t>
      </w:r>
      <w:r w:rsidR="000D4806" w:rsidRPr="00655143">
        <w:rPr>
          <w:bCs/>
          <w:color w:val="auto"/>
        </w:rPr>
        <w:t>’</w:t>
      </w:r>
      <w:r w:rsidR="006F0E60" w:rsidRPr="00655143">
        <w:rPr>
          <w:bCs/>
          <w:color w:val="auto"/>
        </w:rPr>
        <w:t xml:space="preserve"> (</w:t>
      </w:r>
      <w:r w:rsidR="006F0E60" w:rsidRPr="00655143">
        <w:rPr>
          <w:b/>
          <w:color w:val="auto"/>
        </w:rPr>
        <w:t>Figure 3.43</w:t>
      </w:r>
      <w:r w:rsidR="006F0E60" w:rsidRPr="00655143">
        <w:rPr>
          <w:bCs/>
          <w:color w:val="auto"/>
        </w:rPr>
        <w:t>)</w:t>
      </w:r>
      <w:r w:rsidR="006F0E60" w:rsidRPr="00655143">
        <w:rPr>
          <w:color w:val="auto"/>
        </w:rPr>
        <w:t>.</w:t>
      </w:r>
      <w:bookmarkEnd w:id="33"/>
    </w:p>
    <w:p w14:paraId="047E0205" w14:textId="77777777" w:rsidR="005E7F1D" w:rsidRDefault="00C06E48" w:rsidP="005844A2">
      <w:r>
        <w:rPr>
          <w:noProof/>
        </w:rPr>
        <mc:AlternateContent>
          <mc:Choice Requires="wpg">
            <w:drawing>
              <wp:inline distT="0" distB="0" distL="0" distR="0" wp14:anchorId="31A26DD6" wp14:editId="55ED1CB1">
                <wp:extent cx="4673600" cy="4210050"/>
                <wp:effectExtent l="19050" t="19050" r="12700" b="19050"/>
                <wp:docPr id="549936659" name="Group 28"/>
                <wp:cNvGraphicFramePr/>
                <a:graphic xmlns:a="http://schemas.openxmlformats.org/drawingml/2006/main">
                  <a:graphicData uri="http://schemas.microsoft.com/office/word/2010/wordprocessingGroup">
                    <wpg:wgp>
                      <wpg:cNvGrpSpPr/>
                      <wpg:grpSpPr>
                        <a:xfrm>
                          <a:off x="0" y="0"/>
                          <a:ext cx="4673600" cy="4210050"/>
                          <a:chOff x="0" y="0"/>
                          <a:chExt cx="4229100" cy="3690620"/>
                        </a:xfrm>
                      </wpg:grpSpPr>
                      <pic:pic xmlns:pic="http://schemas.openxmlformats.org/drawingml/2006/picture">
                        <pic:nvPicPr>
                          <pic:cNvPr id="1097408643" name="Picture 1" descr="A screenshot of a computer&#10;&#10;AI-generated content may be incorrect."/>
                          <pic:cNvPicPr>
                            <a:picLocks noChangeAspect="1"/>
                          </pic:cNvPicPr>
                        </pic:nvPicPr>
                        <pic:blipFill rotWithShape="1">
                          <a:blip r:embed="rId129">
                            <a:extLst>
                              <a:ext uri="{28A0092B-C50C-407E-A947-70E740481C1C}">
                                <a14:useLocalDpi xmlns:a14="http://schemas.microsoft.com/office/drawing/2010/main" val="0"/>
                              </a:ext>
                            </a:extLst>
                          </a:blip>
                          <a:srcRect l="1323" t="8452" r="2646" b="35675"/>
                          <a:stretch>
                            <a:fillRect/>
                          </a:stretch>
                        </pic:blipFill>
                        <pic:spPr bwMode="auto">
                          <a:xfrm>
                            <a:off x="0" y="0"/>
                            <a:ext cx="4229100" cy="36906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637041499" name="Rectangle 21"/>
                        <wps:cNvSpPr/>
                        <wps:spPr>
                          <a:xfrm flipV="1">
                            <a:off x="2625949" y="3476509"/>
                            <a:ext cx="539750" cy="1460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D142C1C" id="Group 28" o:spid="_x0000_s1026" style="width:368pt;height:331.5pt;mso-position-horizontal-relative:char;mso-position-vertical-relative:line" coordsize="42291,36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">
                <v:shape id="Picture 1" o:spid="_x0000_s1027" type="#_x0000_t75" alt="A screenshot of a computer&#10;&#10;AI-generated content may be incorrect." style="position:absolute;width:42291;height:36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" stroked="t" strokecolor="windowText">
                  <v:stroke joinstyle="round"/>
                  <v:imagedata r:id="rId130" o:title="A screenshot of a computer&#10;&#10;AI-generated content may be incorrect" croptop="5539f" cropbottom="23380f" cropleft="867f" cropright="1734f"/>
                  <v:path arrowok="t"/>
                </v:shape>
                <v:rect id="Rectangle 21" o:spid="_x0000_s1028" style="position:absolute;left:26259;top:34765;width:5397;height:146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" fillcolor="yellow" stroked="f" strokeweight="1pt">
                  <v:fill opacity="26214f"/>
                </v:rect>
                <w10:anchorlock/>
              </v:group>
            </w:pict>
          </mc:Fallback>
        </mc:AlternateContent>
      </w:r>
    </w:p>
    <w:p w14:paraId="32ECB5AF" w14:textId="78971E0F" w:rsidR="00595A6C" w:rsidRPr="00E9696C" w:rsidRDefault="002D262E" w:rsidP="005844A2">
      <w:r w:rsidRPr="00E9696C">
        <w:rPr>
          <w:b/>
          <w:bCs/>
        </w:rPr>
        <w:t xml:space="preserve">Figure </w:t>
      </w:r>
      <w:r w:rsidR="00E9696C" w:rsidRPr="00E9696C">
        <w:rPr>
          <w:b/>
          <w:bCs/>
        </w:rPr>
        <w:t>3.</w:t>
      </w:r>
      <w:r w:rsidRPr="00E9696C">
        <w:rPr>
          <w:b/>
          <w:bCs/>
        </w:rPr>
        <w:t>4</w:t>
      </w:r>
      <w:r w:rsidR="00AA0E5C" w:rsidRPr="00E9696C">
        <w:rPr>
          <w:b/>
          <w:bCs/>
        </w:rPr>
        <w:t>2</w:t>
      </w:r>
      <w:r w:rsidR="00E9696C" w:rsidRPr="00E9696C">
        <w:rPr>
          <w:b/>
          <w:bCs/>
        </w:rPr>
        <w:t>:</w:t>
      </w:r>
      <w:r w:rsidR="00E9696C" w:rsidRPr="00E9696C">
        <w:t xml:space="preserve"> </w:t>
      </w:r>
      <w:r w:rsidR="00841331">
        <w:t>‘</w:t>
      </w:r>
      <w:r w:rsidR="00E9696C" w:rsidRPr="00E9696C">
        <w:t xml:space="preserve">Notification </w:t>
      </w:r>
      <w:r w:rsidR="00841331">
        <w:t>D</w:t>
      </w:r>
      <w:r w:rsidR="00841331" w:rsidRPr="00E9696C">
        <w:t>etails</w:t>
      </w:r>
      <w:r w:rsidR="00841331">
        <w:t>’</w:t>
      </w:r>
      <w:r w:rsidR="00841331" w:rsidRPr="00E9696C">
        <w:t xml:space="preserve"> </w:t>
      </w:r>
      <w:r w:rsidR="00E9696C" w:rsidRPr="00E9696C">
        <w:t>section showing how to generate templates.</w:t>
      </w:r>
    </w:p>
    <w:p w14:paraId="52E07B25" w14:textId="70DDD3B7" w:rsidR="005C79D8" w:rsidRDefault="005C79D8" w:rsidP="005844A2">
      <w:pPr>
        <w:rPr>
          <w:b/>
          <w:bCs/>
          <w:i/>
          <w:iCs/>
          <w:noProof/>
        </w:rPr>
      </w:pPr>
      <w:r>
        <w:rPr>
          <w:noProof/>
        </w:rPr>
        <mc:AlternateContent>
          <mc:Choice Requires="wpg">
            <w:drawing>
              <wp:inline distT="0" distB="0" distL="0" distR="0" wp14:anchorId="57AE272F" wp14:editId="6C137044">
                <wp:extent cx="3573145" cy="1223010"/>
                <wp:effectExtent l="0" t="0" r="8255" b="0"/>
                <wp:docPr id="110078718" name="Group 29"/>
                <wp:cNvGraphicFramePr/>
                <a:graphic xmlns:a="http://schemas.openxmlformats.org/drawingml/2006/main">
                  <a:graphicData uri="http://schemas.microsoft.com/office/word/2010/wordprocessingGroup">
                    <wpg:wgp>
                      <wpg:cNvGrpSpPr/>
                      <wpg:grpSpPr>
                        <a:xfrm>
                          <a:off x="0" y="0"/>
                          <a:ext cx="3573145" cy="1223010"/>
                          <a:chOff x="0" y="0"/>
                          <a:chExt cx="3573145" cy="1223010"/>
                        </a:xfrm>
                      </wpg:grpSpPr>
                      <pic:pic xmlns:pic="http://schemas.openxmlformats.org/drawingml/2006/picture">
                        <pic:nvPicPr>
                          <pic:cNvPr id="2020936030" name="Picture 1"/>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3573145" cy="1223010"/>
                          </a:xfrm>
                          <a:prstGeom prst="rect">
                            <a:avLst/>
                          </a:prstGeom>
                          <a:ln>
                            <a:noFill/>
                          </a:ln>
                        </pic:spPr>
                      </pic:pic>
                      <wps:wsp>
                        <wps:cNvPr id="1754514034" name="Rectangle 21"/>
                        <wps:cNvSpPr/>
                        <wps:spPr>
                          <a:xfrm flipV="1">
                            <a:off x="2597150" y="844550"/>
                            <a:ext cx="294640" cy="26416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2EE39A" id="Group 29" o:spid="_x0000_s1026" style="width:281.35pt;height:96.3pt;mso-position-horizontal-relative:char;mso-position-vertical-relative:line" coordsize="35731,1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">
                <v:shape id="Picture 1" o:spid="_x0000_s1027" type="#_x0000_t75" style="position:absolute;width:35731;height:1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">
                  <v:imagedata r:id="rId132" o:title=""/>
                </v:shape>
                <v:rect id="Rectangle 21" o:spid="_x0000_s1028" style="position:absolute;left:25971;top:8445;width:2946;height:264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" fillcolor="yellow" stroked="f" strokeweight="1pt">
                  <v:fill opacity="26214f"/>
                </v:rect>
                <w10:anchorlock/>
              </v:group>
            </w:pict>
          </mc:Fallback>
        </mc:AlternateContent>
      </w:r>
    </w:p>
    <w:p w14:paraId="3BFFF468" w14:textId="4AE2929C" w:rsidR="00D96229" w:rsidRPr="00CF0564" w:rsidRDefault="00D96229" w:rsidP="005844A2">
      <w:r w:rsidRPr="00490F4C">
        <w:rPr>
          <w:b/>
          <w:bCs/>
          <w:noProof/>
        </w:rPr>
        <w:t xml:space="preserve">Figure </w:t>
      </w:r>
      <w:r w:rsidR="00615470" w:rsidRPr="00490F4C">
        <w:rPr>
          <w:b/>
          <w:bCs/>
          <w:noProof/>
        </w:rPr>
        <w:t>3.</w:t>
      </w:r>
      <w:r w:rsidR="00C06E48" w:rsidRPr="00490F4C">
        <w:rPr>
          <w:b/>
          <w:bCs/>
          <w:noProof/>
        </w:rPr>
        <w:t>4</w:t>
      </w:r>
      <w:r w:rsidR="00AA0E5C" w:rsidRPr="00490F4C">
        <w:rPr>
          <w:b/>
          <w:bCs/>
          <w:noProof/>
        </w:rPr>
        <w:t>3</w:t>
      </w:r>
      <w:r w:rsidR="00615470" w:rsidRPr="00490F4C">
        <w:rPr>
          <w:b/>
          <w:bCs/>
          <w:noProof/>
        </w:rPr>
        <w:t xml:space="preserve">: </w:t>
      </w:r>
      <w:r w:rsidR="00CF0564" w:rsidRPr="00490F4C">
        <w:rPr>
          <w:noProof/>
        </w:rPr>
        <w:t>A pop-up to confirm the option to generate model detail templates.</w:t>
      </w:r>
    </w:p>
    <w:p w14:paraId="7A9C6D06" w14:textId="1A349F27" w:rsidR="007456C9" w:rsidRPr="00CF0564" w:rsidRDefault="005D56E1" w:rsidP="003A1289">
      <w:pPr>
        <w:pStyle w:val="Numberbullet0"/>
        <w:rPr>
          <w:color w:val="auto"/>
        </w:rPr>
      </w:pPr>
      <w:r w:rsidRPr="00CF0564">
        <w:rPr>
          <w:color w:val="auto"/>
        </w:rPr>
        <w:t>Y</w:t>
      </w:r>
      <w:r w:rsidR="00595A6C" w:rsidRPr="00CF0564">
        <w:rPr>
          <w:color w:val="auto"/>
        </w:rPr>
        <w:t>ou may need to go to page 2 to access the</w:t>
      </w:r>
      <w:r w:rsidR="006940A5" w:rsidRPr="00CF0564">
        <w:rPr>
          <w:color w:val="auto"/>
        </w:rPr>
        <w:t xml:space="preserve"> created</w:t>
      </w:r>
      <w:r w:rsidR="00595A6C" w:rsidRPr="00CF0564">
        <w:rPr>
          <w:color w:val="auto"/>
        </w:rPr>
        <w:t xml:space="preserve"> bulk upload template</w:t>
      </w:r>
      <w:r w:rsidR="006940A5" w:rsidRPr="00CF0564">
        <w:rPr>
          <w:color w:val="auto"/>
        </w:rPr>
        <w:t>s</w:t>
      </w:r>
      <w:r w:rsidR="006F0E60">
        <w:rPr>
          <w:color w:val="auto"/>
        </w:rPr>
        <w:t>,</w:t>
      </w:r>
      <w:r w:rsidR="00CF092C" w:rsidRPr="00CF0564">
        <w:rPr>
          <w:color w:val="auto"/>
        </w:rPr>
        <w:t xml:space="preserve"> which include</w:t>
      </w:r>
      <w:r w:rsidR="006F0E60">
        <w:rPr>
          <w:color w:val="auto"/>
        </w:rPr>
        <w:t>s</w:t>
      </w:r>
      <w:r w:rsidR="00376B9F" w:rsidRPr="00CF0564">
        <w:rPr>
          <w:color w:val="auto"/>
        </w:rPr>
        <w:t xml:space="preserve"> (</w:t>
      </w:r>
      <w:r w:rsidR="00376B9F" w:rsidRPr="00CF0564">
        <w:rPr>
          <w:b/>
          <w:bCs/>
          <w:color w:val="auto"/>
        </w:rPr>
        <w:t xml:space="preserve">Figure </w:t>
      </w:r>
      <w:r w:rsidR="00DD460D">
        <w:rPr>
          <w:b/>
          <w:bCs/>
          <w:color w:val="auto"/>
        </w:rPr>
        <w:t>3.</w:t>
      </w:r>
      <w:r w:rsidR="00C06E48" w:rsidRPr="00CF0564">
        <w:rPr>
          <w:b/>
          <w:bCs/>
          <w:color w:val="auto"/>
        </w:rPr>
        <w:t>4</w:t>
      </w:r>
      <w:r w:rsidR="00AA0E5C" w:rsidRPr="00CF0564">
        <w:rPr>
          <w:b/>
          <w:bCs/>
          <w:color w:val="auto"/>
        </w:rPr>
        <w:t>4</w:t>
      </w:r>
      <w:r w:rsidR="00376B9F" w:rsidRPr="00CF0564">
        <w:rPr>
          <w:color w:val="auto"/>
        </w:rPr>
        <w:t>)</w:t>
      </w:r>
      <w:r w:rsidR="00CF092C" w:rsidRPr="00CF0564">
        <w:rPr>
          <w:color w:val="auto"/>
        </w:rPr>
        <w:t>:</w:t>
      </w:r>
    </w:p>
    <w:p w14:paraId="654FB73E" w14:textId="2B3648ED" w:rsidR="00595A6C" w:rsidRPr="00DD460D" w:rsidRDefault="00595A6C" w:rsidP="00373050">
      <w:pPr>
        <w:pStyle w:val="Numberbullet2"/>
        <w:rPr>
          <w:color w:val="auto"/>
        </w:rPr>
      </w:pPr>
      <w:r w:rsidRPr="00DD460D">
        <w:rPr>
          <w:b/>
          <w:color w:val="auto"/>
        </w:rPr>
        <w:t>ModelDetailsTemplate</w:t>
      </w:r>
      <w:r w:rsidR="009E6B25" w:rsidRPr="00DD460D">
        <w:rPr>
          <w:b/>
          <w:color w:val="auto"/>
        </w:rPr>
        <w:t xml:space="preserve"> </w:t>
      </w:r>
      <w:r w:rsidR="00F609D2" w:rsidRPr="00DD460D">
        <w:rPr>
          <w:b/>
          <w:color w:val="auto"/>
        </w:rPr>
        <w:t>–</w:t>
      </w:r>
      <w:r w:rsidR="009E6B25" w:rsidRPr="00DD460D">
        <w:rPr>
          <w:b/>
          <w:color w:val="auto"/>
        </w:rPr>
        <w:t xml:space="preserve"> </w:t>
      </w:r>
      <w:r w:rsidR="009E6B25" w:rsidRPr="00DD460D">
        <w:rPr>
          <w:color w:val="auto"/>
        </w:rPr>
        <w:t>Dow</w:t>
      </w:r>
      <w:r w:rsidR="00F609D2" w:rsidRPr="00DD460D">
        <w:rPr>
          <w:color w:val="auto"/>
        </w:rPr>
        <w:t xml:space="preserve">nloadable file </w:t>
      </w:r>
      <w:r w:rsidR="00006506" w:rsidRPr="00DD460D">
        <w:rPr>
          <w:color w:val="auto"/>
        </w:rPr>
        <w:t>that you can edit to add the supply, complaints</w:t>
      </w:r>
      <w:r w:rsidR="003541CA">
        <w:rPr>
          <w:color w:val="auto"/>
        </w:rPr>
        <w:t>,</w:t>
      </w:r>
      <w:r w:rsidR="00006506" w:rsidRPr="00DD460D">
        <w:rPr>
          <w:color w:val="auto"/>
        </w:rPr>
        <w:t xml:space="preserve"> and adverse events </w:t>
      </w:r>
      <w:r w:rsidR="007456C9" w:rsidRPr="00DD460D">
        <w:rPr>
          <w:color w:val="auto"/>
        </w:rPr>
        <w:t>data</w:t>
      </w:r>
      <w:r w:rsidR="00DD460D">
        <w:rPr>
          <w:color w:val="auto"/>
        </w:rPr>
        <w:t>.</w:t>
      </w:r>
    </w:p>
    <w:p w14:paraId="31E87D51" w14:textId="3EF1C74F" w:rsidR="00CF092C" w:rsidRPr="00DD460D" w:rsidRDefault="00764FD5" w:rsidP="00DD460D">
      <w:pPr>
        <w:pStyle w:val="Numberbullet2"/>
        <w:rPr>
          <w:color w:val="auto"/>
        </w:rPr>
      </w:pPr>
      <w:r w:rsidRPr="00DD460D">
        <w:rPr>
          <w:b/>
          <w:color w:val="auto"/>
        </w:rPr>
        <w:lastRenderedPageBreak/>
        <w:t>AdverseEventsCategory</w:t>
      </w:r>
      <w:r w:rsidR="00090AE4">
        <w:rPr>
          <w:b/>
          <w:color w:val="auto"/>
        </w:rPr>
        <w:t>V</w:t>
      </w:r>
      <w:r w:rsidRPr="00DD460D">
        <w:rPr>
          <w:b/>
          <w:color w:val="auto"/>
        </w:rPr>
        <w:t>alues</w:t>
      </w:r>
      <w:r w:rsidR="009D0125" w:rsidRPr="00DD460D">
        <w:rPr>
          <w:b/>
          <w:color w:val="auto"/>
        </w:rPr>
        <w:t xml:space="preserve"> </w:t>
      </w:r>
      <w:r w:rsidR="0018388E" w:rsidRPr="00DD460D">
        <w:rPr>
          <w:bCs/>
          <w:color w:val="auto"/>
        </w:rPr>
        <w:t>–</w:t>
      </w:r>
      <w:r w:rsidR="009D0125" w:rsidRPr="00DD460D">
        <w:rPr>
          <w:bCs/>
          <w:color w:val="auto"/>
        </w:rPr>
        <w:t xml:space="preserve"> </w:t>
      </w:r>
      <w:r w:rsidR="0018388E" w:rsidRPr="00DD460D">
        <w:rPr>
          <w:bCs/>
          <w:color w:val="auto"/>
        </w:rPr>
        <w:t>Downloada</w:t>
      </w:r>
      <w:r w:rsidR="0058557D" w:rsidRPr="00DD460D">
        <w:rPr>
          <w:bCs/>
          <w:color w:val="auto"/>
        </w:rPr>
        <w:t>b</w:t>
      </w:r>
      <w:r w:rsidR="0018388E" w:rsidRPr="00DD460D">
        <w:rPr>
          <w:bCs/>
          <w:color w:val="auto"/>
        </w:rPr>
        <w:t xml:space="preserve">le </w:t>
      </w:r>
      <w:r w:rsidR="009C62D9" w:rsidRPr="00DD460D">
        <w:rPr>
          <w:bCs/>
          <w:color w:val="auto"/>
        </w:rPr>
        <w:t xml:space="preserve">reference </w:t>
      </w:r>
      <w:r w:rsidR="0018388E" w:rsidRPr="00DD460D">
        <w:rPr>
          <w:bCs/>
          <w:color w:val="auto"/>
        </w:rPr>
        <w:t>file that p</w:t>
      </w:r>
      <w:r w:rsidR="009D0125" w:rsidRPr="00DD460D">
        <w:rPr>
          <w:bCs/>
          <w:color w:val="auto"/>
        </w:rPr>
        <w:t>rovides</w:t>
      </w:r>
      <w:r w:rsidR="009D0125" w:rsidRPr="00DD460D">
        <w:rPr>
          <w:color w:val="auto"/>
        </w:rPr>
        <w:t xml:space="preserve"> a breakdown of the type of adverse event (derived from ANNEX C of the</w:t>
      </w:r>
      <w:r w:rsidR="009D0125" w:rsidRPr="00CF0564">
        <w:t xml:space="preserve"> </w:t>
      </w:r>
      <w:hyperlink r:id="rId133" w:history="1">
        <w:r w:rsidR="00AC6256" w:rsidRPr="00AC6256">
          <w:rPr>
            <w:rStyle w:val="Hyperlink"/>
          </w:rPr>
          <w:t>IMDRF Adverse Event Terminology Web Browser | International Medical Device Regulators Forum</w:t>
        </w:r>
      </w:hyperlink>
      <w:r w:rsidR="009D0125" w:rsidRPr="00DD460D">
        <w:rPr>
          <w:color w:val="auto"/>
        </w:rPr>
        <w:t>).</w:t>
      </w:r>
    </w:p>
    <w:p w14:paraId="6D7E7B0C" w14:textId="26D42430" w:rsidR="00764FD5" w:rsidRPr="00DD460D" w:rsidRDefault="00764FD5" w:rsidP="00DD460D">
      <w:pPr>
        <w:pStyle w:val="Numberbullet2"/>
        <w:rPr>
          <w:color w:val="auto"/>
        </w:rPr>
      </w:pPr>
      <w:r w:rsidRPr="00DD460D">
        <w:rPr>
          <w:b/>
          <w:color w:val="auto"/>
        </w:rPr>
        <w:t>UnitValues</w:t>
      </w:r>
      <w:r w:rsidR="0058557D" w:rsidRPr="00DD460D">
        <w:rPr>
          <w:b/>
          <w:color w:val="auto"/>
        </w:rPr>
        <w:t xml:space="preserve"> </w:t>
      </w:r>
      <w:r w:rsidR="007F6AE5" w:rsidRPr="00DD460D">
        <w:rPr>
          <w:color w:val="auto"/>
        </w:rPr>
        <w:t>–</w:t>
      </w:r>
      <w:r w:rsidR="0058557D" w:rsidRPr="00DD460D">
        <w:rPr>
          <w:color w:val="auto"/>
        </w:rPr>
        <w:t xml:space="preserve"> </w:t>
      </w:r>
      <w:r w:rsidR="007F6AE5" w:rsidRPr="00DD460D">
        <w:rPr>
          <w:color w:val="auto"/>
        </w:rPr>
        <w:t xml:space="preserve">Downloadable </w:t>
      </w:r>
      <w:r w:rsidR="009C62D9" w:rsidRPr="00DD460D">
        <w:rPr>
          <w:color w:val="auto"/>
        </w:rPr>
        <w:t xml:space="preserve">reference </w:t>
      </w:r>
      <w:r w:rsidR="007F6AE5" w:rsidRPr="00DD460D">
        <w:rPr>
          <w:color w:val="auto"/>
        </w:rPr>
        <w:t xml:space="preserve">file </w:t>
      </w:r>
      <w:r w:rsidR="009E6B25" w:rsidRPr="00DD460D">
        <w:rPr>
          <w:color w:val="auto"/>
        </w:rPr>
        <w:t>with the supply data units of measurement</w:t>
      </w:r>
      <w:r w:rsidR="00DD460D">
        <w:rPr>
          <w:color w:val="auto"/>
        </w:rPr>
        <w:t>.</w:t>
      </w:r>
    </w:p>
    <w:p w14:paraId="3EB3751D" w14:textId="64DE9DA2" w:rsidR="00987AA9" w:rsidRDefault="00C06E48" w:rsidP="005844A2">
      <w:r>
        <w:rPr>
          <w:noProof/>
        </w:rPr>
        <mc:AlternateContent>
          <mc:Choice Requires="wpg">
            <w:drawing>
              <wp:inline distT="0" distB="0" distL="0" distR="0" wp14:anchorId="6DE88FC3" wp14:editId="0A1F02B0">
                <wp:extent cx="3816350" cy="2330450"/>
                <wp:effectExtent l="19050" t="19050" r="12700" b="12700"/>
                <wp:docPr id="1788653062" name="Group 31"/>
                <wp:cNvGraphicFramePr/>
                <a:graphic xmlns:a="http://schemas.openxmlformats.org/drawingml/2006/main">
                  <a:graphicData uri="http://schemas.microsoft.com/office/word/2010/wordprocessingGroup">
                    <wpg:wgp>
                      <wpg:cNvGrpSpPr/>
                      <wpg:grpSpPr>
                        <a:xfrm>
                          <a:off x="0" y="0"/>
                          <a:ext cx="3816350" cy="2330450"/>
                          <a:chOff x="0" y="0"/>
                          <a:chExt cx="3816350" cy="2330450"/>
                        </a:xfrm>
                      </wpg:grpSpPr>
                      <wpg:grpSp>
                        <wpg:cNvPr id="807561453" name="Group 30"/>
                        <wpg:cNvGrpSpPr/>
                        <wpg:grpSpPr>
                          <a:xfrm>
                            <a:off x="0" y="0"/>
                            <a:ext cx="3816350" cy="2330450"/>
                            <a:chOff x="0" y="0"/>
                            <a:chExt cx="3989070" cy="2470150"/>
                          </a:xfrm>
                        </wpg:grpSpPr>
                        <pic:pic xmlns:pic="http://schemas.openxmlformats.org/drawingml/2006/picture">
                          <pic:nvPicPr>
                            <pic:cNvPr id="1147664440" name="Picture 1" descr="A screenshot of a computer&#10;&#10;AI-generated content may be incorrect."/>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989070" cy="2470150"/>
                            </a:xfrm>
                            <a:prstGeom prst="rect">
                              <a:avLst/>
                            </a:prstGeom>
                            <a:ln>
                              <a:solidFill>
                                <a:schemeClr val="tx1"/>
                              </a:solidFill>
                            </a:ln>
                          </pic:spPr>
                        </pic:pic>
                        <wps:wsp>
                          <wps:cNvPr id="705372077" name="Rectangle 21"/>
                          <wps:cNvSpPr/>
                          <wps:spPr>
                            <a:xfrm flipV="1">
                              <a:off x="6350" y="1790700"/>
                              <a:ext cx="3962400" cy="4889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91235027" name="Rectangle 21"/>
                        <wps:cNvSpPr/>
                        <wps:spPr>
                          <a:xfrm flipV="1">
                            <a:off x="298450" y="2209800"/>
                            <a:ext cx="146050" cy="1079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8D8FBA" id="Group 31" o:spid="_x0000_s1026" style="width:300.5pt;height:183.5pt;mso-position-horizontal-relative:char;mso-position-vertical-relative:line" coordsize="38163,23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">
                <v:group id="Group 30" o:spid="_x0000_s1027" style="position:absolute;width:38163;height:23304" coordsize="39890,2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">
                  <v:shape id="Picture 1" o:spid="_x0000_s1028" type="#_x0000_t75" alt="A screenshot of a computer&#10;&#10;AI-generated content may be incorrect." style="position:absolute;width:39890;height:2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" stroked="t" strokecolor="black [3213]">
                    <v:imagedata r:id="rId135" o:title="A screenshot of a computer&#10;&#10;AI-generated content may be incorrect"/>
                    <v:path arrowok="t"/>
                  </v:shape>
                  <v:rect id="Rectangle 21" o:spid="_x0000_s1029" style="position:absolute;left:63;top:17907;width:39624;height:488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" fillcolor="yellow" stroked="f" strokeweight="1pt">
                    <v:fill opacity="26214f"/>
                  </v:rect>
                </v:group>
                <v:rect id="Rectangle 21" o:spid="_x0000_s1030" style="position:absolute;left:2984;top:22098;width:1461;height:107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" fillcolor="yellow" stroked="f" strokeweight="1pt">
                  <v:fill opacity="26214f"/>
                </v:rect>
                <w10:anchorlock/>
              </v:group>
            </w:pict>
          </mc:Fallback>
        </mc:AlternateContent>
      </w:r>
    </w:p>
    <w:p w14:paraId="7092807A" w14:textId="1C88DCE0" w:rsidR="007C2F24" w:rsidRPr="00DD460D" w:rsidRDefault="007C2F24" w:rsidP="005844A2">
      <w:r w:rsidRPr="00D72639">
        <w:rPr>
          <w:b/>
        </w:rPr>
        <w:t xml:space="preserve">Figure </w:t>
      </w:r>
      <w:r w:rsidR="00DD460D" w:rsidRPr="00D72639">
        <w:rPr>
          <w:b/>
        </w:rPr>
        <w:t>3.</w:t>
      </w:r>
      <w:r w:rsidR="00C06E48" w:rsidRPr="00D72639">
        <w:rPr>
          <w:b/>
        </w:rPr>
        <w:t>4</w:t>
      </w:r>
      <w:r w:rsidR="00AA0E5C" w:rsidRPr="00D72639">
        <w:rPr>
          <w:b/>
        </w:rPr>
        <w:t>4</w:t>
      </w:r>
      <w:r w:rsidR="00DD460D" w:rsidRPr="00D72639">
        <w:rPr>
          <w:b/>
        </w:rPr>
        <w:t>:</w:t>
      </w:r>
      <w:r w:rsidR="00DD460D" w:rsidRPr="00DD460D">
        <w:rPr>
          <w:b/>
          <w:i/>
          <w:iCs/>
        </w:rPr>
        <w:t xml:space="preserve"> </w:t>
      </w:r>
      <w:r w:rsidR="00DD460D" w:rsidRPr="00DD460D">
        <w:t>The generated model detail templates</w:t>
      </w:r>
      <w:r w:rsidR="00841331">
        <w:t xml:space="preserve"> located in the ‘Notification Documents’ section</w:t>
      </w:r>
      <w:r w:rsidR="00655143">
        <w:t xml:space="preserve"> within the ‘Notification Details’ section of the ‘</w:t>
      </w:r>
      <w:r w:rsidR="00655143" w:rsidRPr="005A548E">
        <w:t>PMR Notification Draft</w:t>
      </w:r>
      <w:r w:rsidR="00655143">
        <w:t>’</w:t>
      </w:r>
      <w:r w:rsidR="00655143" w:rsidRPr="005A548E">
        <w:t xml:space="preserve"> page</w:t>
      </w:r>
      <w:r w:rsidR="00DD460D" w:rsidRPr="00DD460D">
        <w:t>.</w:t>
      </w:r>
    </w:p>
    <w:p w14:paraId="61AF8425" w14:textId="40C3FE6D" w:rsidR="00655143" w:rsidRDefault="003C2741" w:rsidP="00AD1CFF">
      <w:pPr>
        <w:pStyle w:val="Numberbullet2"/>
        <w:numPr>
          <w:ilvl w:val="0"/>
          <w:numId w:val="0"/>
        </w:numPr>
        <w:ind w:left="425"/>
        <w:rPr>
          <w:bCs/>
          <w:color w:val="auto"/>
        </w:rPr>
      </w:pPr>
      <w:r w:rsidRPr="00DD460D">
        <w:rPr>
          <w:bCs/>
          <w:noProof/>
          <w:color w:val="auto"/>
        </w:rPr>
        <w:drawing>
          <wp:anchor distT="0" distB="0" distL="114300" distR="114300" simplePos="0" relativeHeight="251651584" behindDoc="0" locked="0" layoutInCell="1" allowOverlap="1" wp14:anchorId="67AF1AF4" wp14:editId="0EA1DA35">
            <wp:simplePos x="0" y="0"/>
            <wp:positionH relativeFrom="column">
              <wp:posOffset>305435</wp:posOffset>
            </wp:positionH>
            <wp:positionV relativeFrom="paragraph">
              <wp:posOffset>274320</wp:posOffset>
            </wp:positionV>
            <wp:extent cx="234950" cy="234950"/>
            <wp:effectExtent l="0" t="0" r="0" b="0"/>
            <wp:wrapThrough wrapText="bothSides">
              <wp:wrapPolygon edited="0">
                <wp:start x="5254" y="0"/>
                <wp:lineTo x="0" y="5254"/>
                <wp:lineTo x="0" y="8757"/>
                <wp:lineTo x="5254" y="19265"/>
                <wp:lineTo x="14011" y="19265"/>
                <wp:lineTo x="19265" y="8757"/>
                <wp:lineTo x="19265" y="5254"/>
                <wp:lineTo x="14011" y="0"/>
                <wp:lineTo x="5254" y="0"/>
              </wp:wrapPolygon>
            </wp:wrapThrough>
            <wp:docPr id="1642112137" name="Graphic 19"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12137" name="Graphic 1642112137"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34950" cy="234950"/>
                    </a:xfrm>
                    <a:prstGeom prst="rect">
                      <a:avLst/>
                    </a:prstGeom>
                  </pic:spPr>
                </pic:pic>
              </a:graphicData>
            </a:graphic>
          </wp:anchor>
        </w:drawing>
      </w:r>
      <w:r>
        <w:rPr>
          <w:bCs/>
          <w:noProof/>
          <w:color w:val="auto"/>
        </w:rPr>
        <mc:AlternateContent>
          <mc:Choice Requires="wps">
            <w:drawing>
              <wp:anchor distT="0" distB="0" distL="114300" distR="114300" simplePos="0" relativeHeight="251737600" behindDoc="0" locked="0" layoutInCell="1" allowOverlap="1" wp14:anchorId="03CC3E26" wp14:editId="07B8440D">
                <wp:simplePos x="0" y="0"/>
                <wp:positionH relativeFrom="column">
                  <wp:posOffset>588645</wp:posOffset>
                </wp:positionH>
                <wp:positionV relativeFrom="paragraph">
                  <wp:posOffset>171450</wp:posOffset>
                </wp:positionV>
                <wp:extent cx="5467350" cy="514350"/>
                <wp:effectExtent l="0" t="0" r="0" b="0"/>
                <wp:wrapNone/>
                <wp:docPr id="1177426393" name="Text Box 11"/>
                <wp:cNvGraphicFramePr/>
                <a:graphic xmlns:a="http://schemas.openxmlformats.org/drawingml/2006/main">
                  <a:graphicData uri="http://schemas.microsoft.com/office/word/2010/wordprocessingShape">
                    <wps:wsp>
                      <wps:cNvSpPr txBox="1"/>
                      <wps:spPr>
                        <a:xfrm>
                          <a:off x="0" y="0"/>
                          <a:ext cx="5467350" cy="5143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42CA4687" w14:textId="16209596" w:rsidR="00655143" w:rsidRDefault="003C2741">
                            <w:r w:rsidRPr="00DD460D">
                              <w:t>If the templates are not yet generated, you may need to click ‘</w:t>
                            </w:r>
                            <w:r w:rsidRPr="00DD460D">
                              <w:rPr>
                                <w:bCs/>
                              </w:rPr>
                              <w:t>Refresh’</w:t>
                            </w:r>
                            <w:r w:rsidRPr="00DD460D">
                              <w:t xml:space="preserve"> at the bottom of your screen to view the new template (</w:t>
                            </w:r>
                            <w:r w:rsidRPr="00DD460D">
                              <w:rPr>
                                <w:b/>
                                <w:bCs/>
                              </w:rPr>
                              <w:t xml:space="preserve">Figure </w:t>
                            </w:r>
                            <w:r>
                              <w:rPr>
                                <w:b/>
                                <w:bCs/>
                              </w:rPr>
                              <w:t>3.</w:t>
                            </w:r>
                            <w:r w:rsidRPr="00DD460D">
                              <w:rPr>
                                <w:b/>
                                <w:bCs/>
                              </w:rPr>
                              <w:t>45</w:t>
                            </w:r>
                            <w:r w:rsidRPr="00DD460D">
                              <w:t>)</w:t>
                            </w:r>
                            <w:r w:rsidR="00996B1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C3E26" id="Text Box 11" o:spid="_x0000_s1040" type="#_x0000_t202" style="position:absolute;left:0;text-align:left;margin-left:46.35pt;margin-top:13.5pt;width:430.5pt;height:4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" fillcolor="#c3c3c3 [2166]" stroked="f" strokeweight=".5pt">
                <v:fill color2="#b6b6b6 [2614]" rotate="t" colors="0 #d2d2d2;.5 #c8c8c8;1 silver" focus="100%" type="gradient">
                  <o:fill v:ext="view" type="gradientUnscaled"/>
                </v:fill>
                <v:textbox>
                  <w:txbxContent>
                    <w:p w14:paraId="42CA4687" w14:textId="16209596" w:rsidR="00655143" w:rsidRDefault="003C2741">
                      <w:r w:rsidRPr="00DD460D">
                        <w:t>If the templates are not yet generated, you may need to click ‘</w:t>
                      </w:r>
                      <w:r w:rsidRPr="00DD460D">
                        <w:rPr>
                          <w:bCs/>
                        </w:rPr>
                        <w:t>Refresh’</w:t>
                      </w:r>
                      <w:r w:rsidRPr="00DD460D">
                        <w:t xml:space="preserve"> at the bottom of your screen to view the new template (</w:t>
                      </w:r>
                      <w:r w:rsidRPr="00DD460D">
                        <w:rPr>
                          <w:b/>
                          <w:bCs/>
                        </w:rPr>
                        <w:t xml:space="preserve">Figure </w:t>
                      </w:r>
                      <w:r>
                        <w:rPr>
                          <w:b/>
                          <w:bCs/>
                        </w:rPr>
                        <w:t>3.</w:t>
                      </w:r>
                      <w:r w:rsidRPr="00DD460D">
                        <w:rPr>
                          <w:b/>
                          <w:bCs/>
                        </w:rPr>
                        <w:t>45</w:t>
                      </w:r>
                      <w:r w:rsidRPr="00DD460D">
                        <w:t>)</w:t>
                      </w:r>
                      <w:r w:rsidR="00996B14">
                        <w:t>.</w:t>
                      </w:r>
                    </w:p>
                  </w:txbxContent>
                </v:textbox>
              </v:shape>
            </w:pict>
          </mc:Fallback>
        </mc:AlternateContent>
      </w:r>
    </w:p>
    <w:p w14:paraId="47EE8019" w14:textId="512C37F5" w:rsidR="00655143" w:rsidRDefault="00655143" w:rsidP="00AD1CFF">
      <w:pPr>
        <w:pStyle w:val="Numberbullet2"/>
        <w:numPr>
          <w:ilvl w:val="0"/>
          <w:numId w:val="0"/>
        </w:numPr>
        <w:ind w:left="425"/>
        <w:rPr>
          <w:bCs/>
          <w:color w:val="auto"/>
        </w:rPr>
      </w:pPr>
    </w:p>
    <w:p w14:paraId="37B1CE06" w14:textId="64D454BF" w:rsidR="00D96229" w:rsidRPr="00DD460D" w:rsidRDefault="00D96229" w:rsidP="00AD1CFF">
      <w:pPr>
        <w:pStyle w:val="Numberbullet2"/>
        <w:numPr>
          <w:ilvl w:val="0"/>
          <w:numId w:val="0"/>
        </w:numPr>
        <w:ind w:left="425"/>
        <w:rPr>
          <w:bCs/>
          <w:color w:val="auto"/>
        </w:rPr>
      </w:pPr>
    </w:p>
    <w:p w14:paraId="3B00861F" w14:textId="7E2A22B9" w:rsidR="00181D91" w:rsidRDefault="00C06E48" w:rsidP="005844A2">
      <w:r>
        <w:rPr>
          <w:noProof/>
        </w:rPr>
        <mc:AlternateContent>
          <mc:Choice Requires="wpg">
            <w:drawing>
              <wp:inline distT="0" distB="0" distL="0" distR="0" wp14:anchorId="31831908" wp14:editId="6CFEE834">
                <wp:extent cx="3848100" cy="2035175"/>
                <wp:effectExtent l="19050" t="19050" r="19050" b="22225"/>
                <wp:docPr id="1840654316" name="Group 32"/>
                <wp:cNvGraphicFramePr/>
                <a:graphic xmlns:a="http://schemas.openxmlformats.org/drawingml/2006/main">
                  <a:graphicData uri="http://schemas.microsoft.com/office/word/2010/wordprocessingGroup">
                    <wpg:wgp>
                      <wpg:cNvGrpSpPr/>
                      <wpg:grpSpPr>
                        <a:xfrm>
                          <a:off x="0" y="0"/>
                          <a:ext cx="3848100" cy="2035175"/>
                          <a:chOff x="0" y="0"/>
                          <a:chExt cx="3848100" cy="2035175"/>
                        </a:xfrm>
                      </wpg:grpSpPr>
                      <pic:pic xmlns:pic="http://schemas.openxmlformats.org/drawingml/2006/picture">
                        <pic:nvPicPr>
                          <pic:cNvPr id="402303728" name="Picture 1" descr="A screenshot of a computer&#10;&#10;AI-generated content may be incorrect."/>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848100" cy="2035175"/>
                          </a:xfrm>
                          <a:prstGeom prst="rect">
                            <a:avLst/>
                          </a:prstGeom>
                          <a:ln>
                            <a:solidFill>
                              <a:schemeClr val="tx1"/>
                            </a:solidFill>
                          </a:ln>
                        </pic:spPr>
                      </pic:pic>
                      <wps:wsp>
                        <wps:cNvPr id="1417971050" name="Rectangle 21"/>
                        <wps:cNvSpPr/>
                        <wps:spPr>
                          <a:xfrm flipV="1">
                            <a:off x="774700" y="1885950"/>
                            <a:ext cx="323850" cy="1333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8519FC6" id="Group 32" o:spid="_x0000_s1026" style="width:303pt;height:160.25pt;mso-position-horizontal-relative:char;mso-position-vertical-relative:line" coordsize="38481,20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">
                <v:shape id="Picture 1" o:spid="_x0000_s1027" type="#_x0000_t75" alt="A screenshot of a computer&#10;&#10;AI-generated content may be incorrect." style="position:absolute;width:38481;height:2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" stroked="t" strokecolor="black [3213]">
                  <v:imagedata r:id="rId137" o:title="A screenshot of a computer&#10;&#10;AI-generated content may be incorrect"/>
                  <v:path arrowok="t"/>
                </v:shape>
                <v:rect id="Rectangle 21" o:spid="_x0000_s1028" style="position:absolute;left:7747;top:18859;width:3238;height:13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" fillcolor="yellow" stroked="f" strokeweight="1pt">
                  <v:fill opacity="26214f"/>
                </v:rect>
                <w10:anchorlock/>
              </v:group>
            </w:pict>
          </mc:Fallback>
        </mc:AlternateContent>
      </w:r>
    </w:p>
    <w:p w14:paraId="3E35AB5A" w14:textId="1E2A67FA" w:rsidR="00595A6C" w:rsidRPr="005A548E" w:rsidRDefault="00AD1CFF" w:rsidP="005844A2">
      <w:r w:rsidRPr="005A548E">
        <w:rPr>
          <w:b/>
        </w:rPr>
        <w:t xml:space="preserve">Figure </w:t>
      </w:r>
      <w:r w:rsidR="00417A2D" w:rsidRPr="005A548E">
        <w:rPr>
          <w:b/>
        </w:rPr>
        <w:t>3.</w:t>
      </w:r>
      <w:r w:rsidR="00C06E48" w:rsidRPr="005A548E">
        <w:rPr>
          <w:b/>
        </w:rPr>
        <w:t>4</w:t>
      </w:r>
      <w:r w:rsidR="00F73FC7" w:rsidRPr="005A548E">
        <w:rPr>
          <w:b/>
        </w:rPr>
        <w:t>5</w:t>
      </w:r>
      <w:r w:rsidR="00417A2D" w:rsidRPr="005A548E">
        <w:rPr>
          <w:b/>
        </w:rPr>
        <w:t>:</w:t>
      </w:r>
      <w:r w:rsidR="00417A2D" w:rsidRPr="005A548E">
        <w:t xml:space="preserve"> </w:t>
      </w:r>
      <w:r w:rsidR="005A548E" w:rsidRPr="005A548E">
        <w:t xml:space="preserve">How to refresh the </w:t>
      </w:r>
      <w:r w:rsidR="00841331">
        <w:t>‘</w:t>
      </w:r>
      <w:r w:rsidR="005A548E" w:rsidRPr="005A548E">
        <w:t>PMR Notification Draft</w:t>
      </w:r>
      <w:r w:rsidR="00841331">
        <w:t>’</w:t>
      </w:r>
      <w:r w:rsidR="005A548E" w:rsidRPr="005A548E">
        <w:t xml:space="preserve"> page.</w:t>
      </w:r>
    </w:p>
    <w:bookmarkStart w:id="34" w:name="_Ref223618163"/>
    <w:p w14:paraId="69205BA6" w14:textId="348BFCFC" w:rsidR="003A031D" w:rsidRPr="005A548E" w:rsidRDefault="00376A41" w:rsidP="003A1289">
      <w:pPr>
        <w:pStyle w:val="Numberbullet0"/>
        <w:rPr>
          <w:color w:val="auto"/>
        </w:rPr>
      </w:pPr>
      <w:r>
        <w:rPr>
          <w:noProof/>
        </w:rPr>
        <mc:AlternateContent>
          <mc:Choice Requires="wps">
            <w:drawing>
              <wp:anchor distT="0" distB="0" distL="114300" distR="114300" simplePos="0" relativeHeight="251738624" behindDoc="0" locked="0" layoutInCell="1" allowOverlap="1" wp14:anchorId="6BAD9099" wp14:editId="1A31B763">
                <wp:simplePos x="0" y="0"/>
                <wp:positionH relativeFrom="column">
                  <wp:posOffset>543560</wp:posOffset>
                </wp:positionH>
                <wp:positionV relativeFrom="paragraph">
                  <wp:posOffset>342900</wp:posOffset>
                </wp:positionV>
                <wp:extent cx="5400675" cy="638175"/>
                <wp:effectExtent l="0" t="0" r="9525" b="9525"/>
                <wp:wrapNone/>
                <wp:docPr id="2004950840" name="Text Box 12"/>
                <wp:cNvGraphicFramePr/>
                <a:graphic xmlns:a="http://schemas.openxmlformats.org/drawingml/2006/main">
                  <a:graphicData uri="http://schemas.microsoft.com/office/word/2010/wordprocessingShape">
                    <wps:wsp>
                      <wps:cNvSpPr txBox="1"/>
                      <wps:spPr>
                        <a:xfrm>
                          <a:off x="0" y="0"/>
                          <a:ext cx="5400675" cy="63817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6497519D" w14:textId="5C45AF96" w:rsidR="00996B14" w:rsidRDefault="00996B14">
                            <w:r w:rsidRPr="005A548E">
                              <w:t>Download ‘AdverseEventsCategoryValues’ and ‘UnitValues’ files that will be used as   references or to copy and paste the values into your ‘ModelDetailsTemplate’ file as part of the next step</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D9099" id="Text Box 12" o:spid="_x0000_s1041" type="#_x0000_t202" style="position:absolute;left:0;text-align:left;margin-left:42.8pt;margin-top:27pt;width:425.25pt;height:50.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" fillcolor="#c3c3c3 [2166]" stroked="f" strokeweight=".5pt">
                <v:fill color2="#b6b6b6 [2614]" rotate="t" colors="0 #d2d2d2;.5 #c8c8c8;1 silver" focus="100%" type="gradient">
                  <o:fill v:ext="view" type="gradientUnscaled"/>
                </v:fill>
                <v:textbox>
                  <w:txbxContent>
                    <w:p w14:paraId="6497519D" w14:textId="5C45AF96" w:rsidR="00996B14" w:rsidRDefault="00996B14">
                      <w:r w:rsidRPr="005A548E">
                        <w:t>Download ‘AdverseEventsCategoryValues’ and ‘UnitValues’ files that will be used as   references or to copy and paste the values into your ‘ModelDetailsTemplate’ file as part of the next step</w:t>
                      </w:r>
                      <w:r>
                        <w:t>.</w:t>
                      </w:r>
                    </w:p>
                  </w:txbxContent>
                </v:textbox>
              </v:shape>
            </w:pict>
          </mc:Fallback>
        </mc:AlternateContent>
      </w:r>
      <w:r w:rsidR="00A72FE2" w:rsidRPr="005A548E">
        <w:rPr>
          <w:color w:val="auto"/>
        </w:rPr>
        <w:t xml:space="preserve">Double </w:t>
      </w:r>
      <w:proofErr w:type="gramStart"/>
      <w:r w:rsidR="00A72FE2" w:rsidRPr="005A548E">
        <w:rPr>
          <w:color w:val="auto"/>
        </w:rPr>
        <w:t>click</w:t>
      </w:r>
      <w:proofErr w:type="gramEnd"/>
      <w:r w:rsidR="00A72FE2" w:rsidRPr="005A548E">
        <w:rPr>
          <w:color w:val="auto"/>
        </w:rPr>
        <w:t xml:space="preserve"> on the ‘</w:t>
      </w:r>
      <w:r w:rsidR="00A72FE2" w:rsidRPr="005A548E">
        <w:rPr>
          <w:bCs/>
          <w:color w:val="auto"/>
        </w:rPr>
        <w:t>ModelDetailsTemplate</w:t>
      </w:r>
      <w:r w:rsidR="00A72FE2" w:rsidRPr="005A548E">
        <w:rPr>
          <w:color w:val="auto"/>
        </w:rPr>
        <w:t>’ to d</w:t>
      </w:r>
      <w:r w:rsidR="0059589F" w:rsidRPr="005A548E">
        <w:rPr>
          <w:color w:val="auto"/>
        </w:rPr>
        <w:t xml:space="preserve">ownload </w:t>
      </w:r>
      <w:r w:rsidR="00A72FE2" w:rsidRPr="005A548E">
        <w:rPr>
          <w:color w:val="auto"/>
        </w:rPr>
        <w:t>the file.</w:t>
      </w:r>
      <w:bookmarkEnd w:id="34"/>
    </w:p>
    <w:p w14:paraId="4D751C82" w14:textId="551C2A34" w:rsidR="00996B14" w:rsidRDefault="00996B14" w:rsidP="00895238">
      <w:pPr>
        <w:ind w:left="785"/>
      </w:pPr>
      <w:r w:rsidRPr="005A548E">
        <w:rPr>
          <w:noProof/>
        </w:rPr>
        <w:drawing>
          <wp:anchor distT="0" distB="0" distL="114300" distR="114300" simplePos="0" relativeHeight="251706880" behindDoc="0" locked="0" layoutInCell="1" allowOverlap="1" wp14:anchorId="7EB90C25" wp14:editId="1DE58202">
            <wp:simplePos x="0" y="0"/>
            <wp:positionH relativeFrom="column">
              <wp:posOffset>260350</wp:posOffset>
            </wp:positionH>
            <wp:positionV relativeFrom="paragraph">
              <wp:posOffset>170180</wp:posOffset>
            </wp:positionV>
            <wp:extent cx="215900" cy="215900"/>
            <wp:effectExtent l="0" t="0" r="0" b="0"/>
            <wp:wrapThrough wrapText="bothSides">
              <wp:wrapPolygon edited="0">
                <wp:start x="5718" y="0"/>
                <wp:lineTo x="0" y="1906"/>
                <wp:lineTo x="0" y="11435"/>
                <wp:lineTo x="5718" y="19059"/>
                <wp:lineTo x="15247" y="19059"/>
                <wp:lineTo x="19059" y="9529"/>
                <wp:lineTo x="17153" y="1906"/>
                <wp:lineTo x="13341" y="0"/>
                <wp:lineTo x="5718" y="0"/>
              </wp:wrapPolygon>
            </wp:wrapThrough>
            <wp:docPr id="1359353557" name="Graphic 20"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53557" name="Graphic 1359353557"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15900" cy="215900"/>
                    </a:xfrm>
                    <a:prstGeom prst="rect">
                      <a:avLst/>
                    </a:prstGeom>
                  </pic:spPr>
                </pic:pic>
              </a:graphicData>
            </a:graphic>
          </wp:anchor>
        </w:drawing>
      </w:r>
    </w:p>
    <w:p w14:paraId="287972C7" w14:textId="1D6C51C7" w:rsidR="00996B14" w:rsidRDefault="00996B14" w:rsidP="00376A41"/>
    <w:p w14:paraId="371320DC" w14:textId="0B1C4400" w:rsidR="00595A6C" w:rsidRPr="005A548E" w:rsidRDefault="00595A6C" w:rsidP="00895238">
      <w:pPr>
        <w:ind w:left="785"/>
      </w:pPr>
    </w:p>
    <w:p w14:paraId="6D78DDC6" w14:textId="3A4A446D" w:rsidR="00C06E48" w:rsidRPr="005A548E" w:rsidRDefault="001F288B" w:rsidP="003A1289">
      <w:pPr>
        <w:pStyle w:val="Numberbullet0"/>
        <w:rPr>
          <w:color w:val="auto"/>
        </w:rPr>
      </w:pPr>
      <w:r w:rsidRPr="005A548E">
        <w:rPr>
          <w:color w:val="auto"/>
        </w:rPr>
        <w:t xml:space="preserve">Open the </w:t>
      </w:r>
      <w:r w:rsidR="00BA6629" w:rsidRPr="005A548E">
        <w:rPr>
          <w:color w:val="auto"/>
        </w:rPr>
        <w:t>‘</w:t>
      </w:r>
      <w:r w:rsidR="00BA6629" w:rsidRPr="005A548E">
        <w:rPr>
          <w:bCs/>
          <w:color w:val="auto"/>
        </w:rPr>
        <w:t>ModelDetailsTemplate</w:t>
      </w:r>
      <w:r w:rsidR="00BA6629" w:rsidRPr="005A548E">
        <w:rPr>
          <w:color w:val="auto"/>
        </w:rPr>
        <w:t xml:space="preserve">’ </w:t>
      </w:r>
      <w:r w:rsidRPr="005A548E">
        <w:rPr>
          <w:color w:val="auto"/>
        </w:rPr>
        <w:t xml:space="preserve">file and enter the supply, complaints, and adverse events data for each </w:t>
      </w:r>
      <w:r w:rsidR="000F18B4" w:rsidRPr="005A548E">
        <w:rPr>
          <w:color w:val="auto"/>
        </w:rPr>
        <w:t xml:space="preserve">in-scope </w:t>
      </w:r>
      <w:r w:rsidRPr="005A548E">
        <w:rPr>
          <w:color w:val="auto"/>
        </w:rPr>
        <w:t>model for the last three financial years</w:t>
      </w:r>
      <w:r w:rsidR="00B87E25" w:rsidRPr="005A548E">
        <w:rPr>
          <w:color w:val="auto"/>
        </w:rPr>
        <w:t xml:space="preserve"> (</w:t>
      </w:r>
      <w:r w:rsidR="00B87E25" w:rsidRPr="005A548E">
        <w:rPr>
          <w:b/>
          <w:bCs/>
          <w:color w:val="auto"/>
        </w:rPr>
        <w:t xml:space="preserve">Figure </w:t>
      </w:r>
      <w:r w:rsidR="005A548E">
        <w:rPr>
          <w:b/>
          <w:bCs/>
          <w:color w:val="auto"/>
        </w:rPr>
        <w:t>3.</w:t>
      </w:r>
      <w:r w:rsidR="00C06E48" w:rsidRPr="005A548E">
        <w:rPr>
          <w:b/>
          <w:bCs/>
          <w:color w:val="auto"/>
        </w:rPr>
        <w:t>4</w:t>
      </w:r>
      <w:r w:rsidR="00F73FC7" w:rsidRPr="005A548E">
        <w:rPr>
          <w:b/>
          <w:bCs/>
          <w:color w:val="auto"/>
        </w:rPr>
        <w:t>6</w:t>
      </w:r>
      <w:r w:rsidR="00B87E25" w:rsidRPr="005A548E">
        <w:rPr>
          <w:color w:val="auto"/>
        </w:rPr>
        <w:t>)</w:t>
      </w:r>
      <w:r w:rsidRPr="005A548E">
        <w:rPr>
          <w:color w:val="auto"/>
        </w:rPr>
        <w:t>.</w:t>
      </w:r>
    </w:p>
    <w:p w14:paraId="5586738E" w14:textId="77777777" w:rsidR="005844A2" w:rsidRDefault="001E5FC4" w:rsidP="005844A2">
      <w:pPr>
        <w:rPr>
          <w:b/>
          <w:bCs/>
          <w:color w:val="auto"/>
        </w:rPr>
      </w:pPr>
      <w:r>
        <w:rPr>
          <w:noProof/>
        </w:rPr>
        <w:lastRenderedPageBreak/>
        <mc:AlternateContent>
          <mc:Choice Requires="wpg">
            <w:drawing>
              <wp:inline distT="0" distB="0" distL="0" distR="0" wp14:anchorId="0A67D714" wp14:editId="61A75F46">
                <wp:extent cx="5287645" cy="603250"/>
                <wp:effectExtent l="19050" t="19050" r="27305" b="25400"/>
                <wp:docPr id="1550627487" name="Group 34"/>
                <wp:cNvGraphicFramePr/>
                <a:graphic xmlns:a="http://schemas.openxmlformats.org/drawingml/2006/main">
                  <a:graphicData uri="http://schemas.microsoft.com/office/word/2010/wordprocessingGroup">
                    <wpg:wgp>
                      <wpg:cNvGrpSpPr/>
                      <wpg:grpSpPr>
                        <a:xfrm>
                          <a:off x="0" y="0"/>
                          <a:ext cx="5287645" cy="603250"/>
                          <a:chOff x="0" y="0"/>
                          <a:chExt cx="5287645" cy="603250"/>
                        </a:xfrm>
                      </wpg:grpSpPr>
                      <wpg:grpSp>
                        <wpg:cNvPr id="2024876312" name="Group 33"/>
                        <wpg:cNvGrpSpPr/>
                        <wpg:grpSpPr>
                          <a:xfrm>
                            <a:off x="0" y="0"/>
                            <a:ext cx="5287645" cy="603250"/>
                            <a:chOff x="0" y="0"/>
                            <a:chExt cx="5287645" cy="603250"/>
                          </a:xfrm>
                        </wpg:grpSpPr>
                        <pic:pic xmlns:pic="http://schemas.openxmlformats.org/drawingml/2006/picture">
                          <pic:nvPicPr>
                            <pic:cNvPr id="1236490625" name="Picture 1"/>
                            <pic:cNvPicPr>
                              <a:picLocks noChangeAspect="1"/>
                            </pic:cNvPicPr>
                          </pic:nvPicPr>
                          <pic:blipFill rotWithShape="1">
                            <a:blip r:embed="rId138" cstate="print">
                              <a:extLst>
                                <a:ext uri="{28A0092B-C50C-407E-A947-70E740481C1C}">
                                  <a14:useLocalDpi xmlns:a14="http://schemas.microsoft.com/office/drawing/2010/main" val="0"/>
                                </a:ext>
                              </a:extLst>
                            </a:blip>
                            <a:srcRect r="17751"/>
                            <a:stretch>
                              <a:fillRect/>
                            </a:stretch>
                          </pic:blipFill>
                          <pic:spPr bwMode="auto">
                            <a:xfrm>
                              <a:off x="0" y="0"/>
                              <a:ext cx="5287645" cy="603250"/>
                            </a:xfrm>
                            <a:prstGeom prst="rect">
                              <a:avLst/>
                            </a:prstGeom>
                            <a:ln>
                              <a:solidFill>
                                <a:schemeClr val="tx1"/>
                              </a:solidFill>
                            </a:ln>
                            <a:extLst>
                              <a:ext uri="{53640926-AAD7-44D8-BBD7-CCE9431645EC}">
                                <a14:shadowObscured xmlns:a14="http://schemas.microsoft.com/office/drawing/2010/main"/>
                              </a:ext>
                            </a:extLst>
                          </pic:spPr>
                        </pic:pic>
                        <wps:wsp>
                          <wps:cNvPr id="1570237709" name="Rectangle 21"/>
                          <wps:cNvSpPr/>
                          <wps:spPr>
                            <a:xfrm flipV="1">
                              <a:off x="3905250" y="228600"/>
                              <a:ext cx="692150" cy="292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9385140" name="Rectangle 21"/>
                        <wps:cNvSpPr/>
                        <wps:spPr>
                          <a:xfrm flipV="1">
                            <a:off x="685800" y="139700"/>
                            <a:ext cx="838200" cy="889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921501" name="Rectangle 21"/>
                        <wps:cNvSpPr/>
                        <wps:spPr>
                          <a:xfrm flipV="1">
                            <a:off x="2012950" y="139700"/>
                            <a:ext cx="558800" cy="889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136091" name="Rectangle 21"/>
                        <wps:cNvSpPr/>
                        <wps:spPr>
                          <a:xfrm flipV="1">
                            <a:off x="3035300" y="139700"/>
                            <a:ext cx="539750" cy="889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F26BAA" id="Group 34" o:spid="_x0000_s1026" style="width:416.35pt;height:47.5pt;mso-position-horizontal-relative:char;mso-position-vertical-relative:line" coordsize="52876,6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">
                <v:group id="Group 33" o:spid="_x0000_s1027" style="position:absolute;width:52876;height:6032" coordsize="52876,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">
                  <v:shape id="Picture 1" o:spid="_x0000_s1028" type="#_x0000_t75" style="position:absolute;width:52876;height:6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" stroked="t" strokecolor="black [3213]">
                    <v:imagedata r:id="rId139" o:title="" cropright="11633f"/>
                    <v:path arrowok="t"/>
                  </v:shape>
                  <v:rect id="Rectangle 21" o:spid="_x0000_s1029" style="position:absolute;left:39052;top:2286;width:6922;height:292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" fillcolor="yellow" stroked="f" strokeweight="1pt">
                    <v:fill opacity="26214f"/>
                  </v:rect>
                </v:group>
                <v:rect id="Rectangle 21" o:spid="_x0000_s1030" style="position:absolute;left:6858;top:1397;width:8382;height:88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" fillcolor="yellow" stroked="f" strokeweight="1pt">
                  <v:fill opacity="26214f"/>
                </v:rect>
                <v:rect id="Rectangle 21" o:spid="_x0000_s1031" style="position:absolute;left:20129;top:1397;width:5588;height:88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" fillcolor="yellow" stroked="f" strokeweight="1pt">
                  <v:fill opacity="26214f"/>
                </v:rect>
                <v:rect id="Rectangle 21" o:spid="_x0000_s1032" style="position:absolute;left:30353;top:1397;width:5397;height:88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" fillcolor="yellow" stroked="f" strokeweight="1pt">
                  <v:fill opacity="26214f"/>
                </v:rect>
                <w10:anchorlock/>
              </v:group>
            </w:pict>
          </mc:Fallback>
        </mc:AlternateContent>
      </w:r>
    </w:p>
    <w:p w14:paraId="1A15E934" w14:textId="032C7735" w:rsidR="00C16BC8" w:rsidRDefault="00C16BC8" w:rsidP="005844A2">
      <w:r w:rsidRPr="00361076">
        <w:rPr>
          <w:b/>
          <w:bCs/>
        </w:rPr>
        <w:t xml:space="preserve">Figure </w:t>
      </w:r>
      <w:r w:rsidR="005A548E" w:rsidRPr="00361076">
        <w:rPr>
          <w:b/>
          <w:bCs/>
        </w:rPr>
        <w:t>3.</w:t>
      </w:r>
      <w:r w:rsidR="00C06E48" w:rsidRPr="00361076">
        <w:rPr>
          <w:b/>
          <w:bCs/>
        </w:rPr>
        <w:t>4</w:t>
      </w:r>
      <w:r w:rsidR="00F73FC7" w:rsidRPr="00361076">
        <w:rPr>
          <w:b/>
          <w:bCs/>
        </w:rPr>
        <w:t>6</w:t>
      </w:r>
      <w:r w:rsidR="005A548E" w:rsidRPr="00361076">
        <w:rPr>
          <w:b/>
          <w:bCs/>
        </w:rPr>
        <w:t>:</w:t>
      </w:r>
      <w:r w:rsidR="005A548E" w:rsidRPr="00361076">
        <w:t xml:space="preserve"> </w:t>
      </w:r>
      <w:r w:rsidR="00841331">
        <w:t>An example of t</w:t>
      </w:r>
      <w:r w:rsidR="00841331" w:rsidRPr="00361076">
        <w:t xml:space="preserve">he </w:t>
      </w:r>
      <w:r w:rsidR="00361076" w:rsidRPr="00361076">
        <w:t>model details template.</w:t>
      </w:r>
    </w:p>
    <w:tbl>
      <w:tblPr>
        <w:tblW w:w="9038" w:type="dxa"/>
        <w:tblLayout w:type="fixed"/>
        <w:tblCellMar>
          <w:left w:w="0" w:type="dxa"/>
          <w:right w:w="0" w:type="dxa"/>
        </w:tblCellMar>
        <w:tblLook w:val="04A0" w:firstRow="1" w:lastRow="0" w:firstColumn="1" w:lastColumn="0" w:noHBand="0" w:noVBand="1"/>
      </w:tblPr>
      <w:tblGrid>
        <w:gridCol w:w="1276"/>
        <w:gridCol w:w="7762"/>
      </w:tblGrid>
      <w:tr w:rsidR="005844A2" w:rsidRPr="00215D48" w14:paraId="7DA565EF" w14:textId="77777777" w:rsidTr="00D80239">
        <w:tc>
          <w:tcPr>
            <w:tcW w:w="1276" w:type="dxa"/>
            <w:vAlign w:val="center"/>
          </w:tcPr>
          <w:p w14:paraId="4A036562" w14:textId="77777777" w:rsidR="005844A2" w:rsidRPr="00215D48" w:rsidRDefault="005844A2" w:rsidP="00D80239">
            <w:r w:rsidRPr="00215D48">
              <w:rPr>
                <w:noProof/>
              </w:rPr>
              <w:drawing>
                <wp:inline distT="0" distB="0" distL="0" distR="0" wp14:anchorId="4D446F12" wp14:editId="5565F003">
                  <wp:extent cx="487681" cy="487681"/>
                  <wp:effectExtent l="19050" t="0" r="7619" b="0"/>
                  <wp:docPr id="2071267550"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24C65306" w14:textId="77777777" w:rsidR="005844A2" w:rsidRDefault="005844A2" w:rsidP="005844A2">
            <w:pPr>
              <w:pStyle w:val="ListBullet"/>
              <w:rPr>
                <w:color w:val="000000" w:themeColor="text1"/>
              </w:rPr>
            </w:pPr>
            <w:r w:rsidRPr="003D6362">
              <w:rPr>
                <w:b/>
                <w:bCs/>
                <w:color w:val="000000" w:themeColor="text1"/>
              </w:rPr>
              <w:t>Note:</w:t>
            </w:r>
            <w:r>
              <w:rPr>
                <w:color w:val="000000" w:themeColor="text1"/>
              </w:rPr>
              <w:t xml:space="preserve"> </w:t>
            </w:r>
          </w:p>
          <w:p w14:paraId="676BCC44" w14:textId="77777777" w:rsidR="005844A2" w:rsidRPr="00E522DE" w:rsidRDefault="005844A2" w:rsidP="005844A2">
            <w:pPr>
              <w:pStyle w:val="ListBullet"/>
              <w:numPr>
                <w:ilvl w:val="0"/>
                <w:numId w:val="33"/>
              </w:numPr>
              <w:spacing w:after="0"/>
              <w:rPr>
                <w:color w:val="auto"/>
              </w:rPr>
            </w:pPr>
            <w:r w:rsidRPr="00E522DE">
              <w:rPr>
                <w:color w:val="auto"/>
              </w:rPr>
              <w:t>Some columns are pre-filled by the system, and the information should not be changed (Column header labelled with ‘Do Not Modify’).</w:t>
            </w:r>
          </w:p>
          <w:p w14:paraId="2D884AA9" w14:textId="77777777" w:rsidR="005844A2" w:rsidRPr="00E522DE" w:rsidRDefault="005844A2" w:rsidP="005844A2">
            <w:pPr>
              <w:pStyle w:val="ListBullet"/>
              <w:numPr>
                <w:ilvl w:val="0"/>
                <w:numId w:val="33"/>
              </w:numPr>
              <w:spacing w:after="0"/>
              <w:rPr>
                <w:color w:val="auto"/>
              </w:rPr>
            </w:pPr>
            <w:r w:rsidRPr="00E522DE">
              <w:rPr>
                <w:color w:val="auto"/>
              </w:rPr>
              <w:t>The ‘</w:t>
            </w:r>
            <w:proofErr w:type="spellStart"/>
            <w:r w:rsidRPr="00E522DE">
              <w:rPr>
                <w:bCs/>
                <w:color w:val="auto"/>
              </w:rPr>
              <w:t>ModelDetailsTemplate</w:t>
            </w:r>
            <w:proofErr w:type="spellEnd"/>
            <w:r w:rsidRPr="00E522DE">
              <w:rPr>
                <w:color w:val="auto"/>
              </w:rPr>
              <w:t xml:space="preserve">’ file will be pre-filled with the last 3 financial years for you to add the supply, complaints and adverse events data. </w:t>
            </w:r>
          </w:p>
          <w:p w14:paraId="02512281" w14:textId="1ACC2579" w:rsidR="005844A2" w:rsidRPr="00215D48" w:rsidRDefault="005844A2" w:rsidP="00D80239"/>
        </w:tc>
      </w:tr>
    </w:tbl>
    <w:p w14:paraId="4B3A38B1" w14:textId="37187805" w:rsidR="00376A41" w:rsidRPr="00D11044" w:rsidRDefault="00376A41" w:rsidP="00376A41">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42720" behindDoc="0" locked="0" layoutInCell="1" allowOverlap="1" wp14:anchorId="139DC09C" wp14:editId="6C29A1D3">
                <wp:simplePos x="0" y="0"/>
                <wp:positionH relativeFrom="column">
                  <wp:posOffset>604520</wp:posOffset>
                </wp:positionH>
                <wp:positionV relativeFrom="paragraph">
                  <wp:posOffset>133350</wp:posOffset>
                </wp:positionV>
                <wp:extent cx="4991100" cy="1781175"/>
                <wp:effectExtent l="0" t="0" r="0" b="9525"/>
                <wp:wrapNone/>
                <wp:docPr id="599529093" name="Text Box 2"/>
                <wp:cNvGraphicFramePr/>
                <a:graphic xmlns:a="http://schemas.openxmlformats.org/drawingml/2006/main">
                  <a:graphicData uri="http://schemas.microsoft.com/office/word/2010/wordprocessingShape">
                    <wps:wsp>
                      <wps:cNvSpPr txBox="1"/>
                      <wps:spPr>
                        <a:xfrm>
                          <a:off x="0" y="0"/>
                          <a:ext cx="4991100" cy="1781175"/>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096D45DC" w14:textId="77777777" w:rsidR="00376A41" w:rsidRPr="003653AD" w:rsidRDefault="00376A41" w:rsidP="00376A41">
                            <w:pPr>
                              <w:pStyle w:val="ListBullet"/>
                              <w:rPr>
                                <w:color w:val="auto"/>
                              </w:rPr>
                            </w:pPr>
                            <w:r w:rsidRPr="003653AD">
                              <w:rPr>
                                <w:color w:val="auto"/>
                              </w:rPr>
                              <w:t>If you are required to provide data for more than 3 financial years (please check the notice sent to you by the TGA for the specific number of years):</w:t>
                            </w:r>
                          </w:p>
                          <w:p w14:paraId="401DCB62" w14:textId="35F031F9" w:rsidR="00376A41" w:rsidRPr="003653AD" w:rsidRDefault="00376A41" w:rsidP="00376A41">
                            <w:pPr>
                              <w:pStyle w:val="ListBullet"/>
                              <w:numPr>
                                <w:ilvl w:val="0"/>
                                <w:numId w:val="36"/>
                              </w:numPr>
                              <w:rPr>
                                <w:color w:val="auto"/>
                              </w:rPr>
                            </w:pPr>
                            <w:r>
                              <w:rPr>
                                <w:color w:val="auto"/>
                              </w:rPr>
                              <w:t>d</w:t>
                            </w:r>
                            <w:r w:rsidRPr="003653AD">
                              <w:rPr>
                                <w:color w:val="auto"/>
                              </w:rPr>
                              <w:t>uplicate the details of the good in the ‘</w:t>
                            </w:r>
                            <w:r w:rsidRPr="003653AD">
                              <w:rPr>
                                <w:bCs/>
                                <w:color w:val="auto"/>
                              </w:rPr>
                              <w:t>ModelDetailsTemplate</w:t>
                            </w:r>
                            <w:r w:rsidRPr="003653AD">
                              <w:rPr>
                                <w:color w:val="auto"/>
                              </w:rPr>
                              <w:t xml:space="preserve">’ file. </w:t>
                            </w:r>
                            <w:r w:rsidRPr="003653AD">
                              <w:rPr>
                                <w:b/>
                                <w:bCs/>
                                <w:color w:val="auto"/>
                              </w:rPr>
                              <w:t>Do not</w:t>
                            </w:r>
                            <w:r w:rsidRPr="003653AD">
                              <w:rPr>
                                <w:color w:val="auto"/>
                              </w:rPr>
                              <w:t xml:space="preserve"> amend the Model ID, Good ID and Model Name under any circumstance (</w:t>
                            </w:r>
                            <w:r w:rsidRPr="003653AD">
                              <w:rPr>
                                <w:b/>
                                <w:bCs/>
                                <w:color w:val="auto"/>
                              </w:rPr>
                              <w:t xml:space="preserve">Figure </w:t>
                            </w:r>
                            <w:r>
                              <w:rPr>
                                <w:b/>
                                <w:bCs/>
                                <w:color w:val="auto"/>
                              </w:rPr>
                              <w:t>3.</w:t>
                            </w:r>
                            <w:r w:rsidRPr="003653AD">
                              <w:rPr>
                                <w:b/>
                                <w:bCs/>
                                <w:color w:val="auto"/>
                              </w:rPr>
                              <w:t>47</w:t>
                            </w:r>
                            <w:r w:rsidRPr="003653AD">
                              <w:rPr>
                                <w:color w:val="auto"/>
                              </w:rPr>
                              <w:t>).</w:t>
                            </w:r>
                          </w:p>
                          <w:p w14:paraId="52104CDC" w14:textId="132856C7" w:rsidR="00376A41" w:rsidRPr="003653AD" w:rsidRDefault="00376A41" w:rsidP="00376A41">
                            <w:pPr>
                              <w:pStyle w:val="ListBullet"/>
                              <w:numPr>
                                <w:ilvl w:val="0"/>
                                <w:numId w:val="36"/>
                              </w:numPr>
                              <w:rPr>
                                <w:color w:val="auto"/>
                              </w:rPr>
                            </w:pPr>
                            <w:r>
                              <w:rPr>
                                <w:color w:val="auto"/>
                              </w:rPr>
                              <w:t>t</w:t>
                            </w:r>
                            <w:r w:rsidRPr="003653AD">
                              <w:rPr>
                                <w:color w:val="auto"/>
                              </w:rPr>
                              <w:t xml:space="preserve">he Model should remain the same as the one entered in the ‘Edit Model’ pop-up (Steps </w:t>
                            </w:r>
                            <w:r w:rsidRPr="003653AD">
                              <w:rPr>
                                <w:color w:val="auto"/>
                              </w:rPr>
                              <w:fldChar w:fldCharType="begin"/>
                            </w:r>
                            <w:r w:rsidRPr="003653AD">
                              <w:rPr>
                                <w:color w:val="auto"/>
                              </w:rPr>
                              <w:instrText xml:space="preserve"> REF _Ref223331336 \r \h </w:instrText>
                            </w:r>
                            <w:r w:rsidRPr="003653AD">
                              <w:rPr>
                                <w:color w:val="auto"/>
                              </w:rPr>
                            </w:r>
                            <w:r w:rsidRPr="003653AD">
                              <w:rPr>
                                <w:color w:val="auto"/>
                              </w:rPr>
                              <w:fldChar w:fldCharType="separate"/>
                            </w:r>
                            <w:r>
                              <w:rPr>
                                <w:color w:val="auto"/>
                              </w:rPr>
                              <w:t>11</w:t>
                            </w:r>
                            <w:r w:rsidRPr="003653AD">
                              <w:rPr>
                                <w:color w:val="auto"/>
                              </w:rPr>
                              <w:fldChar w:fldCharType="end"/>
                            </w:r>
                            <w:r w:rsidRPr="003653AD">
                              <w:rPr>
                                <w:color w:val="auto"/>
                              </w:rPr>
                              <w:t xml:space="preserve"> - </w:t>
                            </w:r>
                            <w:r w:rsidRPr="003653AD">
                              <w:rPr>
                                <w:color w:val="auto"/>
                              </w:rPr>
                              <w:fldChar w:fldCharType="begin"/>
                            </w:r>
                            <w:r w:rsidRPr="003653AD">
                              <w:rPr>
                                <w:color w:val="auto"/>
                              </w:rPr>
                              <w:instrText xml:space="preserve"> REF _Ref223678354 \r \h </w:instrText>
                            </w:r>
                            <w:r w:rsidRPr="003653AD">
                              <w:rPr>
                                <w:color w:val="auto"/>
                              </w:rPr>
                            </w:r>
                            <w:r w:rsidRPr="003653AD">
                              <w:rPr>
                                <w:color w:val="auto"/>
                              </w:rPr>
                              <w:fldChar w:fldCharType="separate"/>
                            </w:r>
                            <w:r>
                              <w:rPr>
                                <w:color w:val="auto"/>
                              </w:rPr>
                              <w:t>12</w:t>
                            </w:r>
                            <w:r w:rsidRPr="003653AD">
                              <w:rPr>
                                <w:color w:val="auto"/>
                              </w:rPr>
                              <w:fldChar w:fldCharType="end"/>
                            </w:r>
                            <w:r w:rsidRPr="003653AD">
                              <w:rPr>
                                <w:color w:val="auto"/>
                              </w:rPr>
                              <w:t>)</w:t>
                            </w:r>
                          </w:p>
                          <w:p w14:paraId="56618117" w14:textId="7B32927C" w:rsidR="00376A41" w:rsidRPr="003653AD" w:rsidRDefault="00376A41" w:rsidP="00376A41">
                            <w:pPr>
                              <w:pStyle w:val="ListBullet"/>
                              <w:numPr>
                                <w:ilvl w:val="0"/>
                                <w:numId w:val="36"/>
                              </w:numPr>
                              <w:rPr>
                                <w:color w:val="auto"/>
                              </w:rPr>
                            </w:pPr>
                            <w:r>
                              <w:rPr>
                                <w:color w:val="auto"/>
                              </w:rPr>
                              <w:t>a</w:t>
                            </w:r>
                            <w:r w:rsidRPr="003653AD">
                              <w:rPr>
                                <w:color w:val="auto"/>
                              </w:rPr>
                              <w:t>dd the additional financial years in chronological order</w:t>
                            </w:r>
                            <w:r>
                              <w:rPr>
                                <w:color w:val="auto"/>
                              </w:rPr>
                              <w:t>.</w:t>
                            </w:r>
                          </w:p>
                          <w:p w14:paraId="7E9C15DE" w14:textId="0CAAA449" w:rsidR="00376A41" w:rsidRDefault="00376A41" w:rsidP="00376A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DC09C" id="_x0000_s1042" type="#_x0000_t202" style="position:absolute;left:0;text-align:left;margin-left:47.6pt;margin-top:10.5pt;width:393pt;height:140.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" fillcolor="#c3c3c3 [2166]" stroked="f" strokeweight=".5pt">
                <v:fill color2="#b6b6b6 [2614]" rotate="t" colors="0 #d2d2d2;.5 #c8c8c8;1 silver" focus="100%" type="gradient">
                  <o:fill v:ext="view" type="gradientUnscaled"/>
                </v:fill>
                <v:textbox>
                  <w:txbxContent>
                    <w:p w14:paraId="096D45DC" w14:textId="77777777" w:rsidR="00376A41" w:rsidRPr="003653AD" w:rsidRDefault="00376A41" w:rsidP="00376A41">
                      <w:pPr>
                        <w:pStyle w:val="ListBullet"/>
                        <w:rPr>
                          <w:color w:val="auto"/>
                        </w:rPr>
                      </w:pPr>
                      <w:r w:rsidRPr="003653AD">
                        <w:rPr>
                          <w:color w:val="auto"/>
                        </w:rPr>
                        <w:t>If you are required to provide data for more than 3 financial years (please check the notice sent to you by the TGA for the specific number of years):</w:t>
                      </w:r>
                    </w:p>
                    <w:p w14:paraId="401DCB62" w14:textId="35F031F9" w:rsidR="00376A41" w:rsidRPr="003653AD" w:rsidRDefault="00376A41" w:rsidP="00376A41">
                      <w:pPr>
                        <w:pStyle w:val="ListBullet"/>
                        <w:numPr>
                          <w:ilvl w:val="0"/>
                          <w:numId w:val="36"/>
                        </w:numPr>
                        <w:rPr>
                          <w:color w:val="auto"/>
                        </w:rPr>
                      </w:pPr>
                      <w:r>
                        <w:rPr>
                          <w:color w:val="auto"/>
                        </w:rPr>
                        <w:t>d</w:t>
                      </w:r>
                      <w:r w:rsidRPr="003653AD">
                        <w:rPr>
                          <w:color w:val="auto"/>
                        </w:rPr>
                        <w:t>uplicate the details of the good in the ‘</w:t>
                      </w:r>
                      <w:r w:rsidRPr="003653AD">
                        <w:rPr>
                          <w:bCs/>
                          <w:color w:val="auto"/>
                        </w:rPr>
                        <w:t>ModelDetailsTemplate</w:t>
                      </w:r>
                      <w:r w:rsidRPr="003653AD">
                        <w:rPr>
                          <w:color w:val="auto"/>
                        </w:rPr>
                        <w:t xml:space="preserve">’ file. </w:t>
                      </w:r>
                      <w:r w:rsidRPr="003653AD">
                        <w:rPr>
                          <w:b/>
                          <w:bCs/>
                          <w:color w:val="auto"/>
                        </w:rPr>
                        <w:t>Do not</w:t>
                      </w:r>
                      <w:r w:rsidRPr="003653AD">
                        <w:rPr>
                          <w:color w:val="auto"/>
                        </w:rPr>
                        <w:t xml:space="preserve"> amend the Model ID, Good ID and Model Name under any circumstance (</w:t>
                      </w:r>
                      <w:r w:rsidRPr="003653AD">
                        <w:rPr>
                          <w:b/>
                          <w:bCs/>
                          <w:color w:val="auto"/>
                        </w:rPr>
                        <w:t xml:space="preserve">Figure </w:t>
                      </w:r>
                      <w:r>
                        <w:rPr>
                          <w:b/>
                          <w:bCs/>
                          <w:color w:val="auto"/>
                        </w:rPr>
                        <w:t>3.</w:t>
                      </w:r>
                      <w:r w:rsidRPr="003653AD">
                        <w:rPr>
                          <w:b/>
                          <w:bCs/>
                          <w:color w:val="auto"/>
                        </w:rPr>
                        <w:t>47</w:t>
                      </w:r>
                      <w:r w:rsidRPr="003653AD">
                        <w:rPr>
                          <w:color w:val="auto"/>
                        </w:rPr>
                        <w:t>).</w:t>
                      </w:r>
                    </w:p>
                    <w:p w14:paraId="52104CDC" w14:textId="132856C7" w:rsidR="00376A41" w:rsidRPr="003653AD" w:rsidRDefault="00376A41" w:rsidP="00376A41">
                      <w:pPr>
                        <w:pStyle w:val="ListBullet"/>
                        <w:numPr>
                          <w:ilvl w:val="0"/>
                          <w:numId w:val="36"/>
                        </w:numPr>
                        <w:rPr>
                          <w:color w:val="auto"/>
                        </w:rPr>
                      </w:pPr>
                      <w:r>
                        <w:rPr>
                          <w:color w:val="auto"/>
                        </w:rPr>
                        <w:t>t</w:t>
                      </w:r>
                      <w:r w:rsidRPr="003653AD">
                        <w:rPr>
                          <w:color w:val="auto"/>
                        </w:rPr>
                        <w:t xml:space="preserve">he Model should remain the same as the one entered in the ‘Edit Model’ pop-up (Steps </w:t>
                      </w:r>
                      <w:r w:rsidRPr="003653AD">
                        <w:rPr>
                          <w:color w:val="auto"/>
                        </w:rPr>
                        <w:fldChar w:fldCharType="begin"/>
                      </w:r>
                      <w:r w:rsidRPr="003653AD">
                        <w:rPr>
                          <w:color w:val="auto"/>
                        </w:rPr>
                        <w:instrText xml:space="preserve"> REF _Ref223331336 \r \h </w:instrText>
                      </w:r>
                      <w:r w:rsidRPr="003653AD">
                        <w:rPr>
                          <w:color w:val="auto"/>
                        </w:rPr>
                      </w:r>
                      <w:r w:rsidRPr="003653AD">
                        <w:rPr>
                          <w:color w:val="auto"/>
                        </w:rPr>
                        <w:fldChar w:fldCharType="separate"/>
                      </w:r>
                      <w:r>
                        <w:rPr>
                          <w:color w:val="auto"/>
                        </w:rPr>
                        <w:t>11</w:t>
                      </w:r>
                      <w:r w:rsidRPr="003653AD">
                        <w:rPr>
                          <w:color w:val="auto"/>
                        </w:rPr>
                        <w:fldChar w:fldCharType="end"/>
                      </w:r>
                      <w:r w:rsidRPr="003653AD">
                        <w:rPr>
                          <w:color w:val="auto"/>
                        </w:rPr>
                        <w:t xml:space="preserve"> - </w:t>
                      </w:r>
                      <w:r w:rsidRPr="003653AD">
                        <w:rPr>
                          <w:color w:val="auto"/>
                        </w:rPr>
                        <w:fldChar w:fldCharType="begin"/>
                      </w:r>
                      <w:r w:rsidRPr="003653AD">
                        <w:rPr>
                          <w:color w:val="auto"/>
                        </w:rPr>
                        <w:instrText xml:space="preserve"> REF _Ref223678354 \r \h </w:instrText>
                      </w:r>
                      <w:r w:rsidRPr="003653AD">
                        <w:rPr>
                          <w:color w:val="auto"/>
                        </w:rPr>
                      </w:r>
                      <w:r w:rsidRPr="003653AD">
                        <w:rPr>
                          <w:color w:val="auto"/>
                        </w:rPr>
                        <w:fldChar w:fldCharType="separate"/>
                      </w:r>
                      <w:r>
                        <w:rPr>
                          <w:color w:val="auto"/>
                        </w:rPr>
                        <w:t>12</w:t>
                      </w:r>
                      <w:r w:rsidRPr="003653AD">
                        <w:rPr>
                          <w:color w:val="auto"/>
                        </w:rPr>
                        <w:fldChar w:fldCharType="end"/>
                      </w:r>
                      <w:r w:rsidRPr="003653AD">
                        <w:rPr>
                          <w:color w:val="auto"/>
                        </w:rPr>
                        <w:t>)</w:t>
                      </w:r>
                    </w:p>
                    <w:p w14:paraId="56618117" w14:textId="7B32927C" w:rsidR="00376A41" w:rsidRPr="003653AD" w:rsidRDefault="00376A41" w:rsidP="00376A41">
                      <w:pPr>
                        <w:pStyle w:val="ListBullet"/>
                        <w:numPr>
                          <w:ilvl w:val="0"/>
                          <w:numId w:val="36"/>
                        </w:numPr>
                        <w:rPr>
                          <w:color w:val="auto"/>
                        </w:rPr>
                      </w:pPr>
                      <w:r>
                        <w:rPr>
                          <w:color w:val="auto"/>
                        </w:rPr>
                        <w:t>a</w:t>
                      </w:r>
                      <w:r w:rsidRPr="003653AD">
                        <w:rPr>
                          <w:color w:val="auto"/>
                        </w:rPr>
                        <w:t>dd the additional financial years in chronological order</w:t>
                      </w:r>
                      <w:r>
                        <w:rPr>
                          <w:color w:val="auto"/>
                        </w:rPr>
                        <w:t>.</w:t>
                      </w:r>
                    </w:p>
                    <w:p w14:paraId="7E9C15DE" w14:textId="0CAAA449" w:rsidR="00376A41" w:rsidRDefault="00376A41" w:rsidP="00376A41"/>
                  </w:txbxContent>
                </v:textbox>
              </v:shape>
            </w:pict>
          </mc:Fallback>
        </mc:AlternateContent>
      </w:r>
    </w:p>
    <w:p w14:paraId="35D278F9" w14:textId="3DDB70A4" w:rsidR="00376A41" w:rsidRDefault="00376A41" w:rsidP="005844A2"/>
    <w:p w14:paraId="04FAF8F3" w14:textId="267D176D" w:rsidR="00376A41" w:rsidRDefault="00376A41" w:rsidP="005844A2">
      <w:r>
        <w:rPr>
          <w:rFonts w:cs="Arial"/>
          <w:noProof/>
          <w:color w:val="auto"/>
        </w:rPr>
        <w:drawing>
          <wp:anchor distT="0" distB="0" distL="114300" distR="114300" simplePos="0" relativeHeight="251743744" behindDoc="0" locked="0" layoutInCell="1" allowOverlap="1" wp14:anchorId="2059E469" wp14:editId="143205AE">
            <wp:simplePos x="0" y="0"/>
            <wp:positionH relativeFrom="column">
              <wp:posOffset>185420</wp:posOffset>
            </wp:positionH>
            <wp:positionV relativeFrom="paragraph">
              <wp:posOffset>50800</wp:posOffset>
            </wp:positionV>
            <wp:extent cx="317500" cy="317500"/>
            <wp:effectExtent l="0" t="0" r="6350" b="6350"/>
            <wp:wrapNone/>
            <wp:docPr id="48926213"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anchor>
        </w:drawing>
      </w:r>
    </w:p>
    <w:p w14:paraId="1F65DF3B" w14:textId="77777777" w:rsidR="00376A41" w:rsidRDefault="00376A41" w:rsidP="005844A2"/>
    <w:p w14:paraId="3DDA6541" w14:textId="77777777" w:rsidR="00376A41" w:rsidRDefault="00376A41" w:rsidP="005844A2"/>
    <w:p w14:paraId="3D28EA30" w14:textId="77777777" w:rsidR="00376A41" w:rsidRDefault="00376A41" w:rsidP="005844A2"/>
    <w:p w14:paraId="5BF413CA" w14:textId="77777777" w:rsidR="00376A41" w:rsidRDefault="00376A41" w:rsidP="005844A2"/>
    <w:p w14:paraId="237266BA" w14:textId="1A14E583" w:rsidR="00AE061D" w:rsidRDefault="00AE061D" w:rsidP="00AE061D">
      <w:pPr>
        <w:rPr>
          <w:b/>
          <w:bCs/>
          <w:color w:val="auto"/>
        </w:rPr>
      </w:pPr>
    </w:p>
    <w:p w14:paraId="64FD012A" w14:textId="77777777" w:rsidR="00AE061D" w:rsidRDefault="00AE061D" w:rsidP="00AE061D">
      <w:pPr>
        <w:rPr>
          <w:b/>
          <w:bCs/>
          <w:color w:val="auto"/>
        </w:rPr>
      </w:pPr>
    </w:p>
    <w:p w14:paraId="57455E7D" w14:textId="2EB5955A" w:rsidR="00AE061D" w:rsidRDefault="00AE061D" w:rsidP="00AE061D">
      <w:pPr>
        <w:rPr>
          <w:b/>
          <w:bCs/>
          <w:color w:val="auto"/>
        </w:rPr>
      </w:pPr>
      <w:r>
        <w:rPr>
          <w:noProof/>
        </w:rPr>
        <mc:AlternateContent>
          <mc:Choice Requires="wpg">
            <w:drawing>
              <wp:inline distT="0" distB="0" distL="0" distR="0" wp14:anchorId="072F7178" wp14:editId="3FF6299E">
                <wp:extent cx="5187950" cy="917575"/>
                <wp:effectExtent l="19050" t="19050" r="12700" b="15875"/>
                <wp:docPr id="1370775102" name="Group 35"/>
                <wp:cNvGraphicFramePr/>
                <a:graphic xmlns:a="http://schemas.openxmlformats.org/drawingml/2006/main">
                  <a:graphicData uri="http://schemas.microsoft.com/office/word/2010/wordprocessingGroup">
                    <wpg:wgp>
                      <wpg:cNvGrpSpPr/>
                      <wpg:grpSpPr>
                        <a:xfrm>
                          <a:off x="0" y="0"/>
                          <a:ext cx="5187950" cy="917575"/>
                          <a:chOff x="0" y="0"/>
                          <a:chExt cx="5187950" cy="917575"/>
                        </a:xfrm>
                      </wpg:grpSpPr>
                      <pic:pic xmlns:pic="http://schemas.openxmlformats.org/drawingml/2006/picture">
                        <pic:nvPicPr>
                          <pic:cNvPr id="1795598862" name="Picture 1" descr="A screenshot of a computer&#10;&#10;AI-generated content may be incorrect."/>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187950" cy="917575"/>
                          </a:xfrm>
                          <a:prstGeom prst="rect">
                            <a:avLst/>
                          </a:prstGeom>
                          <a:ln>
                            <a:solidFill>
                              <a:schemeClr val="tx1"/>
                            </a:solidFill>
                          </a:ln>
                        </pic:spPr>
                      </pic:pic>
                      <wps:wsp>
                        <wps:cNvPr id="1120650973" name="Rectangle 21"/>
                        <wps:cNvSpPr/>
                        <wps:spPr>
                          <a:xfrm flipV="1">
                            <a:off x="4127500" y="228600"/>
                            <a:ext cx="685800" cy="292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902E9A9" id="Group 35" o:spid="_x0000_s1026" style="width:408.5pt;height:72.25pt;mso-position-horizontal-relative:char;mso-position-vertical-relative:line" coordsize="51879,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">
                <v:shape id="Picture 1" o:spid="_x0000_s1027" type="#_x0000_t75" alt="A screenshot of a computer&#10;&#10;AI-generated content may be incorrect." style="position:absolute;width:51879;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" stroked="t" strokecolor="black [3213]">
                  <v:imagedata r:id="rId141" o:title="A screenshot of a computer&#10;&#10;AI-generated content may be incorrect"/>
                  <v:path arrowok="t"/>
                </v:shape>
                <v:rect id="Rectangle 21" o:spid="_x0000_s1028" style="position:absolute;left:41275;top:2286;width:6858;height:292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" fillcolor="yellow" stroked="f" strokeweight="1pt">
                  <v:fill opacity="26214f"/>
                </v:rect>
                <w10:anchorlock/>
              </v:group>
            </w:pict>
          </mc:Fallback>
        </mc:AlternateContent>
      </w:r>
    </w:p>
    <w:p w14:paraId="16984147" w14:textId="1A8E1196" w:rsidR="00C16BC8" w:rsidRPr="002C20DD" w:rsidRDefault="003D5A4C" w:rsidP="00AE061D">
      <w:pPr>
        <w:rPr>
          <w:color w:val="auto"/>
        </w:rPr>
      </w:pPr>
      <w:r w:rsidRPr="002C20DD">
        <w:rPr>
          <w:b/>
          <w:bCs/>
          <w:color w:val="auto"/>
        </w:rPr>
        <w:t xml:space="preserve">Figure </w:t>
      </w:r>
      <w:r w:rsidR="003653AD" w:rsidRPr="002C20DD">
        <w:rPr>
          <w:b/>
          <w:bCs/>
          <w:color w:val="auto"/>
        </w:rPr>
        <w:t>3.</w:t>
      </w:r>
      <w:r w:rsidR="005F5FC3" w:rsidRPr="002C20DD">
        <w:rPr>
          <w:b/>
          <w:bCs/>
          <w:color w:val="auto"/>
        </w:rPr>
        <w:t>4</w:t>
      </w:r>
      <w:r w:rsidR="00F73FC7" w:rsidRPr="002C20DD">
        <w:rPr>
          <w:b/>
          <w:bCs/>
          <w:color w:val="auto"/>
        </w:rPr>
        <w:t>7</w:t>
      </w:r>
      <w:r w:rsidR="003653AD" w:rsidRPr="002C20DD">
        <w:rPr>
          <w:b/>
          <w:bCs/>
          <w:color w:val="auto"/>
        </w:rPr>
        <w:t>:</w:t>
      </w:r>
      <w:r w:rsidR="003653AD" w:rsidRPr="002C20DD">
        <w:rPr>
          <w:color w:val="auto"/>
        </w:rPr>
        <w:t xml:space="preserve"> </w:t>
      </w:r>
      <w:r w:rsidR="00841331">
        <w:rPr>
          <w:color w:val="auto"/>
        </w:rPr>
        <w:t>An example of t</w:t>
      </w:r>
      <w:r w:rsidR="00841331" w:rsidRPr="002C20DD">
        <w:rPr>
          <w:color w:val="auto"/>
        </w:rPr>
        <w:t xml:space="preserve">he </w:t>
      </w:r>
      <w:r w:rsidR="003653AD" w:rsidRPr="002C20DD">
        <w:rPr>
          <w:color w:val="auto"/>
        </w:rPr>
        <w:t xml:space="preserve">model details template showing how to </w:t>
      </w:r>
      <w:r w:rsidR="00376A41">
        <w:rPr>
          <w:color w:val="auto"/>
        </w:rPr>
        <w:t xml:space="preserve">add </w:t>
      </w:r>
      <w:r w:rsidR="002C20DD" w:rsidRPr="002C20DD">
        <w:rPr>
          <w:color w:val="auto"/>
        </w:rPr>
        <w:t>additional financial years.</w:t>
      </w:r>
    </w:p>
    <w:p w14:paraId="79E065A3" w14:textId="5BFB9F75" w:rsidR="006D02B5" w:rsidRPr="002C20DD" w:rsidRDefault="00A16AF3" w:rsidP="003A1289">
      <w:pPr>
        <w:pStyle w:val="Numberbullet0"/>
        <w:rPr>
          <w:color w:val="auto"/>
        </w:rPr>
      </w:pPr>
      <w:r w:rsidRPr="002C20DD">
        <w:rPr>
          <w:color w:val="auto"/>
        </w:rPr>
        <w:t xml:space="preserve">The following columns are mandatory </w:t>
      </w:r>
      <w:r w:rsidR="005F5FC3" w:rsidRPr="002C20DD">
        <w:rPr>
          <w:color w:val="auto"/>
        </w:rPr>
        <w:t>and must be</w:t>
      </w:r>
      <w:r w:rsidRPr="002C20DD">
        <w:rPr>
          <w:color w:val="auto"/>
        </w:rPr>
        <w:t xml:space="preserve"> complete</w:t>
      </w:r>
      <w:r w:rsidR="005F5FC3" w:rsidRPr="002C20DD">
        <w:rPr>
          <w:color w:val="auto"/>
        </w:rPr>
        <w:t>d</w:t>
      </w:r>
      <w:r w:rsidR="00BB323E" w:rsidRPr="002C20DD">
        <w:rPr>
          <w:color w:val="auto"/>
        </w:rPr>
        <w:t xml:space="preserve"> (mandatory </w:t>
      </w:r>
      <w:r w:rsidR="004C39BE" w:rsidRPr="002C20DD">
        <w:rPr>
          <w:color w:val="auto"/>
        </w:rPr>
        <w:t>column headers have</w:t>
      </w:r>
      <w:r w:rsidR="00362207" w:rsidRPr="002C20DD">
        <w:rPr>
          <w:color w:val="auto"/>
        </w:rPr>
        <w:t xml:space="preserve"> an asteri</w:t>
      </w:r>
      <w:r w:rsidR="00D46899" w:rsidRPr="002C20DD">
        <w:rPr>
          <w:color w:val="auto"/>
        </w:rPr>
        <w:t>sk</w:t>
      </w:r>
      <w:r w:rsidR="00762A0A" w:rsidRPr="002C20DD">
        <w:rPr>
          <w:color w:val="auto"/>
        </w:rPr>
        <w:t xml:space="preserve"> (*)</w:t>
      </w:r>
      <w:r w:rsidRPr="002C20DD">
        <w:rPr>
          <w:color w:val="auto"/>
        </w:rPr>
        <w:t>:</w:t>
      </w:r>
    </w:p>
    <w:p w14:paraId="1E4FD490" w14:textId="18A086F0" w:rsidR="00A16AF3"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G: Number Supplied in Australia</w:t>
      </w:r>
    </w:p>
    <w:p w14:paraId="1E65C824" w14:textId="4AF6F49F" w:rsidR="007E3F4E"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 xml:space="preserve">H: Unit, </w:t>
      </w:r>
      <w:r>
        <w:rPr>
          <w:color w:val="auto"/>
        </w:rPr>
        <w:t xml:space="preserve">the only </w:t>
      </w:r>
      <w:r w:rsidR="00A16AF3" w:rsidRPr="002C20DD">
        <w:rPr>
          <w:color w:val="auto"/>
        </w:rPr>
        <w:t>values</w:t>
      </w:r>
      <w:r>
        <w:rPr>
          <w:color w:val="auto"/>
        </w:rPr>
        <w:t xml:space="preserve"> that can be used</w:t>
      </w:r>
      <w:r w:rsidR="00A16AF3" w:rsidRPr="002C20DD">
        <w:rPr>
          <w:color w:val="auto"/>
        </w:rPr>
        <w:t xml:space="preserve"> </w:t>
      </w:r>
      <w:r w:rsidR="000E7BE9" w:rsidRPr="002C20DD">
        <w:rPr>
          <w:color w:val="auto"/>
        </w:rPr>
        <w:t>are in</w:t>
      </w:r>
      <w:r w:rsidR="00A16AF3" w:rsidRPr="002C20DD">
        <w:rPr>
          <w:color w:val="auto"/>
        </w:rPr>
        <w:t xml:space="preserve"> the </w:t>
      </w:r>
      <w:r w:rsidR="00F77955" w:rsidRPr="002C20DD">
        <w:rPr>
          <w:color w:val="auto"/>
        </w:rPr>
        <w:t>‘</w:t>
      </w:r>
      <w:r w:rsidR="00A16AF3" w:rsidRPr="002C20DD">
        <w:rPr>
          <w:bCs/>
          <w:color w:val="auto"/>
        </w:rPr>
        <w:t>UnitValues</w:t>
      </w:r>
      <w:r w:rsidR="00F77955" w:rsidRPr="002C20DD">
        <w:rPr>
          <w:bCs/>
          <w:color w:val="auto"/>
        </w:rPr>
        <w:t>’</w:t>
      </w:r>
      <w:r w:rsidR="00A16AF3" w:rsidRPr="002C20DD">
        <w:rPr>
          <w:color w:val="auto"/>
        </w:rPr>
        <w:t xml:space="preserve"> file</w:t>
      </w:r>
    </w:p>
    <w:p w14:paraId="78067746" w14:textId="0C03B586" w:rsidR="00A16AF3"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J: Number Supplied Overseas</w:t>
      </w:r>
    </w:p>
    <w:p w14:paraId="424366FB" w14:textId="21C4314D" w:rsidR="008036E7"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 xml:space="preserve">K: Unit, </w:t>
      </w:r>
      <w:r>
        <w:rPr>
          <w:color w:val="auto"/>
        </w:rPr>
        <w:t xml:space="preserve">the only </w:t>
      </w:r>
      <w:r w:rsidR="00A16AF3" w:rsidRPr="002C20DD">
        <w:rPr>
          <w:color w:val="auto"/>
        </w:rPr>
        <w:t xml:space="preserve">values </w:t>
      </w:r>
      <w:r>
        <w:rPr>
          <w:color w:val="auto"/>
        </w:rPr>
        <w:t xml:space="preserve">that can be used </w:t>
      </w:r>
      <w:r w:rsidR="000E7BE9" w:rsidRPr="002C20DD">
        <w:rPr>
          <w:color w:val="auto"/>
        </w:rPr>
        <w:t>are in</w:t>
      </w:r>
      <w:r w:rsidR="00A16AF3" w:rsidRPr="002C20DD">
        <w:rPr>
          <w:color w:val="auto"/>
        </w:rPr>
        <w:t xml:space="preserve"> the </w:t>
      </w:r>
      <w:r w:rsidR="000D31B0" w:rsidRPr="002C20DD">
        <w:rPr>
          <w:color w:val="auto"/>
        </w:rPr>
        <w:t>‘</w:t>
      </w:r>
      <w:r w:rsidR="00A16AF3" w:rsidRPr="002C20DD">
        <w:rPr>
          <w:bCs/>
          <w:color w:val="auto"/>
        </w:rPr>
        <w:t>UnitValues</w:t>
      </w:r>
      <w:r w:rsidR="000D31B0" w:rsidRPr="002C20DD">
        <w:rPr>
          <w:bCs/>
          <w:color w:val="auto"/>
        </w:rPr>
        <w:t>’</w:t>
      </w:r>
      <w:r w:rsidR="00A16AF3" w:rsidRPr="002C20DD">
        <w:rPr>
          <w:color w:val="auto"/>
        </w:rPr>
        <w:t xml:space="preserve"> file</w:t>
      </w:r>
    </w:p>
    <w:p w14:paraId="37D716E1" w14:textId="095DFEE8" w:rsidR="00A16AF3"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M: Have you received complaints about this model during the financial year? (Yes/No).</w:t>
      </w:r>
    </w:p>
    <w:p w14:paraId="51958E4E" w14:textId="5F0E30E0" w:rsidR="00A16AF3" w:rsidRPr="002C20DD" w:rsidRDefault="00A16AF3" w:rsidP="003A1289">
      <w:pPr>
        <w:pStyle w:val="ListBullet2"/>
        <w:numPr>
          <w:ilvl w:val="2"/>
          <w:numId w:val="7"/>
        </w:numPr>
        <w:rPr>
          <w:color w:val="auto"/>
        </w:rPr>
      </w:pPr>
      <w:r w:rsidRPr="002C20DD">
        <w:rPr>
          <w:color w:val="auto"/>
        </w:rPr>
        <w:t xml:space="preserve">If the answer is ‘No’, proceed to </w:t>
      </w:r>
      <w:r w:rsidR="00376A41">
        <w:rPr>
          <w:color w:val="auto"/>
        </w:rPr>
        <w:t>c</w:t>
      </w:r>
      <w:r w:rsidRPr="002C20DD">
        <w:rPr>
          <w:color w:val="auto"/>
        </w:rPr>
        <w:t>olumn AJ</w:t>
      </w:r>
    </w:p>
    <w:p w14:paraId="718114A2" w14:textId="56919484" w:rsidR="00A16AF3" w:rsidRPr="002C20DD" w:rsidRDefault="00A16AF3" w:rsidP="003A1289">
      <w:pPr>
        <w:pStyle w:val="ListBullet2"/>
        <w:numPr>
          <w:ilvl w:val="2"/>
          <w:numId w:val="7"/>
        </w:numPr>
        <w:rPr>
          <w:color w:val="auto"/>
        </w:rPr>
      </w:pPr>
      <w:r w:rsidRPr="002C20DD">
        <w:rPr>
          <w:color w:val="auto"/>
        </w:rPr>
        <w:t xml:space="preserve">If the answer is ‘Yes’, </w:t>
      </w:r>
      <w:r w:rsidR="00376A41">
        <w:rPr>
          <w:color w:val="auto"/>
        </w:rPr>
        <w:t>c</w:t>
      </w:r>
      <w:r w:rsidRPr="002C20DD">
        <w:rPr>
          <w:color w:val="auto"/>
        </w:rPr>
        <w:t xml:space="preserve">olumn N to </w:t>
      </w:r>
      <w:r w:rsidR="00376A41">
        <w:rPr>
          <w:color w:val="auto"/>
        </w:rPr>
        <w:t>c</w:t>
      </w:r>
      <w:r w:rsidRPr="002C20DD">
        <w:rPr>
          <w:color w:val="auto"/>
        </w:rPr>
        <w:t xml:space="preserve">olumn Q </w:t>
      </w:r>
      <w:proofErr w:type="gramStart"/>
      <w:r w:rsidRPr="002C20DD">
        <w:rPr>
          <w:color w:val="auto"/>
        </w:rPr>
        <w:t>are</w:t>
      </w:r>
      <w:proofErr w:type="gramEnd"/>
      <w:r w:rsidRPr="002C20DD">
        <w:rPr>
          <w:color w:val="auto"/>
        </w:rPr>
        <w:t xml:space="preserve"> mandatory</w:t>
      </w:r>
    </w:p>
    <w:p w14:paraId="000183F1" w14:textId="7608BF7A" w:rsidR="00A16AF3"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N: Total number of complaints that came from Australia in the financial year</w:t>
      </w:r>
    </w:p>
    <w:p w14:paraId="552F560B" w14:textId="48A6AA2C" w:rsidR="00A16AF3" w:rsidRPr="002C20DD" w:rsidRDefault="003541CA" w:rsidP="003A1289">
      <w:pPr>
        <w:pStyle w:val="Numberbullet2"/>
        <w:rPr>
          <w:color w:val="auto"/>
        </w:rPr>
      </w:pPr>
      <w:r>
        <w:rPr>
          <w:color w:val="auto"/>
        </w:rPr>
        <w:t>c</w:t>
      </w:r>
      <w:r w:rsidRPr="002C20DD">
        <w:rPr>
          <w:color w:val="auto"/>
        </w:rPr>
        <w:t xml:space="preserve">olumn </w:t>
      </w:r>
      <w:r w:rsidR="00A16AF3" w:rsidRPr="002C20DD">
        <w:rPr>
          <w:color w:val="auto"/>
        </w:rPr>
        <w:t>O: Total number of complaints that came from overseas in the financial year</w:t>
      </w:r>
    </w:p>
    <w:p w14:paraId="6BAA4465" w14:textId="148829B3" w:rsidR="00370009" w:rsidRDefault="003541CA" w:rsidP="003A1289">
      <w:pPr>
        <w:pStyle w:val="Numberbullet2"/>
        <w:rPr>
          <w:color w:val="auto"/>
        </w:rPr>
      </w:pPr>
      <w:r w:rsidRPr="00370009">
        <w:rPr>
          <w:color w:val="auto"/>
        </w:rPr>
        <w:lastRenderedPageBreak/>
        <w:t xml:space="preserve">column </w:t>
      </w:r>
      <w:r w:rsidR="00A16AF3" w:rsidRPr="00370009">
        <w:rPr>
          <w:color w:val="auto"/>
        </w:rPr>
        <w:t>P: type of Complaint Received (Free text)</w:t>
      </w:r>
    </w:p>
    <w:p w14:paraId="33B83883" w14:textId="28400EBC" w:rsidR="00370009" w:rsidRDefault="00370009" w:rsidP="003A1289">
      <w:pPr>
        <w:pStyle w:val="Numberbullet2"/>
        <w:rPr>
          <w:color w:val="auto"/>
        </w:rPr>
      </w:pPr>
      <w:r w:rsidRPr="00370009">
        <w:rPr>
          <w:color w:val="auto"/>
        </w:rPr>
        <w:t xml:space="preserve">column Q: Number of complaints received in </w:t>
      </w:r>
      <w:r>
        <w:rPr>
          <w:color w:val="auto"/>
        </w:rPr>
        <w:t>c</w:t>
      </w:r>
      <w:r w:rsidRPr="00370009">
        <w:rPr>
          <w:color w:val="auto"/>
        </w:rPr>
        <w:t>olumn</w:t>
      </w:r>
      <w:r>
        <w:rPr>
          <w:color w:val="auto"/>
        </w:rPr>
        <w:t xml:space="preserve"> P</w:t>
      </w:r>
    </w:p>
    <w:p w14:paraId="506C57EB" w14:textId="62F56183" w:rsidR="00370009" w:rsidRPr="00370009" w:rsidRDefault="003541CA" w:rsidP="00370009">
      <w:pPr>
        <w:pStyle w:val="Numberbullet2"/>
        <w:numPr>
          <w:ilvl w:val="0"/>
          <w:numId w:val="0"/>
        </w:numPr>
        <w:spacing w:before="0"/>
        <w:ind w:left="851" w:hanging="426"/>
        <w:rPr>
          <w:color w:val="auto"/>
        </w:rPr>
      </w:pPr>
      <w:r w:rsidRPr="002C20DD">
        <w:rPr>
          <w:noProof/>
          <w:color w:val="auto"/>
        </w:rPr>
        <mc:AlternateContent>
          <mc:Choice Requires="wps">
            <w:drawing>
              <wp:anchor distT="0" distB="0" distL="114300" distR="114300" simplePos="0" relativeHeight="251709952" behindDoc="0" locked="0" layoutInCell="1" allowOverlap="1" wp14:anchorId="2C31E439" wp14:editId="102F3F18">
                <wp:simplePos x="0" y="0"/>
                <wp:positionH relativeFrom="column">
                  <wp:posOffset>744220</wp:posOffset>
                </wp:positionH>
                <wp:positionV relativeFrom="paragraph">
                  <wp:posOffset>38100</wp:posOffset>
                </wp:positionV>
                <wp:extent cx="5062855" cy="971550"/>
                <wp:effectExtent l="0" t="0" r="23495" b="19050"/>
                <wp:wrapThrough wrapText="bothSides">
                  <wp:wrapPolygon edited="0">
                    <wp:start x="0" y="0"/>
                    <wp:lineTo x="0" y="21600"/>
                    <wp:lineTo x="21619" y="21600"/>
                    <wp:lineTo x="21619" y="0"/>
                    <wp:lineTo x="0" y="0"/>
                  </wp:wrapPolygon>
                </wp:wrapThrough>
                <wp:docPr id="347036438" name="Text Box 22"/>
                <wp:cNvGraphicFramePr/>
                <a:graphic xmlns:a="http://schemas.openxmlformats.org/drawingml/2006/main">
                  <a:graphicData uri="http://schemas.microsoft.com/office/word/2010/wordprocessingShape">
                    <wps:wsp>
                      <wps:cNvSpPr txBox="1"/>
                      <wps:spPr>
                        <a:xfrm>
                          <a:off x="0" y="0"/>
                          <a:ext cx="5062855" cy="9715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C23E1A0" w14:textId="77777777" w:rsidR="003541CA" w:rsidRDefault="003541CA">
                            <w:r>
                              <w:t xml:space="preserve">If more than 1 complaint was received for a device, </w:t>
                            </w:r>
                            <w:r w:rsidRPr="009412D7">
                              <w:t>use columns R – AI to provide the type of compliant and number received</w:t>
                            </w:r>
                            <w:r>
                              <w:t>. You can provide up to 10 of the most common complaints.</w:t>
                            </w:r>
                          </w:p>
                          <w:p w14:paraId="779371DE" w14:textId="77777777" w:rsidR="003541CA" w:rsidRPr="001F0D97" w:rsidRDefault="003541CA">
                            <w:r w:rsidRPr="001F0D97">
                              <w:rPr>
                                <w:rStyle w:val="CommentReference"/>
                                <w:b/>
                                <w:bCs/>
                                <w:sz w:val="20"/>
                                <w:szCs w:val="20"/>
                              </w:rPr>
                              <w:t>N</w:t>
                            </w:r>
                            <w:r w:rsidRPr="001F0D97">
                              <w:rPr>
                                <w:b/>
                                <w:bCs/>
                              </w:rPr>
                              <w:t>ote:</w:t>
                            </w:r>
                            <w:r w:rsidRPr="001F0D97">
                              <w:t xml:space="preserve"> Columns R – AI are optional</w:t>
                            </w:r>
                            <w:r>
                              <w:t xml:space="preserve"> and can be deleted if no additional complaints were received.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31E439" id="Text Box 22" o:spid="_x0000_s1043" type="#_x0000_t202" style="position:absolute;left:0;text-align:left;margin-left:58.6pt;margin-top:3pt;width:398.65pt;height:76.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" fillcolor="#c3c3c3 [2166]" strokecolor="#a5a5a5 [3206]" strokeweight=".5pt">
                <v:fill color2="#b6b6b6 [2614]" rotate="t" colors="0 #d2d2d2;.5 #c8c8c8;1 silver" focus="100%" type="gradient">
                  <o:fill v:ext="view" type="gradientUnscaled"/>
                </v:fill>
                <v:textbox>
                  <w:txbxContent>
                    <w:p w14:paraId="2C23E1A0" w14:textId="77777777" w:rsidR="003541CA" w:rsidRDefault="003541CA">
                      <w:r>
                        <w:t xml:space="preserve">If more than 1 complaint was received for a device, </w:t>
                      </w:r>
                      <w:r w:rsidRPr="009412D7">
                        <w:t>use columns R – AI to provide the type of compliant and number received</w:t>
                      </w:r>
                      <w:r>
                        <w:t>. You can provide up to 10 of the most common complaints.</w:t>
                      </w:r>
                    </w:p>
                    <w:p w14:paraId="779371DE" w14:textId="77777777" w:rsidR="003541CA" w:rsidRPr="001F0D97" w:rsidRDefault="003541CA">
                      <w:r w:rsidRPr="001F0D97">
                        <w:rPr>
                          <w:rStyle w:val="CommentReference"/>
                          <w:b/>
                          <w:bCs/>
                          <w:sz w:val="20"/>
                          <w:szCs w:val="20"/>
                        </w:rPr>
                        <w:t>N</w:t>
                      </w:r>
                      <w:r w:rsidRPr="001F0D97">
                        <w:rPr>
                          <w:b/>
                          <w:bCs/>
                        </w:rPr>
                        <w:t>ote:</w:t>
                      </w:r>
                      <w:r w:rsidRPr="001F0D97">
                        <w:t xml:space="preserve"> Columns R – AI are optional</w:t>
                      </w:r>
                      <w:r>
                        <w:t xml:space="preserve"> and can be deleted if no additional complaints were received.</w:t>
                      </w:r>
                    </w:p>
                  </w:txbxContent>
                </v:textbox>
                <w10:wrap type="through"/>
              </v:shape>
            </w:pict>
          </mc:Fallback>
        </mc:AlternateContent>
      </w:r>
    </w:p>
    <w:p w14:paraId="6775C47C" w14:textId="7AAADBA4" w:rsidR="00370009" w:rsidRDefault="00370009" w:rsidP="00370009">
      <w:pPr>
        <w:pStyle w:val="ListParagraph"/>
      </w:pPr>
      <w:r w:rsidRPr="00072D9E">
        <w:rPr>
          <w:rFonts w:cs="Arial"/>
          <w:noProof/>
          <w:lang w:eastAsia="en-AU"/>
        </w:rPr>
        <w:drawing>
          <wp:anchor distT="0" distB="0" distL="114300" distR="114300" simplePos="0" relativeHeight="251744768" behindDoc="0" locked="0" layoutInCell="1" allowOverlap="1" wp14:anchorId="5B5D4988" wp14:editId="5E109896">
            <wp:simplePos x="0" y="0"/>
            <wp:positionH relativeFrom="column">
              <wp:posOffset>356870</wp:posOffset>
            </wp:positionH>
            <wp:positionV relativeFrom="paragraph">
              <wp:posOffset>28575</wp:posOffset>
            </wp:positionV>
            <wp:extent cx="371475" cy="371475"/>
            <wp:effectExtent l="0" t="0" r="9525" b="9525"/>
            <wp:wrapNone/>
            <wp:docPr id="904904864"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anchor>
        </w:drawing>
      </w:r>
    </w:p>
    <w:p w14:paraId="08ADA374" w14:textId="3CDB47C1" w:rsidR="00A16AF3" w:rsidRDefault="003541CA" w:rsidP="003A1289">
      <w:pPr>
        <w:pStyle w:val="Numberbullet2"/>
        <w:rPr>
          <w:color w:val="000000" w:themeColor="text1"/>
        </w:rPr>
      </w:pPr>
      <w:r>
        <w:rPr>
          <w:color w:val="000000" w:themeColor="text1"/>
        </w:rPr>
        <w:t>c</w:t>
      </w:r>
      <w:r w:rsidRPr="009412D7">
        <w:rPr>
          <w:color w:val="000000" w:themeColor="text1"/>
        </w:rPr>
        <w:t xml:space="preserve">olumn </w:t>
      </w:r>
      <w:r w:rsidR="00A16AF3" w:rsidRPr="009412D7">
        <w:rPr>
          <w:color w:val="000000" w:themeColor="text1"/>
        </w:rPr>
        <w:t>AJ: Have you received any adverse event reports about this model during the financial year? (Yes/No)</w:t>
      </w:r>
    </w:p>
    <w:p w14:paraId="629EE5C0" w14:textId="7E3BBF06" w:rsidR="003B2771" w:rsidRPr="009412D7" w:rsidRDefault="003B2771" w:rsidP="003A1289">
      <w:pPr>
        <w:pStyle w:val="ListBullet2"/>
        <w:numPr>
          <w:ilvl w:val="2"/>
          <w:numId w:val="7"/>
        </w:numPr>
        <w:rPr>
          <w:color w:val="000000" w:themeColor="text1"/>
        </w:rPr>
      </w:pPr>
      <w:r w:rsidRPr="009412D7">
        <w:rPr>
          <w:color w:val="000000" w:themeColor="text1"/>
        </w:rPr>
        <w:t xml:space="preserve">If the answer is ‘No’, proceed to </w:t>
      </w:r>
      <w:r w:rsidR="00531225">
        <w:rPr>
          <w:color w:val="000000" w:themeColor="text1"/>
        </w:rPr>
        <w:t xml:space="preserve">step </w:t>
      </w:r>
      <w:r w:rsidR="008F1DEF">
        <w:rPr>
          <w:color w:val="000000" w:themeColor="text1"/>
        </w:rPr>
        <w:fldChar w:fldCharType="begin"/>
      </w:r>
      <w:r w:rsidR="008F1DEF">
        <w:rPr>
          <w:color w:val="000000" w:themeColor="text1"/>
        </w:rPr>
        <w:instrText xml:space="preserve"> REF _Ref223678493 \r \h </w:instrText>
      </w:r>
      <w:r w:rsidR="008F1DEF">
        <w:rPr>
          <w:color w:val="000000" w:themeColor="text1"/>
        </w:rPr>
      </w:r>
      <w:r w:rsidR="008F1DEF">
        <w:rPr>
          <w:color w:val="000000" w:themeColor="text1"/>
        </w:rPr>
        <w:fldChar w:fldCharType="separate"/>
      </w:r>
      <w:r w:rsidR="001264BD">
        <w:rPr>
          <w:color w:val="000000" w:themeColor="text1"/>
        </w:rPr>
        <w:t>31</w:t>
      </w:r>
      <w:r w:rsidR="008F1DEF">
        <w:rPr>
          <w:color w:val="000000" w:themeColor="text1"/>
        </w:rPr>
        <w:fldChar w:fldCharType="end"/>
      </w:r>
    </w:p>
    <w:p w14:paraId="146DAFFE" w14:textId="384B2695" w:rsidR="00A14B32" w:rsidRDefault="003B2771" w:rsidP="003A1289">
      <w:pPr>
        <w:pStyle w:val="ListBullet2"/>
        <w:numPr>
          <w:ilvl w:val="2"/>
          <w:numId w:val="7"/>
        </w:numPr>
        <w:rPr>
          <w:color w:val="000000" w:themeColor="text1"/>
        </w:rPr>
      </w:pPr>
      <w:r w:rsidRPr="00A14B32">
        <w:rPr>
          <w:color w:val="000000" w:themeColor="text1"/>
        </w:rPr>
        <w:t xml:space="preserve">If the answer is ‘Yes’, </w:t>
      </w:r>
      <w:r w:rsidR="00370009">
        <w:rPr>
          <w:color w:val="000000" w:themeColor="text1"/>
        </w:rPr>
        <w:t>c</w:t>
      </w:r>
      <w:r w:rsidRPr="00A14B32">
        <w:rPr>
          <w:color w:val="000000" w:themeColor="text1"/>
        </w:rPr>
        <w:t xml:space="preserve">olumn </w:t>
      </w:r>
      <w:r w:rsidR="00531225">
        <w:rPr>
          <w:color w:val="000000" w:themeColor="text1"/>
        </w:rPr>
        <w:t>AK</w:t>
      </w:r>
      <w:r w:rsidRPr="00A14B32">
        <w:rPr>
          <w:color w:val="000000" w:themeColor="text1"/>
        </w:rPr>
        <w:t xml:space="preserve"> to </w:t>
      </w:r>
      <w:r w:rsidR="00370009">
        <w:rPr>
          <w:color w:val="000000" w:themeColor="text1"/>
        </w:rPr>
        <w:t>c</w:t>
      </w:r>
      <w:r w:rsidRPr="00A14B32">
        <w:rPr>
          <w:color w:val="000000" w:themeColor="text1"/>
        </w:rPr>
        <w:t xml:space="preserve">olumn </w:t>
      </w:r>
      <w:r w:rsidR="00531225">
        <w:rPr>
          <w:color w:val="000000" w:themeColor="text1"/>
        </w:rPr>
        <w:t>AP</w:t>
      </w:r>
      <w:r w:rsidRPr="00A14B32">
        <w:rPr>
          <w:color w:val="000000" w:themeColor="text1"/>
        </w:rPr>
        <w:t xml:space="preserve"> </w:t>
      </w:r>
      <w:proofErr w:type="gramStart"/>
      <w:r w:rsidRPr="00A14B32">
        <w:rPr>
          <w:color w:val="000000" w:themeColor="text1"/>
        </w:rPr>
        <w:t>are</w:t>
      </w:r>
      <w:proofErr w:type="gramEnd"/>
      <w:r w:rsidRPr="00A14B32">
        <w:rPr>
          <w:color w:val="000000" w:themeColor="text1"/>
        </w:rPr>
        <w:t xml:space="preserve"> mandatory</w:t>
      </w:r>
    </w:p>
    <w:p w14:paraId="08645F21" w14:textId="51CA0B75" w:rsidR="00A16AF3" w:rsidRPr="00A14B32" w:rsidRDefault="003541CA" w:rsidP="003A1289">
      <w:pPr>
        <w:pStyle w:val="Numberbullet2"/>
        <w:rPr>
          <w:color w:val="000000" w:themeColor="text1"/>
        </w:rPr>
      </w:pPr>
      <w:r>
        <w:rPr>
          <w:color w:val="000000" w:themeColor="text1"/>
        </w:rPr>
        <w:t>c</w:t>
      </w:r>
      <w:r w:rsidRPr="00A14B32">
        <w:rPr>
          <w:color w:val="000000" w:themeColor="text1"/>
        </w:rPr>
        <w:t xml:space="preserve">olumn </w:t>
      </w:r>
      <w:r w:rsidR="00A16AF3" w:rsidRPr="00A14B32">
        <w:rPr>
          <w:color w:val="000000" w:themeColor="text1"/>
        </w:rPr>
        <w:t>AK: Total number of adverse events that came from Australia in the financial year</w:t>
      </w:r>
    </w:p>
    <w:p w14:paraId="0DA21B21" w14:textId="4F266CA8" w:rsidR="00A16AF3" w:rsidRPr="009412D7" w:rsidRDefault="003541CA" w:rsidP="003A1289">
      <w:pPr>
        <w:pStyle w:val="Numberbullet2"/>
        <w:rPr>
          <w:color w:val="000000" w:themeColor="text1"/>
        </w:rPr>
      </w:pPr>
      <w:r>
        <w:rPr>
          <w:color w:val="000000" w:themeColor="text1"/>
        </w:rPr>
        <w:t>c</w:t>
      </w:r>
      <w:r w:rsidRPr="009412D7">
        <w:rPr>
          <w:color w:val="000000" w:themeColor="text1"/>
        </w:rPr>
        <w:t xml:space="preserve">olumn </w:t>
      </w:r>
      <w:r w:rsidR="00A16AF3" w:rsidRPr="009412D7">
        <w:rPr>
          <w:color w:val="000000" w:themeColor="text1"/>
        </w:rPr>
        <w:t>AL: Total number of adverse events that came from overseas in the financial year</w:t>
      </w:r>
    </w:p>
    <w:p w14:paraId="1EF785ED" w14:textId="10234B1E" w:rsidR="00A16AF3" w:rsidRPr="009412D7" w:rsidRDefault="003541CA" w:rsidP="003A1289">
      <w:pPr>
        <w:pStyle w:val="Numberbullet2"/>
        <w:rPr>
          <w:color w:val="000000" w:themeColor="text1"/>
        </w:rPr>
      </w:pPr>
      <w:r>
        <w:rPr>
          <w:color w:val="000000" w:themeColor="text1"/>
        </w:rPr>
        <w:t>c</w:t>
      </w:r>
      <w:r w:rsidRPr="009412D7">
        <w:rPr>
          <w:color w:val="000000" w:themeColor="text1"/>
        </w:rPr>
        <w:t xml:space="preserve">olumn </w:t>
      </w:r>
      <w:r w:rsidR="00A16AF3" w:rsidRPr="009412D7">
        <w:rPr>
          <w:color w:val="000000" w:themeColor="text1"/>
        </w:rPr>
        <w:t xml:space="preserve">AM: Category of Adverse Event Level 1 (column A of the </w:t>
      </w:r>
      <w:r w:rsidR="00A16AF3" w:rsidRPr="001A1A3C">
        <w:rPr>
          <w:bCs/>
          <w:color w:val="000000" w:themeColor="text1"/>
        </w:rPr>
        <w:t xml:space="preserve">AdverseEventsCategoryValues </w:t>
      </w:r>
      <w:r w:rsidR="00A16AF3" w:rsidRPr="009412D7">
        <w:rPr>
          <w:bCs/>
          <w:color w:val="000000" w:themeColor="text1"/>
        </w:rPr>
        <w:t>file)</w:t>
      </w:r>
      <w:r w:rsidR="001A1A3C">
        <w:rPr>
          <w:bCs/>
          <w:color w:val="000000" w:themeColor="text1"/>
        </w:rPr>
        <w:t xml:space="preserve"> (</w:t>
      </w:r>
      <w:r w:rsidR="0065756E" w:rsidRPr="0065756E">
        <w:rPr>
          <w:b/>
          <w:color w:val="000000" w:themeColor="text1"/>
        </w:rPr>
        <w:t>Figure</w:t>
      </w:r>
      <w:r w:rsidR="001A1A3C" w:rsidRPr="0065756E">
        <w:rPr>
          <w:b/>
          <w:color w:val="000000" w:themeColor="text1"/>
        </w:rPr>
        <w:t xml:space="preserve"> </w:t>
      </w:r>
      <w:r w:rsidR="00EF61B5">
        <w:rPr>
          <w:b/>
          <w:color w:val="000000" w:themeColor="text1"/>
        </w:rPr>
        <w:t>3.</w:t>
      </w:r>
      <w:r w:rsidR="005F5FC3">
        <w:rPr>
          <w:b/>
          <w:color w:val="000000" w:themeColor="text1"/>
        </w:rPr>
        <w:t>4</w:t>
      </w:r>
      <w:r w:rsidR="00255684">
        <w:rPr>
          <w:b/>
          <w:color w:val="000000" w:themeColor="text1"/>
        </w:rPr>
        <w:t>8</w:t>
      </w:r>
      <w:r w:rsidR="001A1A3C">
        <w:rPr>
          <w:bCs/>
          <w:color w:val="000000" w:themeColor="text1"/>
        </w:rPr>
        <w:t>)</w:t>
      </w:r>
    </w:p>
    <w:p w14:paraId="18D98CC6" w14:textId="35056875" w:rsidR="00A16AF3" w:rsidRPr="009412D7" w:rsidRDefault="003541CA" w:rsidP="003A1289">
      <w:pPr>
        <w:pStyle w:val="Numberbullet2"/>
        <w:rPr>
          <w:color w:val="000000" w:themeColor="text1"/>
        </w:rPr>
      </w:pPr>
      <w:r>
        <w:rPr>
          <w:color w:val="000000" w:themeColor="text1"/>
        </w:rPr>
        <w:t>c</w:t>
      </w:r>
      <w:r w:rsidRPr="009412D7">
        <w:rPr>
          <w:color w:val="000000" w:themeColor="text1"/>
        </w:rPr>
        <w:t xml:space="preserve">olumn </w:t>
      </w:r>
      <w:r w:rsidR="00A16AF3" w:rsidRPr="009412D7">
        <w:rPr>
          <w:color w:val="000000" w:themeColor="text1"/>
        </w:rPr>
        <w:t xml:space="preserve">AN: Category of Adverse Event Level 2 (column B of the </w:t>
      </w:r>
      <w:r w:rsidR="00A16AF3" w:rsidRPr="0065756E">
        <w:rPr>
          <w:bCs/>
          <w:color w:val="000000" w:themeColor="text1"/>
        </w:rPr>
        <w:t>AdverseEventsCategoryValues</w:t>
      </w:r>
      <w:r w:rsidR="00A16AF3" w:rsidRPr="009412D7">
        <w:rPr>
          <w:b/>
          <w:color w:val="000000" w:themeColor="text1"/>
        </w:rPr>
        <w:t xml:space="preserve"> </w:t>
      </w:r>
      <w:r w:rsidR="00A16AF3" w:rsidRPr="009412D7">
        <w:rPr>
          <w:bCs/>
          <w:color w:val="000000" w:themeColor="text1"/>
        </w:rPr>
        <w:t>file)</w:t>
      </w:r>
      <w:r w:rsidR="0065756E">
        <w:rPr>
          <w:bCs/>
          <w:color w:val="000000" w:themeColor="text1"/>
        </w:rPr>
        <w:t xml:space="preserve"> (</w:t>
      </w:r>
      <w:r w:rsidR="0065756E" w:rsidRPr="0065756E">
        <w:rPr>
          <w:b/>
          <w:color w:val="000000" w:themeColor="text1"/>
        </w:rPr>
        <w:t xml:space="preserve">Figure </w:t>
      </w:r>
      <w:r w:rsidR="00EF61B5">
        <w:rPr>
          <w:b/>
          <w:color w:val="000000" w:themeColor="text1"/>
        </w:rPr>
        <w:t>3.</w:t>
      </w:r>
      <w:r w:rsidR="005F5FC3">
        <w:rPr>
          <w:b/>
          <w:color w:val="000000" w:themeColor="text1"/>
        </w:rPr>
        <w:t>4</w:t>
      </w:r>
      <w:r w:rsidR="00255684">
        <w:rPr>
          <w:b/>
          <w:color w:val="000000" w:themeColor="text1"/>
        </w:rPr>
        <w:t>8</w:t>
      </w:r>
      <w:r w:rsidR="0065756E">
        <w:rPr>
          <w:bCs/>
          <w:color w:val="000000" w:themeColor="text1"/>
        </w:rPr>
        <w:t>)</w:t>
      </w:r>
    </w:p>
    <w:p w14:paraId="6CFA39D4" w14:textId="2B8530F0" w:rsidR="00A16AF3" w:rsidRPr="009412D7" w:rsidRDefault="003541CA" w:rsidP="003A1289">
      <w:pPr>
        <w:pStyle w:val="Numberbullet2"/>
        <w:rPr>
          <w:color w:val="000000" w:themeColor="text1"/>
        </w:rPr>
      </w:pPr>
      <w:r>
        <w:rPr>
          <w:color w:val="000000" w:themeColor="text1"/>
        </w:rPr>
        <w:t>c</w:t>
      </w:r>
      <w:r w:rsidRPr="009412D7">
        <w:rPr>
          <w:color w:val="000000" w:themeColor="text1"/>
        </w:rPr>
        <w:t xml:space="preserve">olumn </w:t>
      </w:r>
      <w:r w:rsidR="00A16AF3" w:rsidRPr="009412D7">
        <w:rPr>
          <w:color w:val="000000" w:themeColor="text1"/>
        </w:rPr>
        <w:t xml:space="preserve">AO: Category of Adverse Event Level 3, (column C of the </w:t>
      </w:r>
      <w:r w:rsidR="00A16AF3" w:rsidRPr="0065756E">
        <w:rPr>
          <w:bCs/>
          <w:color w:val="000000" w:themeColor="text1"/>
        </w:rPr>
        <w:t>AdverseEventsCategoryValues</w:t>
      </w:r>
      <w:r w:rsidR="00A16AF3" w:rsidRPr="009412D7">
        <w:rPr>
          <w:b/>
          <w:color w:val="000000" w:themeColor="text1"/>
        </w:rPr>
        <w:t xml:space="preserve"> </w:t>
      </w:r>
      <w:r w:rsidR="00A16AF3" w:rsidRPr="009412D7">
        <w:rPr>
          <w:bCs/>
          <w:color w:val="000000" w:themeColor="text1"/>
        </w:rPr>
        <w:t>file, if applicable)</w:t>
      </w:r>
      <w:r w:rsidR="0065756E">
        <w:rPr>
          <w:bCs/>
          <w:color w:val="000000" w:themeColor="text1"/>
        </w:rPr>
        <w:t xml:space="preserve"> (</w:t>
      </w:r>
      <w:r w:rsidR="0065756E" w:rsidRPr="0065756E">
        <w:rPr>
          <w:b/>
          <w:color w:val="000000" w:themeColor="text1"/>
        </w:rPr>
        <w:t xml:space="preserve">Figure </w:t>
      </w:r>
      <w:r w:rsidR="00EF61B5">
        <w:rPr>
          <w:b/>
          <w:color w:val="000000" w:themeColor="text1"/>
        </w:rPr>
        <w:t>3.</w:t>
      </w:r>
      <w:r w:rsidR="005F5FC3">
        <w:rPr>
          <w:b/>
          <w:color w:val="000000" w:themeColor="text1"/>
        </w:rPr>
        <w:t>4</w:t>
      </w:r>
      <w:r w:rsidR="00255684">
        <w:rPr>
          <w:b/>
          <w:color w:val="000000" w:themeColor="text1"/>
        </w:rPr>
        <w:t>8</w:t>
      </w:r>
      <w:r w:rsidR="0065756E">
        <w:rPr>
          <w:bCs/>
          <w:color w:val="000000" w:themeColor="text1"/>
        </w:rPr>
        <w:t>)</w:t>
      </w:r>
    </w:p>
    <w:p w14:paraId="71221B9B" w14:textId="2FB33843" w:rsidR="001F0D97" w:rsidRPr="00452D5E" w:rsidRDefault="003541CA" w:rsidP="003A1289">
      <w:pPr>
        <w:pStyle w:val="Numberbullet2"/>
        <w:rPr>
          <w:color w:val="000000" w:themeColor="text1"/>
        </w:rPr>
      </w:pPr>
      <w:r>
        <w:rPr>
          <w:color w:val="000000" w:themeColor="text1"/>
        </w:rPr>
        <w:t>c</w:t>
      </w:r>
      <w:r w:rsidRPr="009412D7">
        <w:rPr>
          <w:color w:val="000000" w:themeColor="text1"/>
        </w:rPr>
        <w:t xml:space="preserve">olumn </w:t>
      </w:r>
      <w:r w:rsidR="00A16AF3" w:rsidRPr="009412D7">
        <w:rPr>
          <w:color w:val="000000" w:themeColor="text1"/>
        </w:rPr>
        <w:t>AP: Category of Adverse Event Number Reported</w:t>
      </w:r>
      <w:r w:rsidR="00A16AF3" w:rsidRPr="009412D7" w:rsidDel="009A4457">
        <w:rPr>
          <w:color w:val="000000" w:themeColor="text1"/>
        </w:rPr>
        <w:t xml:space="preserve"> </w:t>
      </w:r>
    </w:p>
    <w:p w14:paraId="6FE59577" w14:textId="3581849D" w:rsidR="00BA683D" w:rsidRDefault="005F5FC3" w:rsidP="00C856FA">
      <w:pPr>
        <w:pStyle w:val="ListBullet2"/>
        <w:numPr>
          <w:ilvl w:val="0"/>
          <w:numId w:val="0"/>
        </w:numPr>
        <w:ind w:left="425"/>
        <w:rPr>
          <w:color w:val="000000" w:themeColor="text1"/>
        </w:rPr>
      </w:pPr>
      <w:r>
        <w:rPr>
          <w:noProof/>
          <w:color w:val="000000" w:themeColor="text1"/>
        </w:rPr>
        <mc:AlternateContent>
          <mc:Choice Requires="wps">
            <w:drawing>
              <wp:anchor distT="0" distB="0" distL="114300" distR="114300" simplePos="0" relativeHeight="251656704" behindDoc="0" locked="0" layoutInCell="1" allowOverlap="1" wp14:anchorId="1205C21A" wp14:editId="723CD48E">
                <wp:simplePos x="0" y="0"/>
                <wp:positionH relativeFrom="margin">
                  <wp:align>right</wp:align>
                </wp:positionH>
                <wp:positionV relativeFrom="paragraph">
                  <wp:posOffset>8890</wp:posOffset>
                </wp:positionV>
                <wp:extent cx="5010307" cy="1073150"/>
                <wp:effectExtent l="0" t="0" r="19050" b="12700"/>
                <wp:wrapNone/>
                <wp:docPr id="1850101854" name="Text Box 24"/>
                <wp:cNvGraphicFramePr/>
                <a:graphic xmlns:a="http://schemas.openxmlformats.org/drawingml/2006/main">
                  <a:graphicData uri="http://schemas.microsoft.com/office/word/2010/wordprocessingShape">
                    <wps:wsp>
                      <wps:cNvSpPr txBox="1"/>
                      <wps:spPr>
                        <a:xfrm>
                          <a:off x="0" y="0"/>
                          <a:ext cx="5010307" cy="10731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0AC9803" w14:textId="6DE1FAA1" w:rsidR="00282F02" w:rsidRDefault="00282F02" w:rsidP="00282F02">
                            <w:pPr>
                              <w:pStyle w:val="ListBullet2"/>
                              <w:numPr>
                                <w:ilvl w:val="0"/>
                                <w:numId w:val="0"/>
                              </w:numPr>
                              <w:rPr>
                                <w:color w:val="000000" w:themeColor="text1"/>
                              </w:rPr>
                            </w:pPr>
                            <w:r w:rsidRPr="009412D7">
                              <w:rPr>
                                <w:color w:val="000000" w:themeColor="text1"/>
                              </w:rPr>
                              <w:t xml:space="preserve">If more than 1 adverse event was received for a device, </w:t>
                            </w:r>
                            <w:r w:rsidR="005F5FC3" w:rsidRPr="009412D7">
                              <w:rPr>
                                <w:color w:val="000000" w:themeColor="text1"/>
                              </w:rPr>
                              <w:t xml:space="preserve">use columns AQ – BZ to provide the type of </w:t>
                            </w:r>
                            <w:r w:rsidR="005F5FC3">
                              <w:rPr>
                                <w:color w:val="000000" w:themeColor="text1"/>
                              </w:rPr>
                              <w:t>adverse event</w:t>
                            </w:r>
                            <w:r w:rsidR="005F5FC3" w:rsidRPr="009412D7">
                              <w:rPr>
                                <w:color w:val="000000" w:themeColor="text1"/>
                              </w:rPr>
                              <w:t xml:space="preserve"> and number received</w:t>
                            </w:r>
                            <w:r w:rsidR="005F5FC3">
                              <w:t xml:space="preserve">. </w:t>
                            </w:r>
                            <w:r w:rsidR="005F5FC3" w:rsidRPr="005F5FC3">
                              <w:rPr>
                                <w:color w:val="000000" w:themeColor="text1"/>
                              </w:rPr>
                              <w:t>Y</w:t>
                            </w:r>
                            <w:r w:rsidRPr="005F5FC3">
                              <w:rPr>
                                <w:color w:val="000000" w:themeColor="text1"/>
                              </w:rPr>
                              <w:t>ou can provide up to 10 of the most common complaints</w:t>
                            </w:r>
                            <w:r w:rsidR="001F0D97" w:rsidRPr="005F5FC3">
                              <w:rPr>
                                <w:color w:val="000000" w:themeColor="text1"/>
                              </w:rPr>
                              <w:t>.</w:t>
                            </w:r>
                            <w:r w:rsidR="001F0D97">
                              <w:rPr>
                                <w:color w:val="000000" w:themeColor="text1"/>
                              </w:rPr>
                              <w:t xml:space="preserve"> </w:t>
                            </w:r>
                          </w:p>
                          <w:p w14:paraId="01D0E441" w14:textId="131EF4A9" w:rsidR="001F0D97" w:rsidRPr="001F0D97" w:rsidRDefault="001F0D97" w:rsidP="001F0D97">
                            <w:r w:rsidRPr="001F0D97">
                              <w:rPr>
                                <w:rStyle w:val="CommentReference"/>
                                <w:b/>
                                <w:bCs/>
                                <w:sz w:val="20"/>
                                <w:szCs w:val="20"/>
                              </w:rPr>
                              <w:t>N</w:t>
                            </w:r>
                            <w:r w:rsidRPr="001F0D97">
                              <w:rPr>
                                <w:b/>
                                <w:bCs/>
                              </w:rPr>
                              <w:t>ote:</w:t>
                            </w:r>
                            <w:r w:rsidRPr="001F0D97">
                              <w:t xml:space="preserve"> Columns R – AI are optional</w:t>
                            </w:r>
                            <w:r w:rsidR="005F5FC3">
                              <w:t xml:space="preserve"> and can be deleted if no additional adverse events were received.</w:t>
                            </w:r>
                          </w:p>
                          <w:p w14:paraId="2A3D040B" w14:textId="77777777" w:rsidR="001F0D97" w:rsidRPr="009412D7" w:rsidRDefault="001F0D97" w:rsidP="00282F02">
                            <w:pPr>
                              <w:pStyle w:val="ListBullet2"/>
                              <w:numPr>
                                <w:ilvl w:val="0"/>
                                <w:numId w:val="0"/>
                              </w:numPr>
                              <w:rPr>
                                <w:color w:val="000000" w:themeColor="text1"/>
                              </w:rPr>
                            </w:pPr>
                          </w:p>
                          <w:p w14:paraId="1924A9FA" w14:textId="77777777" w:rsidR="00BA683D" w:rsidRDefault="00BA68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5C21A" id="Text Box 24" o:spid="_x0000_s1044" type="#_x0000_t202" style="position:absolute;left:0;text-align:left;margin-left:343.3pt;margin-top:.7pt;width:394.5pt;height:84.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" fillcolor="#c3c3c3 [2166]" strokecolor="#a5a5a5 [3206]" strokeweight=".5pt">
                <v:fill color2="#b6b6b6 [2614]" rotate="t" colors="0 #d2d2d2;.5 #c8c8c8;1 silver" focus="100%" type="gradient">
                  <o:fill v:ext="view" type="gradientUnscaled"/>
                </v:fill>
                <v:textbox>
                  <w:txbxContent>
                    <w:p w14:paraId="20AC9803" w14:textId="6DE1FAA1" w:rsidR="00282F02" w:rsidRDefault="00282F02" w:rsidP="00282F02">
                      <w:pPr>
                        <w:pStyle w:val="ListBullet2"/>
                        <w:numPr>
                          <w:ilvl w:val="0"/>
                          <w:numId w:val="0"/>
                        </w:numPr>
                        <w:rPr>
                          <w:color w:val="000000" w:themeColor="text1"/>
                        </w:rPr>
                      </w:pPr>
                      <w:r w:rsidRPr="009412D7">
                        <w:rPr>
                          <w:color w:val="000000" w:themeColor="text1"/>
                        </w:rPr>
                        <w:t xml:space="preserve">If more than 1 adverse event was received for a device, </w:t>
                      </w:r>
                      <w:r w:rsidR="005F5FC3" w:rsidRPr="009412D7">
                        <w:rPr>
                          <w:color w:val="000000" w:themeColor="text1"/>
                        </w:rPr>
                        <w:t xml:space="preserve">use columns AQ – BZ to provide the type of </w:t>
                      </w:r>
                      <w:r w:rsidR="005F5FC3">
                        <w:rPr>
                          <w:color w:val="000000" w:themeColor="text1"/>
                        </w:rPr>
                        <w:t>adverse event</w:t>
                      </w:r>
                      <w:r w:rsidR="005F5FC3" w:rsidRPr="009412D7">
                        <w:rPr>
                          <w:color w:val="000000" w:themeColor="text1"/>
                        </w:rPr>
                        <w:t xml:space="preserve"> and number received</w:t>
                      </w:r>
                      <w:r w:rsidR="005F5FC3">
                        <w:t xml:space="preserve">. </w:t>
                      </w:r>
                      <w:r w:rsidR="005F5FC3" w:rsidRPr="005F5FC3">
                        <w:rPr>
                          <w:color w:val="000000" w:themeColor="text1"/>
                        </w:rPr>
                        <w:t>Y</w:t>
                      </w:r>
                      <w:r w:rsidRPr="005F5FC3">
                        <w:rPr>
                          <w:color w:val="000000" w:themeColor="text1"/>
                        </w:rPr>
                        <w:t>ou can provide up to 10 of the most common complaints</w:t>
                      </w:r>
                      <w:r w:rsidR="001F0D97" w:rsidRPr="005F5FC3">
                        <w:rPr>
                          <w:color w:val="000000" w:themeColor="text1"/>
                        </w:rPr>
                        <w:t>.</w:t>
                      </w:r>
                      <w:r w:rsidR="001F0D97">
                        <w:rPr>
                          <w:color w:val="000000" w:themeColor="text1"/>
                        </w:rPr>
                        <w:t xml:space="preserve"> </w:t>
                      </w:r>
                    </w:p>
                    <w:p w14:paraId="01D0E441" w14:textId="131EF4A9" w:rsidR="001F0D97" w:rsidRPr="001F0D97" w:rsidRDefault="001F0D97" w:rsidP="001F0D97">
                      <w:r w:rsidRPr="001F0D97">
                        <w:rPr>
                          <w:rStyle w:val="CommentReference"/>
                          <w:b/>
                          <w:bCs/>
                          <w:sz w:val="20"/>
                          <w:szCs w:val="20"/>
                        </w:rPr>
                        <w:t>N</w:t>
                      </w:r>
                      <w:r w:rsidRPr="001F0D97">
                        <w:rPr>
                          <w:b/>
                          <w:bCs/>
                        </w:rPr>
                        <w:t>ote:</w:t>
                      </w:r>
                      <w:r w:rsidRPr="001F0D97">
                        <w:t xml:space="preserve"> Columns R – AI are optional</w:t>
                      </w:r>
                      <w:r w:rsidR="005F5FC3">
                        <w:t xml:space="preserve"> and can be deleted if no additional adverse events were received.</w:t>
                      </w:r>
                    </w:p>
                    <w:p w14:paraId="2A3D040B" w14:textId="77777777" w:rsidR="001F0D97" w:rsidRPr="009412D7" w:rsidRDefault="001F0D97" w:rsidP="00282F02">
                      <w:pPr>
                        <w:pStyle w:val="ListBullet2"/>
                        <w:numPr>
                          <w:ilvl w:val="0"/>
                          <w:numId w:val="0"/>
                        </w:numPr>
                        <w:rPr>
                          <w:color w:val="000000" w:themeColor="text1"/>
                        </w:rPr>
                      </w:pPr>
                    </w:p>
                    <w:p w14:paraId="1924A9FA" w14:textId="77777777" w:rsidR="00BA683D" w:rsidRDefault="00BA683D"/>
                  </w:txbxContent>
                </v:textbox>
                <w10:wrap anchorx="margin"/>
              </v:shape>
            </w:pict>
          </mc:Fallback>
        </mc:AlternateContent>
      </w:r>
    </w:p>
    <w:p w14:paraId="52DC1DE6" w14:textId="44C95746" w:rsidR="004511FD" w:rsidRPr="0065756E" w:rsidRDefault="00370009" w:rsidP="0065756E">
      <w:pPr>
        <w:rPr>
          <w:rFonts w:cs="Arial"/>
          <w:b/>
          <w:bCs/>
          <w:i/>
          <w:iCs/>
        </w:rPr>
      </w:pPr>
      <w:r w:rsidRPr="00072D9E">
        <w:rPr>
          <w:rFonts w:cs="Arial"/>
          <w:noProof/>
          <w:lang w:eastAsia="en-AU"/>
        </w:rPr>
        <w:drawing>
          <wp:anchor distT="0" distB="0" distL="114300" distR="114300" simplePos="0" relativeHeight="251745792" behindDoc="0" locked="0" layoutInCell="1" allowOverlap="1" wp14:anchorId="17112180" wp14:editId="3DBA8B0F">
            <wp:simplePos x="0" y="0"/>
            <wp:positionH relativeFrom="column">
              <wp:posOffset>318770</wp:posOffset>
            </wp:positionH>
            <wp:positionV relativeFrom="paragraph">
              <wp:posOffset>55245</wp:posOffset>
            </wp:positionV>
            <wp:extent cx="371475" cy="371475"/>
            <wp:effectExtent l="0" t="0" r="9525" b="9525"/>
            <wp:wrapNone/>
            <wp:docPr id="1139946969"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anchor>
        </w:drawing>
      </w:r>
    </w:p>
    <w:p w14:paraId="73E06FA9" w14:textId="77777777" w:rsidR="00595A6C" w:rsidRDefault="00595A6C" w:rsidP="00C856FA">
      <w:pPr>
        <w:spacing w:after="0"/>
        <w:ind w:left="454" w:hanging="454"/>
      </w:pPr>
    </w:p>
    <w:p w14:paraId="0318BC55" w14:textId="77777777" w:rsidR="00C856FA" w:rsidRDefault="00C856FA" w:rsidP="00C856FA">
      <w:pPr>
        <w:spacing w:after="0"/>
        <w:ind w:left="454" w:hanging="454"/>
      </w:pPr>
    </w:p>
    <w:p w14:paraId="76C5E823" w14:textId="77777777" w:rsidR="00C856FA" w:rsidRDefault="00C856FA" w:rsidP="00C856FA">
      <w:pPr>
        <w:spacing w:after="0"/>
        <w:ind w:left="454" w:hanging="454"/>
      </w:pPr>
    </w:p>
    <w:p w14:paraId="0E19FB03" w14:textId="77777777" w:rsidR="0039019B" w:rsidRDefault="0039019B" w:rsidP="00C856FA">
      <w:pPr>
        <w:spacing w:after="0"/>
        <w:ind w:left="454" w:hanging="454"/>
      </w:pPr>
    </w:p>
    <w:p w14:paraId="198AE823" w14:textId="77777777" w:rsidR="0039019B" w:rsidRDefault="0039019B" w:rsidP="00C856FA">
      <w:pPr>
        <w:spacing w:after="0"/>
        <w:ind w:left="454" w:hanging="454"/>
      </w:pPr>
    </w:p>
    <w:p w14:paraId="24D44131" w14:textId="77777777" w:rsidR="00595A6C" w:rsidRDefault="00595A6C" w:rsidP="00AE061D">
      <w:r>
        <w:rPr>
          <w:noProof/>
        </w:rPr>
        <w:drawing>
          <wp:inline distT="0" distB="0" distL="0" distR="0" wp14:anchorId="1DA0B5CB" wp14:editId="63EF704D">
            <wp:extent cx="3613150" cy="2135860"/>
            <wp:effectExtent l="19050" t="19050" r="25400" b="17145"/>
            <wp:docPr id="1801" name="Picture 1801" descr="screenshot showing what the AdverseEventsCategoryValues spreadsheet looks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688328" cy="2180300"/>
                    </a:xfrm>
                    <a:prstGeom prst="rect">
                      <a:avLst/>
                    </a:prstGeom>
                    <a:ln w="3175">
                      <a:solidFill>
                        <a:schemeClr val="tx1"/>
                      </a:solidFill>
                    </a:ln>
                  </pic:spPr>
                </pic:pic>
              </a:graphicData>
            </a:graphic>
          </wp:inline>
        </w:drawing>
      </w:r>
    </w:p>
    <w:p w14:paraId="7E2658BC" w14:textId="1C2B53EE" w:rsidR="00BC4A92" w:rsidRPr="007F3135" w:rsidRDefault="009E2FE8" w:rsidP="00AE061D">
      <w:pPr>
        <w:rPr>
          <w:b/>
          <w:i/>
          <w:iCs/>
        </w:rPr>
      </w:pPr>
      <w:r w:rsidRPr="007F3135">
        <w:rPr>
          <w:b/>
        </w:rPr>
        <w:t xml:space="preserve">Figure </w:t>
      </w:r>
      <w:r w:rsidR="007F3135" w:rsidRPr="007F3135">
        <w:rPr>
          <w:b/>
        </w:rPr>
        <w:t>3.</w:t>
      </w:r>
      <w:r w:rsidR="005F5FC3" w:rsidRPr="007F3135">
        <w:rPr>
          <w:b/>
        </w:rPr>
        <w:t>4</w:t>
      </w:r>
      <w:r w:rsidR="00255684" w:rsidRPr="007F3135">
        <w:rPr>
          <w:b/>
        </w:rPr>
        <w:t>8</w:t>
      </w:r>
      <w:r w:rsidR="007F3135" w:rsidRPr="007F3135">
        <w:rPr>
          <w:b/>
        </w:rPr>
        <w:t>:</w:t>
      </w:r>
      <w:r w:rsidR="007F3135" w:rsidRPr="007F3135">
        <w:rPr>
          <w:b/>
          <w:i/>
          <w:iCs/>
        </w:rPr>
        <w:t xml:space="preserve"> </w:t>
      </w:r>
      <w:r w:rsidR="007F3135" w:rsidRPr="007F3135">
        <w:t xml:space="preserve">Column A - C of the </w:t>
      </w:r>
      <w:r w:rsidR="00841331">
        <w:t>‘</w:t>
      </w:r>
      <w:r w:rsidR="007F3135" w:rsidRPr="007F3135">
        <w:t>AdverseEventsCategoryValues</w:t>
      </w:r>
      <w:r w:rsidR="00841331">
        <w:t>’</w:t>
      </w:r>
      <w:r w:rsidR="007F3135" w:rsidRPr="007F3135">
        <w:t xml:space="preserve"> file.</w:t>
      </w:r>
    </w:p>
    <w:p w14:paraId="3BB1EE9F" w14:textId="619F6129" w:rsidR="00B37E95" w:rsidRPr="007F3135" w:rsidRDefault="00595A6C" w:rsidP="007F3135">
      <w:pPr>
        <w:pStyle w:val="Numberbullet0"/>
        <w:rPr>
          <w:rFonts w:cs="Arial"/>
          <w:color w:val="auto"/>
        </w:rPr>
      </w:pPr>
      <w:bookmarkStart w:id="35" w:name="_Ref223678493"/>
      <w:r w:rsidRPr="007F3135">
        <w:rPr>
          <w:rFonts w:cs="Arial"/>
          <w:color w:val="auto"/>
        </w:rPr>
        <w:t xml:space="preserve">Once you have completed the required information in the </w:t>
      </w:r>
      <w:r w:rsidR="00841331">
        <w:rPr>
          <w:rFonts w:cs="Arial"/>
          <w:color w:val="auto"/>
        </w:rPr>
        <w:t>‘</w:t>
      </w:r>
      <w:r w:rsidRPr="007F3135">
        <w:rPr>
          <w:rFonts w:cs="Arial"/>
          <w:color w:val="auto"/>
        </w:rPr>
        <w:t>ModelDetailsTemplate</w:t>
      </w:r>
      <w:r w:rsidR="00841331">
        <w:rPr>
          <w:rFonts w:cs="Arial"/>
          <w:color w:val="auto"/>
        </w:rPr>
        <w:t>’</w:t>
      </w:r>
      <w:r w:rsidRPr="007F3135">
        <w:rPr>
          <w:rFonts w:cs="Arial"/>
          <w:color w:val="auto"/>
        </w:rPr>
        <w:t xml:space="preserve"> file, you need to save the file as </w:t>
      </w:r>
      <w:r w:rsidR="000D4806">
        <w:rPr>
          <w:rFonts w:cs="Arial"/>
          <w:color w:val="auto"/>
        </w:rPr>
        <w:t>‘</w:t>
      </w:r>
      <w:r w:rsidRPr="007F3135">
        <w:rPr>
          <w:rFonts w:cs="Arial"/>
          <w:color w:val="auto"/>
        </w:rPr>
        <w:t>ModelDetails.csv</w:t>
      </w:r>
      <w:r w:rsidR="000D4806">
        <w:rPr>
          <w:rFonts w:cs="Arial"/>
          <w:color w:val="auto"/>
        </w:rPr>
        <w:t>’</w:t>
      </w:r>
      <w:r w:rsidR="000D1B5C" w:rsidRPr="007F3135">
        <w:rPr>
          <w:rFonts w:cs="Arial"/>
          <w:color w:val="auto"/>
        </w:rPr>
        <w:t xml:space="preserve"> (</w:t>
      </w:r>
      <w:r w:rsidR="000D1B5C" w:rsidRPr="007F3135">
        <w:rPr>
          <w:rFonts w:cs="Arial"/>
          <w:b/>
          <w:bCs/>
          <w:color w:val="auto"/>
        </w:rPr>
        <w:t xml:space="preserve">Figure </w:t>
      </w:r>
      <w:r w:rsidR="007F3135">
        <w:rPr>
          <w:rFonts w:cs="Arial"/>
          <w:b/>
          <w:bCs/>
          <w:color w:val="auto"/>
        </w:rPr>
        <w:t>3.</w:t>
      </w:r>
      <w:r w:rsidR="00F56D8E" w:rsidRPr="007F3135">
        <w:rPr>
          <w:rFonts w:cs="Arial"/>
          <w:b/>
          <w:bCs/>
          <w:color w:val="auto"/>
        </w:rPr>
        <w:t>4</w:t>
      </w:r>
      <w:r w:rsidR="00255684" w:rsidRPr="007F3135">
        <w:rPr>
          <w:rFonts w:cs="Arial"/>
          <w:b/>
          <w:bCs/>
          <w:color w:val="auto"/>
        </w:rPr>
        <w:t>9</w:t>
      </w:r>
      <w:r w:rsidR="000D1B5C" w:rsidRPr="007F3135">
        <w:rPr>
          <w:rFonts w:cs="Arial"/>
          <w:color w:val="auto"/>
        </w:rPr>
        <w:t>)</w:t>
      </w:r>
      <w:r w:rsidRPr="007F3135">
        <w:rPr>
          <w:rFonts w:cs="Arial"/>
          <w:color w:val="auto"/>
        </w:rPr>
        <w:t>.</w:t>
      </w:r>
      <w:bookmarkEnd w:id="35"/>
    </w:p>
    <w:p w14:paraId="7E05FFF7" w14:textId="77777777" w:rsidR="00216B7C" w:rsidRDefault="00216B7C" w:rsidP="00216B7C">
      <w:pPr>
        <w:pStyle w:val="Numberbullet2"/>
        <w:numPr>
          <w:ilvl w:val="0"/>
          <w:numId w:val="0"/>
        </w:numPr>
        <w:spacing w:before="0" w:after="0"/>
        <w:rPr>
          <w:rFonts w:cs="Arial"/>
          <w:color w:val="auto"/>
        </w:rPr>
      </w:pPr>
    </w:p>
    <w:p w14:paraId="47399613" w14:textId="65E3A3B5" w:rsidR="00216B7C" w:rsidRDefault="00216B7C" w:rsidP="00216B7C">
      <w:pPr>
        <w:pStyle w:val="Numberbullet2"/>
        <w:numPr>
          <w:ilvl w:val="0"/>
          <w:numId w:val="0"/>
        </w:numPr>
        <w:spacing w:before="0" w:after="0"/>
        <w:ind w:left="360"/>
        <w:rPr>
          <w:rFonts w:cs="Arial"/>
          <w:color w:val="auto"/>
        </w:rPr>
      </w:pPr>
    </w:p>
    <w:p w14:paraId="073F2DBF" w14:textId="690C4E90" w:rsidR="00216B7C" w:rsidRPr="00D11044" w:rsidRDefault="00282ED7" w:rsidP="00216B7C">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49888" behindDoc="0" locked="0" layoutInCell="1" allowOverlap="1" wp14:anchorId="1DCABFDF" wp14:editId="760AF2AA">
                <wp:simplePos x="0" y="0"/>
                <wp:positionH relativeFrom="column">
                  <wp:posOffset>813435</wp:posOffset>
                </wp:positionH>
                <wp:positionV relativeFrom="paragraph">
                  <wp:posOffset>-64770</wp:posOffset>
                </wp:positionV>
                <wp:extent cx="4943475" cy="533400"/>
                <wp:effectExtent l="0" t="0" r="28575" b="19050"/>
                <wp:wrapNone/>
                <wp:docPr id="2100525523" name="Text Box 2"/>
                <wp:cNvGraphicFramePr/>
                <a:graphic xmlns:a="http://schemas.openxmlformats.org/drawingml/2006/main">
                  <a:graphicData uri="http://schemas.microsoft.com/office/word/2010/wordprocessingShape">
                    <wps:wsp>
                      <wps:cNvSpPr txBox="1"/>
                      <wps:spPr>
                        <a:xfrm>
                          <a:off x="0" y="0"/>
                          <a:ext cx="4943475" cy="5334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C28780E" w14:textId="4C9B9801" w:rsidR="00216B7C" w:rsidRPr="007F3135" w:rsidRDefault="00216B7C" w:rsidP="00216B7C">
                            <w:pPr>
                              <w:pStyle w:val="ListParagraph"/>
                              <w:ind w:left="0"/>
                              <w:rPr>
                                <w:rFonts w:ascii="Arial" w:hAnsi="Arial" w:cs="Arial"/>
                                <w:sz w:val="20"/>
                              </w:rPr>
                            </w:pPr>
                            <w:r w:rsidRPr="007F3135">
                              <w:rPr>
                                <w:rFonts w:ascii="Arial" w:hAnsi="Arial" w:cs="Arial"/>
                                <w:b/>
                                <w:bCs/>
                                <w:sz w:val="20"/>
                              </w:rPr>
                              <w:t>Note:</w:t>
                            </w:r>
                            <w:r w:rsidRPr="007F3135">
                              <w:rPr>
                                <w:rFonts w:ascii="Arial" w:hAnsi="Arial" w:cs="Arial"/>
                                <w:sz w:val="20"/>
                              </w:rPr>
                              <w:t xml:space="preserve"> It is important to save the file as </w:t>
                            </w:r>
                            <w:r>
                              <w:rPr>
                                <w:rFonts w:ascii="Arial" w:hAnsi="Arial" w:cs="Arial"/>
                                <w:sz w:val="20"/>
                              </w:rPr>
                              <w:t>‘</w:t>
                            </w:r>
                            <w:r w:rsidRPr="007F3135">
                              <w:rPr>
                                <w:rFonts w:ascii="Arial" w:hAnsi="Arial" w:cs="Arial"/>
                                <w:sz w:val="20"/>
                              </w:rPr>
                              <w:t>ModelDetails.csv</w:t>
                            </w:r>
                            <w:r>
                              <w:rPr>
                                <w:rFonts w:ascii="Arial" w:hAnsi="Arial" w:cs="Arial"/>
                                <w:sz w:val="20"/>
                              </w:rPr>
                              <w:t>’</w:t>
                            </w:r>
                            <w:r w:rsidRPr="007F3135">
                              <w:rPr>
                                <w:rFonts w:ascii="Arial" w:hAnsi="Arial" w:cs="Arial"/>
                                <w:sz w:val="20"/>
                              </w:rPr>
                              <w:t xml:space="preserve"> for the system to identify the document when you upload it to the dashboard</w:t>
                            </w:r>
                            <w:r>
                              <w:rPr>
                                <w:rFonts w:ascii="Arial" w:hAnsi="Arial" w:cs="Arial"/>
                                <w:sz w:val="20"/>
                              </w:rPr>
                              <w:t>.</w:t>
                            </w:r>
                          </w:p>
                          <w:p w14:paraId="155BCE4C" w14:textId="708151B5" w:rsidR="00216B7C" w:rsidRDefault="00216B7C" w:rsidP="00216B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ABFDF" id="_x0000_s1045" type="#_x0000_t202" style="position:absolute;left:0;text-align:left;margin-left:64.05pt;margin-top:-5.1pt;width:389.25pt;height:42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" fillcolor="#c3c3c3 [2166]" strokecolor="#a5a5a5 [3206]" strokeweight=".5pt">
                <v:fill color2="#b6b6b6 [2614]" rotate="t" colors="0 #d2d2d2;.5 #c8c8c8;1 silver" focus="100%" type="gradient">
                  <o:fill v:ext="view" type="gradientUnscaled"/>
                </v:fill>
                <v:textbox>
                  <w:txbxContent>
                    <w:p w14:paraId="2C28780E" w14:textId="4C9B9801" w:rsidR="00216B7C" w:rsidRPr="007F3135" w:rsidRDefault="00216B7C" w:rsidP="00216B7C">
                      <w:pPr>
                        <w:pStyle w:val="ListParagraph"/>
                        <w:ind w:left="0"/>
                        <w:rPr>
                          <w:rFonts w:ascii="Arial" w:hAnsi="Arial" w:cs="Arial"/>
                          <w:sz w:val="20"/>
                        </w:rPr>
                      </w:pPr>
                      <w:r w:rsidRPr="007F3135">
                        <w:rPr>
                          <w:rFonts w:ascii="Arial" w:hAnsi="Arial" w:cs="Arial"/>
                          <w:b/>
                          <w:bCs/>
                          <w:sz w:val="20"/>
                        </w:rPr>
                        <w:t>Note:</w:t>
                      </w:r>
                      <w:r w:rsidRPr="007F3135">
                        <w:rPr>
                          <w:rFonts w:ascii="Arial" w:hAnsi="Arial" w:cs="Arial"/>
                          <w:sz w:val="20"/>
                        </w:rPr>
                        <w:t xml:space="preserve"> It is important to save the file as </w:t>
                      </w:r>
                      <w:r>
                        <w:rPr>
                          <w:rFonts w:ascii="Arial" w:hAnsi="Arial" w:cs="Arial"/>
                          <w:sz w:val="20"/>
                        </w:rPr>
                        <w:t>‘</w:t>
                      </w:r>
                      <w:r w:rsidRPr="007F3135">
                        <w:rPr>
                          <w:rFonts w:ascii="Arial" w:hAnsi="Arial" w:cs="Arial"/>
                          <w:sz w:val="20"/>
                        </w:rPr>
                        <w:t>ModelDetails.csv</w:t>
                      </w:r>
                      <w:r>
                        <w:rPr>
                          <w:rFonts w:ascii="Arial" w:hAnsi="Arial" w:cs="Arial"/>
                          <w:sz w:val="20"/>
                        </w:rPr>
                        <w:t>’</w:t>
                      </w:r>
                      <w:r w:rsidRPr="007F3135">
                        <w:rPr>
                          <w:rFonts w:ascii="Arial" w:hAnsi="Arial" w:cs="Arial"/>
                          <w:sz w:val="20"/>
                        </w:rPr>
                        <w:t xml:space="preserve"> for the system to identify the document when you upload it to the dashboard</w:t>
                      </w:r>
                      <w:r>
                        <w:rPr>
                          <w:rFonts w:ascii="Arial" w:hAnsi="Arial" w:cs="Arial"/>
                          <w:sz w:val="20"/>
                        </w:rPr>
                        <w:t>.</w:t>
                      </w:r>
                    </w:p>
                    <w:p w14:paraId="155BCE4C" w14:textId="708151B5" w:rsidR="00216B7C" w:rsidRDefault="00216B7C" w:rsidP="00216B7C"/>
                  </w:txbxContent>
                </v:textbox>
              </v:shape>
            </w:pict>
          </mc:Fallback>
        </mc:AlternateContent>
      </w:r>
      <w:r w:rsidR="00216B7C">
        <w:rPr>
          <w:rFonts w:cs="Arial"/>
          <w:noProof/>
          <w:color w:val="auto"/>
        </w:rPr>
        <w:drawing>
          <wp:inline distT="0" distB="0" distL="0" distR="0" wp14:anchorId="692B1733" wp14:editId="3525E50E">
            <wp:extent cx="317500" cy="317500"/>
            <wp:effectExtent l="0" t="0" r="6350" b="6350"/>
            <wp:docPr id="315576233"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inline>
        </w:drawing>
      </w:r>
    </w:p>
    <w:p w14:paraId="757DD3E9" w14:textId="77777777" w:rsidR="002E62E6" w:rsidRPr="00216B7C" w:rsidRDefault="002E62E6" w:rsidP="00216B7C">
      <w:pPr>
        <w:rPr>
          <w:rFonts w:cs="Arial"/>
        </w:rPr>
      </w:pPr>
    </w:p>
    <w:p w14:paraId="48CF2935" w14:textId="77777777" w:rsidR="00B37E95" w:rsidRDefault="00605871" w:rsidP="00AE061D">
      <w:pPr>
        <w:rPr>
          <w:b/>
          <w:bCs/>
          <w:i/>
          <w:iCs/>
          <w:noProof/>
        </w:rPr>
      </w:pPr>
      <w:r>
        <w:rPr>
          <w:noProof/>
        </w:rPr>
        <mc:AlternateContent>
          <mc:Choice Requires="wpg">
            <w:drawing>
              <wp:inline distT="0" distB="0" distL="0" distR="0" wp14:anchorId="2B7481CA" wp14:editId="1592E8B5">
                <wp:extent cx="3213100" cy="2489200"/>
                <wp:effectExtent l="19050" t="19050" r="25400" b="25400"/>
                <wp:docPr id="1378927917" name="Group 36"/>
                <wp:cNvGraphicFramePr/>
                <a:graphic xmlns:a="http://schemas.openxmlformats.org/drawingml/2006/main">
                  <a:graphicData uri="http://schemas.microsoft.com/office/word/2010/wordprocessingGroup">
                    <wpg:wgp>
                      <wpg:cNvGrpSpPr/>
                      <wpg:grpSpPr>
                        <a:xfrm>
                          <a:off x="0" y="0"/>
                          <a:ext cx="3213100" cy="2489200"/>
                          <a:chOff x="0" y="0"/>
                          <a:chExt cx="3562350" cy="2618740"/>
                        </a:xfrm>
                      </wpg:grpSpPr>
                      <pic:pic xmlns:pic="http://schemas.openxmlformats.org/drawingml/2006/picture">
                        <pic:nvPicPr>
                          <pic:cNvPr id="819659768" name="Picture 1"/>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562350" cy="2618740"/>
                          </a:xfrm>
                          <a:prstGeom prst="rect">
                            <a:avLst/>
                          </a:prstGeom>
                          <a:ln>
                            <a:solidFill>
                              <a:schemeClr val="tx1"/>
                            </a:solidFill>
                          </a:ln>
                        </pic:spPr>
                      </pic:pic>
                      <wps:wsp>
                        <wps:cNvPr id="1993806581" name="Rectangle 21"/>
                        <wps:cNvSpPr/>
                        <wps:spPr>
                          <a:xfrm flipV="1">
                            <a:off x="730250" y="1727200"/>
                            <a:ext cx="70485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F1BEA8" id="Group 36" o:spid="_x0000_s1026" style="width:253pt;height:196pt;mso-position-horizontal-relative:char;mso-position-vertical-relative:line" coordsize="35623,26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">
                <v:shape id="Picture 1" o:spid="_x0000_s1027" type="#_x0000_t75" style="position:absolute;width:35623;height:2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" stroked="t" strokecolor="black [3213]">
                  <v:imagedata r:id="rId144" o:title=""/>
                  <v:path arrowok="t"/>
                </v:shape>
                <v:rect id="Rectangle 21" o:spid="_x0000_s1028" style="position:absolute;left:7302;top:17272;width:7049;height:1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" fillcolor="yellow" stroked="f" strokeweight="1pt">
                  <v:fill opacity="26214f"/>
                </v:rect>
                <w10:anchorlock/>
              </v:group>
            </w:pict>
          </mc:Fallback>
        </mc:AlternateContent>
      </w:r>
    </w:p>
    <w:p w14:paraId="7B2B1DD4" w14:textId="5DA54A04" w:rsidR="000D1B5C" w:rsidRPr="00255684" w:rsidRDefault="000D1B5C" w:rsidP="00AE061D">
      <w:r w:rsidRPr="00A420F5">
        <w:rPr>
          <w:b/>
          <w:bCs/>
          <w:noProof/>
        </w:rPr>
        <w:t xml:space="preserve">Figure </w:t>
      </w:r>
      <w:r w:rsidR="00F77B91" w:rsidRPr="00A420F5">
        <w:rPr>
          <w:b/>
          <w:bCs/>
          <w:noProof/>
        </w:rPr>
        <w:t>3.</w:t>
      </w:r>
      <w:r w:rsidR="00F56D8E" w:rsidRPr="00A420F5">
        <w:rPr>
          <w:b/>
          <w:bCs/>
          <w:noProof/>
        </w:rPr>
        <w:t>4</w:t>
      </w:r>
      <w:r w:rsidR="00255684" w:rsidRPr="00A420F5">
        <w:rPr>
          <w:b/>
          <w:bCs/>
          <w:noProof/>
        </w:rPr>
        <w:t>7</w:t>
      </w:r>
      <w:r w:rsidR="00A420F5" w:rsidRPr="00A420F5">
        <w:rPr>
          <w:b/>
          <w:bCs/>
          <w:noProof/>
        </w:rPr>
        <w:t>:</w:t>
      </w:r>
      <w:r w:rsidR="00A420F5" w:rsidRPr="00A420F5">
        <w:rPr>
          <w:noProof/>
        </w:rPr>
        <w:t xml:space="preserve"> </w:t>
      </w:r>
      <w:r w:rsidR="003541CA">
        <w:rPr>
          <w:noProof/>
        </w:rPr>
        <w:t>Correct</w:t>
      </w:r>
      <w:r w:rsidR="00A420F5" w:rsidRPr="00A420F5">
        <w:rPr>
          <w:noProof/>
        </w:rPr>
        <w:t xml:space="preserve"> </w:t>
      </w:r>
      <w:r w:rsidR="003541CA" w:rsidRPr="00A420F5">
        <w:rPr>
          <w:noProof/>
        </w:rPr>
        <w:t>sav</w:t>
      </w:r>
      <w:r w:rsidR="003541CA">
        <w:rPr>
          <w:noProof/>
        </w:rPr>
        <w:t>ing of</w:t>
      </w:r>
      <w:r w:rsidR="003541CA" w:rsidRPr="00A420F5">
        <w:rPr>
          <w:noProof/>
        </w:rPr>
        <w:t xml:space="preserve"> </w:t>
      </w:r>
      <w:r w:rsidR="00A420F5" w:rsidRPr="00A420F5">
        <w:rPr>
          <w:noProof/>
        </w:rPr>
        <w:t>the</w:t>
      </w:r>
      <w:r w:rsidR="00A420F5">
        <w:rPr>
          <w:b/>
          <w:bCs/>
          <w:i/>
          <w:iCs/>
          <w:noProof/>
        </w:rPr>
        <w:t xml:space="preserve"> </w:t>
      </w:r>
      <w:r w:rsidR="00A420F5">
        <w:t>m</w:t>
      </w:r>
      <w:r w:rsidR="00A420F5" w:rsidRPr="007F3135">
        <w:t>odel</w:t>
      </w:r>
      <w:r w:rsidR="00A420F5">
        <w:t xml:space="preserve"> d</w:t>
      </w:r>
      <w:r w:rsidR="00A420F5" w:rsidRPr="007F3135">
        <w:t>etails file</w:t>
      </w:r>
      <w:r w:rsidR="00A420F5">
        <w:t>.</w:t>
      </w:r>
    </w:p>
    <w:p w14:paraId="60AA206F" w14:textId="54D3C694" w:rsidR="00595A6C" w:rsidRDefault="00595A6C" w:rsidP="003A1289">
      <w:pPr>
        <w:pStyle w:val="Numberbullet0"/>
      </w:pPr>
      <w:r w:rsidRPr="007532BF">
        <w:t xml:space="preserve">To upload the file, click </w:t>
      </w:r>
      <w:r w:rsidR="00A40EC6" w:rsidRPr="007532BF">
        <w:t>‘</w:t>
      </w:r>
      <w:r w:rsidRPr="007532BF">
        <w:rPr>
          <w:bCs/>
        </w:rPr>
        <w:t>Add files</w:t>
      </w:r>
      <w:r w:rsidR="00A40EC6" w:rsidRPr="007532BF">
        <w:t>’</w:t>
      </w:r>
      <w:r w:rsidR="00837389">
        <w:t xml:space="preserve"> in the ‘Notification Details’ section</w:t>
      </w:r>
      <w:r w:rsidRPr="007532BF">
        <w:t xml:space="preserve"> </w:t>
      </w:r>
      <w:r w:rsidR="00B13B74" w:rsidRPr="007532BF">
        <w:t>(</w:t>
      </w:r>
      <w:r w:rsidR="00B13B74" w:rsidRPr="00E44499">
        <w:rPr>
          <w:b/>
          <w:bCs/>
        </w:rPr>
        <w:t xml:space="preserve">Figure </w:t>
      </w:r>
      <w:r w:rsidR="00A420F5">
        <w:rPr>
          <w:b/>
          <w:bCs/>
        </w:rPr>
        <w:t>3.</w:t>
      </w:r>
      <w:r w:rsidR="00255684">
        <w:rPr>
          <w:b/>
          <w:bCs/>
        </w:rPr>
        <w:t>50</w:t>
      </w:r>
      <w:r w:rsidR="00B13B74" w:rsidRPr="007532BF">
        <w:t>)</w:t>
      </w:r>
      <w:r w:rsidRPr="007532BF">
        <w:t>.</w:t>
      </w:r>
    </w:p>
    <w:p w14:paraId="73A28B61" w14:textId="77777777" w:rsidR="004E1B71" w:rsidRDefault="00F87DC8" w:rsidP="004E1B71">
      <w:pPr>
        <w:rPr>
          <w:b/>
          <w:bCs/>
          <w:color w:val="auto"/>
        </w:rPr>
      </w:pPr>
      <w:r>
        <w:rPr>
          <w:noProof/>
        </w:rPr>
        <mc:AlternateContent>
          <mc:Choice Requires="wpg">
            <w:drawing>
              <wp:inline distT="0" distB="0" distL="0" distR="0" wp14:anchorId="04A54D1B" wp14:editId="4FE44B9F">
                <wp:extent cx="5172710" cy="2189480"/>
                <wp:effectExtent l="19050" t="19050" r="27940" b="20320"/>
                <wp:docPr id="943853828" name="Group 14"/>
                <wp:cNvGraphicFramePr/>
                <a:graphic xmlns:a="http://schemas.openxmlformats.org/drawingml/2006/main">
                  <a:graphicData uri="http://schemas.microsoft.com/office/word/2010/wordprocessingGroup">
                    <wpg:wgp>
                      <wpg:cNvGrpSpPr/>
                      <wpg:grpSpPr>
                        <a:xfrm>
                          <a:off x="0" y="0"/>
                          <a:ext cx="5172710" cy="2189480"/>
                          <a:chOff x="0" y="0"/>
                          <a:chExt cx="5731510" cy="2348230"/>
                        </a:xfrm>
                      </wpg:grpSpPr>
                      <pic:pic xmlns:pic="http://schemas.openxmlformats.org/drawingml/2006/picture">
                        <pic:nvPicPr>
                          <pic:cNvPr id="512934311" name="Picture 1" descr="A screenshot of a computer screen&#10;&#10;AI-generated content may be incorrect."/>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5731510" cy="2348230"/>
                          </a:xfrm>
                          <a:prstGeom prst="rect">
                            <a:avLst/>
                          </a:prstGeom>
                          <a:ln>
                            <a:solidFill>
                              <a:schemeClr val="tx1"/>
                            </a:solidFill>
                          </a:ln>
                        </pic:spPr>
                      </pic:pic>
                      <wps:wsp>
                        <wps:cNvPr id="2038124810" name="Rectangle 10"/>
                        <wps:cNvSpPr/>
                        <wps:spPr>
                          <a:xfrm>
                            <a:off x="4318000" y="2101850"/>
                            <a:ext cx="5207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A7B415" id="Group 14" o:spid="_x0000_s1026" style="width:407.3pt;height:172.4pt;mso-position-horizontal-relative:char;mso-position-vertical-relative:line" coordsize="57315,23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">
                <v:shape id="Picture 1" o:spid="_x0000_s1027" type="#_x0000_t75" alt="A screenshot of a computer screen&#10;&#10;AI-generated content may be incorrect." style="position:absolute;width:57315;height:2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" stroked="t" strokecolor="black [3213]">
                  <v:imagedata r:id="rId146" o:title="A screenshot of a computer screen&#10;&#10;AI-generated content may be incorrect"/>
                  <v:path arrowok="t"/>
                </v:shape>
                <v:rect id="Rectangle 10" o:spid="_x0000_s1028" style="position:absolute;left:43180;top:21018;width:5207;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" fillcolor="yellow" stroked="f" strokeweight="1pt">
                  <v:fill opacity="26214f"/>
                </v:rect>
                <w10:anchorlock/>
              </v:group>
            </w:pict>
          </mc:Fallback>
        </mc:AlternateContent>
      </w:r>
    </w:p>
    <w:p w14:paraId="62DEA3CF" w14:textId="3578BAC9" w:rsidR="0053150F" w:rsidRPr="00043733" w:rsidRDefault="00B13B74" w:rsidP="004E1B71">
      <w:pPr>
        <w:rPr>
          <w:color w:val="auto"/>
        </w:rPr>
      </w:pPr>
      <w:r w:rsidRPr="00043733">
        <w:rPr>
          <w:b/>
          <w:bCs/>
          <w:color w:val="auto"/>
        </w:rPr>
        <w:t xml:space="preserve">Figure </w:t>
      </w:r>
      <w:r w:rsidR="00043733" w:rsidRPr="00043733">
        <w:rPr>
          <w:b/>
          <w:bCs/>
          <w:color w:val="auto"/>
        </w:rPr>
        <w:t>3.</w:t>
      </w:r>
      <w:r w:rsidR="00255684" w:rsidRPr="00043733">
        <w:rPr>
          <w:b/>
          <w:bCs/>
          <w:color w:val="auto"/>
        </w:rPr>
        <w:t>50</w:t>
      </w:r>
      <w:r w:rsidR="00043733" w:rsidRPr="00043733">
        <w:rPr>
          <w:b/>
          <w:bCs/>
          <w:color w:val="auto"/>
        </w:rPr>
        <w:t>:</w:t>
      </w:r>
      <w:r w:rsidR="00043733" w:rsidRPr="00043733">
        <w:rPr>
          <w:color w:val="auto"/>
        </w:rPr>
        <w:t xml:space="preserve"> The </w:t>
      </w:r>
      <w:r w:rsidR="00370009">
        <w:rPr>
          <w:color w:val="auto"/>
        </w:rPr>
        <w:t>‘N</w:t>
      </w:r>
      <w:r w:rsidR="00043733" w:rsidRPr="00043733">
        <w:rPr>
          <w:color w:val="auto"/>
        </w:rPr>
        <w:t xml:space="preserve">otification </w:t>
      </w:r>
      <w:r w:rsidR="00370009">
        <w:rPr>
          <w:color w:val="auto"/>
        </w:rPr>
        <w:t>D</w:t>
      </w:r>
      <w:r w:rsidR="00043733" w:rsidRPr="00043733">
        <w:rPr>
          <w:color w:val="auto"/>
        </w:rPr>
        <w:t>etails</w:t>
      </w:r>
      <w:r w:rsidR="00370009">
        <w:rPr>
          <w:color w:val="auto"/>
        </w:rPr>
        <w:t>’</w:t>
      </w:r>
      <w:r w:rsidR="00043733" w:rsidRPr="00043733">
        <w:rPr>
          <w:color w:val="auto"/>
        </w:rPr>
        <w:t xml:space="preserve"> section showing how to </w:t>
      </w:r>
      <w:r w:rsidR="00370009">
        <w:rPr>
          <w:color w:val="auto"/>
        </w:rPr>
        <w:t xml:space="preserve">add </w:t>
      </w:r>
      <w:r w:rsidR="004E7D3F">
        <w:rPr>
          <w:color w:val="auto"/>
        </w:rPr>
        <w:t>the completed model details f</w:t>
      </w:r>
      <w:r w:rsidR="00043733" w:rsidRPr="00043733">
        <w:rPr>
          <w:color w:val="auto"/>
        </w:rPr>
        <w:t>ile.</w:t>
      </w:r>
    </w:p>
    <w:p w14:paraId="38975890" w14:textId="37163AA3" w:rsidR="00595A6C" w:rsidRPr="00043733" w:rsidRDefault="00E61ED9" w:rsidP="003A1289">
      <w:pPr>
        <w:pStyle w:val="Numberbullet0"/>
        <w:rPr>
          <w:color w:val="auto"/>
        </w:rPr>
      </w:pPr>
      <w:r w:rsidRPr="00043733">
        <w:rPr>
          <w:color w:val="auto"/>
        </w:rPr>
        <w:t>Click ‘</w:t>
      </w:r>
      <w:r w:rsidRPr="00043733">
        <w:rPr>
          <w:bCs/>
          <w:color w:val="auto"/>
        </w:rPr>
        <w:t xml:space="preserve">Choose </w:t>
      </w:r>
      <w:r w:rsidR="00E44499" w:rsidRPr="00043733">
        <w:rPr>
          <w:bCs/>
          <w:color w:val="auto"/>
        </w:rPr>
        <w:t>F</w:t>
      </w:r>
      <w:r w:rsidRPr="00043733">
        <w:rPr>
          <w:bCs/>
          <w:color w:val="auto"/>
        </w:rPr>
        <w:t>iles’</w:t>
      </w:r>
      <w:r w:rsidRPr="00043733">
        <w:rPr>
          <w:color w:val="auto"/>
        </w:rPr>
        <w:t xml:space="preserve"> and select the</w:t>
      </w:r>
      <w:r w:rsidR="004D3F4B" w:rsidRPr="00043733">
        <w:rPr>
          <w:color w:val="auto"/>
        </w:rPr>
        <w:t xml:space="preserve"> </w:t>
      </w:r>
      <w:r w:rsidR="00E44499" w:rsidRPr="00043733">
        <w:rPr>
          <w:color w:val="auto"/>
        </w:rPr>
        <w:t>completed</w:t>
      </w:r>
      <w:r w:rsidRPr="00043733">
        <w:rPr>
          <w:color w:val="auto"/>
        </w:rPr>
        <w:t xml:space="preserve"> </w:t>
      </w:r>
      <w:r w:rsidR="00841331">
        <w:rPr>
          <w:rFonts w:cs="Arial"/>
          <w:color w:val="auto"/>
        </w:rPr>
        <w:t>‘</w:t>
      </w:r>
      <w:r w:rsidRPr="00043733">
        <w:rPr>
          <w:rFonts w:cs="Arial"/>
          <w:color w:val="auto"/>
        </w:rPr>
        <w:t>ModelDetails.csv</w:t>
      </w:r>
      <w:r w:rsidR="00841331">
        <w:rPr>
          <w:rFonts w:cs="Arial"/>
          <w:color w:val="auto"/>
        </w:rPr>
        <w:t>’</w:t>
      </w:r>
      <w:r w:rsidRPr="00043733">
        <w:rPr>
          <w:rFonts w:cs="Arial"/>
          <w:color w:val="auto"/>
        </w:rPr>
        <w:t xml:space="preserve"> </w:t>
      </w:r>
      <w:r w:rsidR="004D3F4B" w:rsidRPr="00043733">
        <w:rPr>
          <w:color w:val="auto"/>
        </w:rPr>
        <w:t xml:space="preserve">file </w:t>
      </w:r>
      <w:r w:rsidRPr="00043733">
        <w:rPr>
          <w:color w:val="auto"/>
        </w:rPr>
        <w:t>from your computer</w:t>
      </w:r>
      <w:r w:rsidR="00E44499" w:rsidRPr="00043733">
        <w:rPr>
          <w:color w:val="auto"/>
        </w:rPr>
        <w:t xml:space="preserve"> and click</w:t>
      </w:r>
      <w:r w:rsidRPr="00043733">
        <w:rPr>
          <w:color w:val="auto"/>
        </w:rPr>
        <w:t xml:space="preserve"> the ‘</w:t>
      </w:r>
      <w:r w:rsidRPr="00043733">
        <w:rPr>
          <w:bCs/>
          <w:color w:val="auto"/>
        </w:rPr>
        <w:t>Add files’</w:t>
      </w:r>
      <w:r w:rsidRPr="00043733">
        <w:rPr>
          <w:color w:val="auto"/>
        </w:rPr>
        <w:t xml:space="preserve"> button (</w:t>
      </w:r>
      <w:r w:rsidRPr="00043733">
        <w:rPr>
          <w:b/>
          <w:bCs/>
          <w:color w:val="auto"/>
        </w:rPr>
        <w:t xml:space="preserve">Figure </w:t>
      </w:r>
      <w:r w:rsidR="00C25F01">
        <w:rPr>
          <w:b/>
          <w:bCs/>
          <w:color w:val="auto"/>
        </w:rPr>
        <w:t>3.</w:t>
      </w:r>
      <w:r w:rsidR="00255684" w:rsidRPr="00043733">
        <w:rPr>
          <w:b/>
          <w:bCs/>
          <w:color w:val="auto"/>
        </w:rPr>
        <w:t>51</w:t>
      </w:r>
      <w:r w:rsidRPr="00043733">
        <w:rPr>
          <w:color w:val="auto"/>
        </w:rPr>
        <w:t>).</w:t>
      </w:r>
    </w:p>
    <w:p w14:paraId="04236592" w14:textId="326EE82A" w:rsidR="00F56D8E" w:rsidRPr="00A65F23" w:rsidRDefault="00B0627B" w:rsidP="004E1B71">
      <w:r>
        <w:rPr>
          <w:noProof/>
        </w:rPr>
        <mc:AlternateContent>
          <mc:Choice Requires="wpg">
            <w:drawing>
              <wp:inline distT="0" distB="0" distL="0" distR="0" wp14:anchorId="1B047DDA" wp14:editId="6D4ADF58">
                <wp:extent cx="2838450" cy="1397000"/>
                <wp:effectExtent l="19050" t="19050" r="19050" b="12700"/>
                <wp:docPr id="1469404117" name="Group 38"/>
                <wp:cNvGraphicFramePr/>
                <a:graphic xmlns:a="http://schemas.openxmlformats.org/drawingml/2006/main">
                  <a:graphicData uri="http://schemas.microsoft.com/office/word/2010/wordprocessingGroup">
                    <wpg:wgp>
                      <wpg:cNvGrpSpPr/>
                      <wpg:grpSpPr>
                        <a:xfrm>
                          <a:off x="0" y="0"/>
                          <a:ext cx="2838450" cy="1397000"/>
                          <a:chOff x="0" y="0"/>
                          <a:chExt cx="2838450" cy="1397000"/>
                        </a:xfrm>
                      </wpg:grpSpPr>
                      <pic:pic xmlns:pic="http://schemas.openxmlformats.org/drawingml/2006/picture">
                        <pic:nvPicPr>
                          <pic:cNvPr id="952336099" name="Picture 1"/>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2838450" cy="1397000"/>
                          </a:xfrm>
                          <a:prstGeom prst="rect">
                            <a:avLst/>
                          </a:prstGeom>
                          <a:ln>
                            <a:solidFill>
                              <a:schemeClr val="tx1"/>
                            </a:solidFill>
                          </a:ln>
                        </pic:spPr>
                      </pic:pic>
                      <wps:wsp>
                        <wps:cNvPr id="1303716192" name="Rectangle 21"/>
                        <wps:cNvSpPr/>
                        <wps:spPr>
                          <a:xfrm flipV="1">
                            <a:off x="793750" y="533400"/>
                            <a:ext cx="488950" cy="825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9624249" name="Rectangle 21"/>
                        <wps:cNvSpPr/>
                        <wps:spPr>
                          <a:xfrm flipV="1">
                            <a:off x="1974850" y="1130300"/>
                            <a:ext cx="40640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F8EEC1" id="Group 38" o:spid="_x0000_s1026" style="width:223.5pt;height:110pt;mso-position-horizontal-relative:char;mso-position-vertical-relative:line" coordsize="28384,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">
                <v:shape id="Picture 1" o:spid="_x0000_s1027" type="#_x0000_t75" style="position:absolute;width:28384;height:1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" stroked="t" strokecolor="black [3213]">
                  <v:imagedata r:id="rId148" o:title=""/>
                  <v:path arrowok="t"/>
                </v:shape>
                <v:rect id="Rectangle 21" o:spid="_x0000_s1028" style="position:absolute;left:7937;top:5334;width:4890;height:82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" fillcolor="yellow" stroked="f" strokeweight="1pt">
                  <v:fill opacity="26214f"/>
                </v:rect>
                <v:rect id="Rectangle 21" o:spid="_x0000_s1029" style="position:absolute;left:19748;top:11303;width:4064;height:171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" fillcolor="yellow" stroked="f" strokeweight="1pt">
                  <v:fill opacity="26214f"/>
                </v:rect>
                <w10:anchorlock/>
              </v:group>
            </w:pict>
          </mc:Fallback>
        </mc:AlternateContent>
      </w:r>
    </w:p>
    <w:p w14:paraId="0695D6FF" w14:textId="1102971D" w:rsidR="00595A6C" w:rsidRPr="00CE22D3" w:rsidRDefault="004C4B3D" w:rsidP="00A65F23">
      <w:pPr>
        <w:spacing w:after="0"/>
        <w:ind w:left="360"/>
        <w:rPr>
          <w:noProof/>
        </w:rPr>
      </w:pPr>
      <w:r w:rsidRPr="00CE22D3">
        <w:rPr>
          <w:b/>
          <w:bCs/>
          <w:noProof/>
        </w:rPr>
        <w:t xml:space="preserve">Figure </w:t>
      </w:r>
      <w:r w:rsidR="00C25F01" w:rsidRPr="00CE22D3">
        <w:rPr>
          <w:b/>
          <w:bCs/>
          <w:noProof/>
        </w:rPr>
        <w:t>3.</w:t>
      </w:r>
      <w:r w:rsidR="00255684" w:rsidRPr="00CE22D3">
        <w:rPr>
          <w:b/>
          <w:bCs/>
          <w:noProof/>
        </w:rPr>
        <w:t>51</w:t>
      </w:r>
      <w:r w:rsidR="00C25F01" w:rsidRPr="00CE22D3">
        <w:rPr>
          <w:b/>
          <w:bCs/>
          <w:noProof/>
        </w:rPr>
        <w:t>:</w:t>
      </w:r>
      <w:r w:rsidR="00C25F01" w:rsidRPr="00CE22D3">
        <w:rPr>
          <w:noProof/>
        </w:rPr>
        <w:t xml:space="preserve"> </w:t>
      </w:r>
      <w:r w:rsidR="00841331">
        <w:rPr>
          <w:noProof/>
        </w:rPr>
        <w:t>‘</w:t>
      </w:r>
      <w:r w:rsidR="00AA0DDF" w:rsidRPr="00CE22D3">
        <w:rPr>
          <w:noProof/>
        </w:rPr>
        <w:t>Add files</w:t>
      </w:r>
      <w:r w:rsidR="00841331">
        <w:rPr>
          <w:noProof/>
        </w:rPr>
        <w:t>’</w:t>
      </w:r>
      <w:r w:rsidR="00AA0DDF" w:rsidRPr="00CE22D3">
        <w:rPr>
          <w:noProof/>
        </w:rPr>
        <w:t xml:space="preserve"> pop-up showing how to chose and add the model details file.</w:t>
      </w:r>
    </w:p>
    <w:p w14:paraId="3D659EE6" w14:textId="6DDC919A" w:rsidR="00595A6C" w:rsidRPr="00CE22D3" w:rsidRDefault="00595A6C" w:rsidP="003A1289">
      <w:pPr>
        <w:pStyle w:val="Numberbullet0"/>
        <w:rPr>
          <w:color w:val="auto"/>
        </w:rPr>
      </w:pPr>
      <w:bookmarkStart w:id="36" w:name="_Ref223679119"/>
      <w:r w:rsidRPr="00CE22D3">
        <w:rPr>
          <w:color w:val="auto"/>
        </w:rPr>
        <w:lastRenderedPageBreak/>
        <w:t xml:space="preserve">Click on </w:t>
      </w:r>
      <w:r w:rsidR="006832CC" w:rsidRPr="00CE22D3">
        <w:rPr>
          <w:color w:val="auto"/>
        </w:rPr>
        <w:t>‘</w:t>
      </w:r>
      <w:r w:rsidRPr="00CE22D3">
        <w:rPr>
          <w:bCs/>
          <w:color w:val="auto"/>
        </w:rPr>
        <w:t>Process Bulk Upload</w:t>
      </w:r>
      <w:r w:rsidR="006832CC" w:rsidRPr="00CE22D3">
        <w:rPr>
          <w:bCs/>
          <w:color w:val="auto"/>
        </w:rPr>
        <w:t>’</w:t>
      </w:r>
      <w:r w:rsidRPr="00CE22D3">
        <w:rPr>
          <w:color w:val="auto"/>
        </w:rPr>
        <w:t xml:space="preserve"> to upload </w:t>
      </w:r>
      <w:r w:rsidR="00544F15" w:rsidRPr="00CE22D3">
        <w:rPr>
          <w:color w:val="auto"/>
        </w:rPr>
        <w:t xml:space="preserve">the data in the </w:t>
      </w:r>
      <w:r w:rsidR="000D4806">
        <w:rPr>
          <w:rFonts w:cs="Arial"/>
          <w:color w:val="auto"/>
        </w:rPr>
        <w:t>‘</w:t>
      </w:r>
      <w:r w:rsidR="00544F15" w:rsidRPr="00CE22D3">
        <w:rPr>
          <w:rFonts w:cs="Arial"/>
          <w:color w:val="auto"/>
        </w:rPr>
        <w:t>ModelDetails.csv</w:t>
      </w:r>
      <w:r w:rsidR="000D4806">
        <w:rPr>
          <w:rFonts w:cs="Arial"/>
          <w:color w:val="auto"/>
        </w:rPr>
        <w:t>’</w:t>
      </w:r>
      <w:r w:rsidR="00544F15" w:rsidRPr="00CE22D3">
        <w:rPr>
          <w:rFonts w:cs="Arial"/>
          <w:color w:val="auto"/>
        </w:rPr>
        <w:t xml:space="preserve"> </w:t>
      </w:r>
      <w:r w:rsidR="00544F15" w:rsidRPr="00CE22D3">
        <w:rPr>
          <w:color w:val="auto"/>
        </w:rPr>
        <w:t xml:space="preserve">file </w:t>
      </w:r>
      <w:r w:rsidR="006832CC" w:rsidRPr="00CE22D3">
        <w:rPr>
          <w:color w:val="auto"/>
        </w:rPr>
        <w:t>(</w:t>
      </w:r>
      <w:r w:rsidR="006832CC" w:rsidRPr="00CE22D3">
        <w:rPr>
          <w:b/>
          <w:bCs/>
          <w:color w:val="auto"/>
        </w:rPr>
        <w:t xml:space="preserve">Figure </w:t>
      </w:r>
      <w:r w:rsidR="00CE22D3">
        <w:rPr>
          <w:b/>
          <w:bCs/>
          <w:color w:val="auto"/>
        </w:rPr>
        <w:t>3.</w:t>
      </w:r>
      <w:r w:rsidR="00A65F23" w:rsidRPr="00CE22D3">
        <w:rPr>
          <w:b/>
          <w:bCs/>
          <w:color w:val="auto"/>
        </w:rPr>
        <w:t>5</w:t>
      </w:r>
      <w:r w:rsidR="00255684" w:rsidRPr="00CE22D3">
        <w:rPr>
          <w:b/>
          <w:bCs/>
          <w:color w:val="auto"/>
        </w:rPr>
        <w:t>2</w:t>
      </w:r>
      <w:r w:rsidR="006832CC" w:rsidRPr="00CE22D3">
        <w:rPr>
          <w:color w:val="auto"/>
        </w:rPr>
        <w:t>)</w:t>
      </w:r>
      <w:r w:rsidRPr="00CE22D3">
        <w:rPr>
          <w:color w:val="auto"/>
        </w:rPr>
        <w:t>.</w:t>
      </w:r>
      <w:bookmarkEnd w:id="36"/>
    </w:p>
    <w:p w14:paraId="3DAFCD89" w14:textId="77777777" w:rsidR="00A65F23" w:rsidRDefault="00A65F23" w:rsidP="004E1B71">
      <w:pPr>
        <w:rPr>
          <w:b/>
          <w:bCs/>
          <w:i/>
          <w:iCs/>
        </w:rPr>
      </w:pPr>
      <w:r>
        <w:rPr>
          <w:noProof/>
        </w:rPr>
        <mc:AlternateContent>
          <mc:Choice Requires="wpg">
            <w:drawing>
              <wp:inline distT="0" distB="0" distL="0" distR="0" wp14:anchorId="6FA57075" wp14:editId="04A661BA">
                <wp:extent cx="4838700" cy="1720850"/>
                <wp:effectExtent l="19050" t="19050" r="19050" b="12700"/>
                <wp:docPr id="160031586" name="Group 39"/>
                <wp:cNvGraphicFramePr/>
                <a:graphic xmlns:a="http://schemas.openxmlformats.org/drawingml/2006/main">
                  <a:graphicData uri="http://schemas.microsoft.com/office/word/2010/wordprocessingGroup">
                    <wpg:wgp>
                      <wpg:cNvGrpSpPr/>
                      <wpg:grpSpPr>
                        <a:xfrm>
                          <a:off x="0" y="0"/>
                          <a:ext cx="4838700" cy="1720850"/>
                          <a:chOff x="0" y="0"/>
                          <a:chExt cx="5067300" cy="1683385"/>
                        </a:xfrm>
                      </wpg:grpSpPr>
                      <pic:pic xmlns:pic="http://schemas.openxmlformats.org/drawingml/2006/picture">
                        <pic:nvPicPr>
                          <pic:cNvPr id="306252062" name="Picture 1" descr="A screenshot of a computer&#10;&#10;AI-generated content may be incorrect."/>
                          <pic:cNvPicPr>
                            <a:picLocks noChangeAspect="1"/>
                          </pic:cNvPicPr>
                        </pic:nvPicPr>
                        <pic:blipFill rotWithShape="1">
                          <a:blip r:embed="rId149">
                            <a:extLst>
                              <a:ext uri="{28A0092B-C50C-407E-A947-70E740481C1C}">
                                <a14:useLocalDpi xmlns:a14="http://schemas.microsoft.com/office/drawing/2010/main" val="0"/>
                              </a:ext>
                            </a:extLst>
                          </a:blip>
                          <a:srcRect t="46453"/>
                          <a:stretch>
                            <a:fillRect/>
                          </a:stretch>
                        </pic:blipFill>
                        <pic:spPr bwMode="auto">
                          <a:xfrm>
                            <a:off x="0" y="0"/>
                            <a:ext cx="5067300" cy="1683385"/>
                          </a:xfrm>
                          <a:prstGeom prst="rect">
                            <a:avLst/>
                          </a:prstGeom>
                          <a:ln>
                            <a:solidFill>
                              <a:schemeClr val="tx1"/>
                            </a:solidFill>
                          </a:ln>
                          <a:extLst>
                            <a:ext uri="{53640926-AAD7-44D8-BBD7-CCE9431645EC}">
                              <a14:shadowObscured xmlns:a14="http://schemas.microsoft.com/office/drawing/2010/main"/>
                            </a:ext>
                          </a:extLst>
                        </pic:spPr>
                      </pic:pic>
                      <wps:wsp>
                        <wps:cNvPr id="767133123" name="Rectangle 21"/>
                        <wps:cNvSpPr/>
                        <wps:spPr>
                          <a:xfrm flipV="1">
                            <a:off x="44450" y="787400"/>
                            <a:ext cx="90805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560779" name="Rectangle 21"/>
                        <wps:cNvSpPr/>
                        <wps:spPr>
                          <a:xfrm flipV="1">
                            <a:off x="4311650" y="336550"/>
                            <a:ext cx="6985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7DB422" id="Group 39" o:spid="_x0000_s1026" style="width:381pt;height:135.5pt;mso-position-horizontal-relative:char;mso-position-vertical-relative:line" coordsize="50673,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">
                <v:shape id="Picture 1" o:spid="_x0000_s1027" type="#_x0000_t75" alt="A screenshot of a computer&#10;&#10;AI-generated content may be incorrect." style="position:absolute;width:50673;height:1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" stroked="t" strokecolor="black [3213]">
                  <v:imagedata r:id="rId150" o:title="A screenshot of a computer&#10;&#10;AI-generated content may be incorrect" croptop="30443f"/>
                  <v:path arrowok="t"/>
                </v:shape>
                <v:rect id="Rectangle 21" o:spid="_x0000_s1028" style="position:absolute;left:444;top:7874;width:9081;height:203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" fillcolor="yellow" stroked="f" strokeweight="1pt">
                  <v:fill opacity="26214f"/>
                </v:rect>
                <v:rect id="Rectangle 21" o:spid="_x0000_s1029" style="position:absolute;left:43116;top:3365;width:6985;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" fillcolor="yellow" stroked="f" strokeweight="1pt">
                  <v:fill opacity="26214f"/>
                </v:rect>
                <w10:anchorlock/>
              </v:group>
            </w:pict>
          </mc:Fallback>
        </mc:AlternateContent>
      </w:r>
    </w:p>
    <w:p w14:paraId="05EBD876" w14:textId="526C402B" w:rsidR="006C0DE1" w:rsidRPr="00040F4D" w:rsidRDefault="00D33A0F" w:rsidP="004E1B71">
      <w:r w:rsidRPr="008A0CBE">
        <w:rPr>
          <w:b/>
          <w:bCs/>
        </w:rPr>
        <w:t xml:space="preserve">Figure </w:t>
      </w:r>
      <w:r w:rsidR="00CE22D3" w:rsidRPr="008A0CBE">
        <w:rPr>
          <w:b/>
          <w:bCs/>
        </w:rPr>
        <w:t>3.</w:t>
      </w:r>
      <w:r w:rsidR="00A65F23" w:rsidRPr="008A0CBE">
        <w:rPr>
          <w:b/>
          <w:bCs/>
        </w:rPr>
        <w:t>5</w:t>
      </w:r>
      <w:r w:rsidR="00255684" w:rsidRPr="008A0CBE">
        <w:rPr>
          <w:b/>
          <w:bCs/>
        </w:rPr>
        <w:t>2</w:t>
      </w:r>
      <w:r w:rsidR="00CE22D3" w:rsidRPr="008A0CBE">
        <w:rPr>
          <w:b/>
          <w:bCs/>
        </w:rPr>
        <w:t>:</w:t>
      </w:r>
      <w:r w:rsidR="00CE22D3" w:rsidRPr="00040F4D">
        <w:t xml:space="preserve"> </w:t>
      </w:r>
      <w:r w:rsidR="000056A6" w:rsidRPr="00040F4D">
        <w:t xml:space="preserve">The </w:t>
      </w:r>
      <w:r w:rsidR="00841331">
        <w:t>‘</w:t>
      </w:r>
      <w:r w:rsidR="000056A6" w:rsidRPr="00040F4D">
        <w:t xml:space="preserve">Notification </w:t>
      </w:r>
      <w:r w:rsidR="003541CA">
        <w:t>D</w:t>
      </w:r>
      <w:r w:rsidR="003541CA" w:rsidRPr="00040F4D">
        <w:t>etails</w:t>
      </w:r>
      <w:r w:rsidR="00841331">
        <w:t>’</w:t>
      </w:r>
      <w:r w:rsidR="003541CA" w:rsidRPr="00040F4D">
        <w:t xml:space="preserve"> </w:t>
      </w:r>
      <w:r w:rsidR="000056A6" w:rsidRPr="00040F4D">
        <w:t xml:space="preserve">section showing the </w:t>
      </w:r>
      <w:r w:rsidR="00040F4D" w:rsidRPr="00040F4D">
        <w:t>uploaded model details file and how to process the document.</w:t>
      </w:r>
    </w:p>
    <w:p w14:paraId="7C9D5535" w14:textId="566D3120" w:rsidR="00F96A45" w:rsidRPr="00040F4D" w:rsidRDefault="00595A6C" w:rsidP="003A1289">
      <w:pPr>
        <w:pStyle w:val="Numberbullet0"/>
        <w:rPr>
          <w:rFonts w:cs="Arial"/>
          <w:color w:val="auto"/>
        </w:rPr>
      </w:pPr>
      <w:bookmarkStart w:id="37" w:name="_Ref223678039"/>
      <w:r w:rsidRPr="00040F4D">
        <w:rPr>
          <w:rFonts w:cs="Arial"/>
          <w:color w:val="auto"/>
        </w:rPr>
        <w:t xml:space="preserve">The </w:t>
      </w:r>
      <w:r w:rsidR="003905A1" w:rsidRPr="00040F4D">
        <w:rPr>
          <w:rFonts w:cs="Arial"/>
          <w:color w:val="auto"/>
        </w:rPr>
        <w:t xml:space="preserve">supply, </w:t>
      </w:r>
      <w:r w:rsidR="00544F15" w:rsidRPr="00040F4D">
        <w:rPr>
          <w:rFonts w:cs="Arial"/>
          <w:color w:val="auto"/>
        </w:rPr>
        <w:t>complaints</w:t>
      </w:r>
      <w:r w:rsidR="003905A1" w:rsidRPr="00040F4D">
        <w:rPr>
          <w:rFonts w:cs="Arial"/>
          <w:color w:val="auto"/>
        </w:rPr>
        <w:t xml:space="preserve"> and adverse events data will be uploa</w:t>
      </w:r>
      <w:r w:rsidRPr="00040F4D">
        <w:rPr>
          <w:rFonts w:cs="Arial"/>
          <w:color w:val="auto"/>
        </w:rPr>
        <w:t xml:space="preserve">ded in the Model </w:t>
      </w:r>
      <w:r w:rsidR="003541CA">
        <w:rPr>
          <w:rFonts w:cs="Arial"/>
          <w:color w:val="auto"/>
        </w:rPr>
        <w:t>D</w:t>
      </w:r>
      <w:r w:rsidR="003541CA" w:rsidRPr="00040F4D">
        <w:rPr>
          <w:rFonts w:cs="Arial"/>
          <w:color w:val="auto"/>
        </w:rPr>
        <w:t>etail</w:t>
      </w:r>
      <w:r w:rsidR="003541CA">
        <w:rPr>
          <w:rFonts w:cs="Arial"/>
          <w:color w:val="auto"/>
        </w:rPr>
        <w:t xml:space="preserve">s </w:t>
      </w:r>
      <w:r w:rsidR="0093736E" w:rsidRPr="00040F4D">
        <w:rPr>
          <w:rFonts w:cs="Arial"/>
          <w:color w:val="auto"/>
        </w:rPr>
        <w:t>section</w:t>
      </w:r>
      <w:r w:rsidRPr="00040F4D">
        <w:rPr>
          <w:rFonts w:cs="Arial"/>
          <w:color w:val="auto"/>
        </w:rPr>
        <w:t xml:space="preserve"> within the Goods and Model Details section</w:t>
      </w:r>
      <w:r w:rsidR="003905A1" w:rsidRPr="00040F4D">
        <w:rPr>
          <w:rFonts w:cs="Arial"/>
          <w:color w:val="auto"/>
        </w:rPr>
        <w:t xml:space="preserve"> (</w:t>
      </w:r>
      <w:r w:rsidR="003905A1" w:rsidRPr="00040F4D">
        <w:rPr>
          <w:rFonts w:cs="Arial"/>
          <w:b/>
          <w:bCs/>
          <w:color w:val="auto"/>
        </w:rPr>
        <w:t>Figure</w:t>
      </w:r>
      <w:r w:rsidR="00931CE3" w:rsidRPr="00040F4D">
        <w:rPr>
          <w:rFonts w:cs="Arial"/>
          <w:b/>
          <w:bCs/>
          <w:color w:val="auto"/>
        </w:rPr>
        <w:t xml:space="preserve"> </w:t>
      </w:r>
      <w:r w:rsidR="008A0CBE">
        <w:rPr>
          <w:rFonts w:cs="Arial"/>
          <w:b/>
          <w:bCs/>
          <w:color w:val="auto"/>
        </w:rPr>
        <w:t>3.</w:t>
      </w:r>
      <w:r w:rsidR="00F56D8E" w:rsidRPr="00040F4D">
        <w:rPr>
          <w:rFonts w:cs="Arial"/>
          <w:b/>
          <w:bCs/>
          <w:color w:val="auto"/>
        </w:rPr>
        <w:t>5</w:t>
      </w:r>
      <w:r w:rsidR="00255684" w:rsidRPr="00040F4D">
        <w:rPr>
          <w:rFonts w:cs="Arial"/>
          <w:b/>
          <w:bCs/>
          <w:color w:val="auto"/>
        </w:rPr>
        <w:t>3</w:t>
      </w:r>
      <w:r w:rsidR="00931CE3" w:rsidRPr="00040F4D">
        <w:rPr>
          <w:rFonts w:cs="Arial"/>
          <w:color w:val="auto"/>
        </w:rPr>
        <w:t>)</w:t>
      </w:r>
      <w:r w:rsidRPr="00040F4D">
        <w:rPr>
          <w:rFonts w:cs="Arial"/>
          <w:color w:val="auto"/>
        </w:rPr>
        <w:t>.</w:t>
      </w:r>
      <w:bookmarkEnd w:id="37"/>
      <w:r w:rsidRPr="00040F4D">
        <w:rPr>
          <w:rFonts w:cs="Arial"/>
          <w:color w:val="auto"/>
        </w:rPr>
        <w:t xml:space="preserve"> </w:t>
      </w:r>
    </w:p>
    <w:p w14:paraId="510B67A4" w14:textId="77777777" w:rsidR="000D0DD1" w:rsidRDefault="000D0DD1" w:rsidP="004E1B71">
      <w:r>
        <w:rPr>
          <w:noProof/>
        </w:rPr>
        <mc:AlternateContent>
          <mc:Choice Requires="wpg">
            <w:drawing>
              <wp:inline distT="0" distB="0" distL="0" distR="0" wp14:anchorId="24F4A981" wp14:editId="1076EAC6">
                <wp:extent cx="4581525" cy="2206625"/>
                <wp:effectExtent l="19050" t="19050" r="28575" b="22225"/>
                <wp:docPr id="1877130938" name="Group 40"/>
                <wp:cNvGraphicFramePr/>
                <a:graphic xmlns:a="http://schemas.openxmlformats.org/drawingml/2006/main">
                  <a:graphicData uri="http://schemas.microsoft.com/office/word/2010/wordprocessingGroup">
                    <wpg:wgp>
                      <wpg:cNvGrpSpPr/>
                      <wpg:grpSpPr>
                        <a:xfrm>
                          <a:off x="0" y="0"/>
                          <a:ext cx="4581525" cy="2206625"/>
                          <a:chOff x="0" y="0"/>
                          <a:chExt cx="4581525" cy="2206625"/>
                        </a:xfrm>
                      </wpg:grpSpPr>
                      <pic:pic xmlns:pic="http://schemas.openxmlformats.org/drawingml/2006/picture">
                        <pic:nvPicPr>
                          <pic:cNvPr id="1165630345" name="Picture 1" descr="A screenshot of a computer screen&#10;&#10;AI-generated content may be incorrect."/>
                          <pic:cNvPicPr>
                            <a:picLocks noChangeAspect="1"/>
                          </pic:cNvPicPr>
                        </pic:nvPicPr>
                        <pic:blipFill rotWithShape="1">
                          <a:blip r:embed="rId151">
                            <a:extLst>
                              <a:ext uri="{28A0092B-C50C-407E-A947-70E740481C1C}">
                                <a14:useLocalDpi xmlns:a14="http://schemas.microsoft.com/office/drawing/2010/main" val="0"/>
                              </a:ext>
                            </a:extLst>
                          </a:blip>
                          <a:srcRect r="762"/>
                          <a:stretch>
                            <a:fillRect/>
                          </a:stretch>
                        </pic:blipFill>
                        <pic:spPr bwMode="auto">
                          <a:xfrm>
                            <a:off x="0" y="0"/>
                            <a:ext cx="4581525" cy="2206625"/>
                          </a:xfrm>
                          <a:prstGeom prst="rect">
                            <a:avLst/>
                          </a:prstGeom>
                          <a:ln>
                            <a:solidFill>
                              <a:schemeClr val="tx1"/>
                            </a:solidFill>
                          </a:ln>
                          <a:extLst>
                            <a:ext uri="{53640926-AAD7-44D8-BBD7-CCE9431645EC}">
                              <a14:shadowObscured xmlns:a14="http://schemas.microsoft.com/office/drawing/2010/main"/>
                            </a:ext>
                          </a:extLst>
                        </pic:spPr>
                      </pic:pic>
                      <wps:wsp>
                        <wps:cNvPr id="1562029098" name="Rectangle 21"/>
                        <wps:cNvSpPr/>
                        <wps:spPr>
                          <a:xfrm flipV="1">
                            <a:off x="0" y="1498600"/>
                            <a:ext cx="4541772" cy="665018"/>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2CF87C" id="Group 40" o:spid="_x0000_s1026" style="width:360.75pt;height:173.75pt;mso-position-horizontal-relative:char;mso-position-vertical-relative:line" coordsize="45815,22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">
                <v:shape id="Picture 1" o:spid="_x0000_s1027" type="#_x0000_t75" alt="A screenshot of a computer screen&#10;&#10;AI-generated content may be incorrect." style="position:absolute;width:45815;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" stroked="t" strokecolor="black [3213]">
                  <v:imagedata r:id="rId152" o:title="A screenshot of a computer screen&#10;&#10;AI-generated content may be incorrect" cropright="499f"/>
                  <v:path arrowok="t"/>
                </v:shape>
                <v:rect id="Rectangle 21" o:spid="_x0000_s1028" style="position:absolute;top:14986;width:45417;height:665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" fillcolor="yellow" stroked="f" strokeweight="1pt">
                  <v:fill opacity="26214f"/>
                </v:rect>
                <w10:anchorlock/>
              </v:group>
            </w:pict>
          </mc:Fallback>
        </mc:AlternateContent>
      </w:r>
    </w:p>
    <w:p w14:paraId="34A57152" w14:textId="657F0C83" w:rsidR="00370D71" w:rsidRDefault="00AE0FF4" w:rsidP="004E1B71">
      <w:pPr>
        <w:rPr>
          <w:rFonts w:cs="Arial"/>
        </w:rPr>
      </w:pPr>
      <w:r w:rsidRPr="00E0546E">
        <w:rPr>
          <w:rFonts w:cs="Arial"/>
          <w:b/>
          <w:bCs/>
        </w:rPr>
        <w:t xml:space="preserve">Figure </w:t>
      </w:r>
      <w:r w:rsidR="008A0CBE" w:rsidRPr="00E0546E">
        <w:rPr>
          <w:rFonts w:cs="Arial"/>
          <w:b/>
          <w:bCs/>
        </w:rPr>
        <w:t>3.</w:t>
      </w:r>
      <w:r w:rsidR="00F56D8E" w:rsidRPr="00E0546E">
        <w:rPr>
          <w:rFonts w:cs="Arial"/>
          <w:b/>
          <w:bCs/>
        </w:rPr>
        <w:t>5</w:t>
      </w:r>
      <w:r w:rsidR="00255684" w:rsidRPr="00E0546E">
        <w:rPr>
          <w:rFonts w:cs="Arial"/>
          <w:b/>
          <w:bCs/>
        </w:rPr>
        <w:t>3</w:t>
      </w:r>
      <w:r w:rsidR="008A0CBE" w:rsidRPr="00E0546E">
        <w:rPr>
          <w:rFonts w:cs="Arial"/>
          <w:b/>
          <w:bCs/>
        </w:rPr>
        <w:t>:</w:t>
      </w:r>
      <w:r w:rsidR="008A0CBE">
        <w:rPr>
          <w:rFonts w:cs="Arial"/>
          <w:b/>
          <w:bCs/>
          <w:i/>
          <w:iCs/>
        </w:rPr>
        <w:t xml:space="preserve"> </w:t>
      </w:r>
      <w:r w:rsidR="00995897" w:rsidRPr="00FB7586">
        <w:t xml:space="preserve">The </w:t>
      </w:r>
      <w:r w:rsidR="003230F2">
        <w:t>‘</w:t>
      </w:r>
      <w:r w:rsidR="003541CA">
        <w:t>M</w:t>
      </w:r>
      <w:r w:rsidR="003541CA" w:rsidRPr="00FB7586">
        <w:t xml:space="preserve">odel </w:t>
      </w:r>
      <w:r w:rsidR="003541CA">
        <w:t>De</w:t>
      </w:r>
      <w:r w:rsidR="003541CA" w:rsidRPr="00FB7586">
        <w:t>tails</w:t>
      </w:r>
      <w:r w:rsidR="003230F2">
        <w:t>’</w:t>
      </w:r>
      <w:r w:rsidR="003541CA" w:rsidRPr="00FB7586">
        <w:t xml:space="preserve"> </w:t>
      </w:r>
      <w:r w:rsidR="00995897" w:rsidRPr="00FB7586">
        <w:t xml:space="preserve">table </w:t>
      </w:r>
      <w:r w:rsidR="00995897">
        <w:t xml:space="preserve">is </w:t>
      </w:r>
      <w:r w:rsidR="00995897" w:rsidRPr="00FB7586">
        <w:t>updated with the</w:t>
      </w:r>
      <w:r w:rsidR="00995897">
        <w:t xml:space="preserve"> </w:t>
      </w:r>
      <w:r w:rsidR="00995897" w:rsidRPr="00FB7586">
        <w:t>supply, complaints</w:t>
      </w:r>
      <w:r w:rsidR="003541CA">
        <w:t>,</w:t>
      </w:r>
      <w:r w:rsidR="00995897" w:rsidRPr="00FB7586">
        <w:t xml:space="preserve"> and adverse events dat</w:t>
      </w:r>
      <w:r w:rsidR="00E0546E">
        <w:t>a extracted from the uploaded model details file.</w:t>
      </w:r>
    </w:p>
    <w:tbl>
      <w:tblPr>
        <w:tblW w:w="9038" w:type="dxa"/>
        <w:tblLayout w:type="fixed"/>
        <w:tblCellMar>
          <w:left w:w="0" w:type="dxa"/>
          <w:right w:w="0" w:type="dxa"/>
        </w:tblCellMar>
        <w:tblLook w:val="04A0" w:firstRow="1" w:lastRow="0" w:firstColumn="1" w:lastColumn="0" w:noHBand="0" w:noVBand="1"/>
      </w:tblPr>
      <w:tblGrid>
        <w:gridCol w:w="1276"/>
        <w:gridCol w:w="7762"/>
      </w:tblGrid>
      <w:tr w:rsidR="004E1B71" w:rsidRPr="00215D48" w14:paraId="2E1630DC" w14:textId="77777777" w:rsidTr="00F43F20">
        <w:tc>
          <w:tcPr>
            <w:tcW w:w="1276" w:type="dxa"/>
            <w:vAlign w:val="center"/>
          </w:tcPr>
          <w:p w14:paraId="1AB3C747" w14:textId="77777777" w:rsidR="004E1B71" w:rsidRPr="00215D48" w:rsidRDefault="004E1B71" w:rsidP="00F43F20">
            <w:r w:rsidRPr="00215D48">
              <w:rPr>
                <w:noProof/>
              </w:rPr>
              <w:drawing>
                <wp:inline distT="0" distB="0" distL="0" distR="0" wp14:anchorId="245D3074" wp14:editId="2618A563">
                  <wp:extent cx="487681" cy="487681"/>
                  <wp:effectExtent l="19050" t="0" r="7619" b="0"/>
                  <wp:docPr id="571208715"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7DF0C1F6" w14:textId="77777777" w:rsidR="004E1B71" w:rsidRPr="00CC5A04" w:rsidRDefault="004E1B71" w:rsidP="00F43F20">
            <w:r w:rsidRPr="00CC5A04">
              <w:t>Note:</w:t>
            </w:r>
          </w:p>
          <w:p w14:paraId="184DEC09" w14:textId="17A677F0" w:rsidR="004E1B71" w:rsidRPr="00CC5A04" w:rsidRDefault="004E1B71" w:rsidP="004E1B71">
            <w:r w:rsidRPr="00CC5A04">
              <w:t xml:space="preserve">If the supply, complaints and adverse events data is not uploaded in the ‘Model </w:t>
            </w:r>
            <w:r>
              <w:t>D</w:t>
            </w:r>
            <w:r w:rsidRPr="00CC5A04">
              <w:t xml:space="preserve">etails’ </w:t>
            </w:r>
            <w:r>
              <w:t>section</w:t>
            </w:r>
            <w:r w:rsidRPr="00CC5A04">
              <w:t xml:space="preserve">, </w:t>
            </w:r>
            <w:r>
              <w:t xml:space="preserve">this indicates </w:t>
            </w:r>
            <w:r w:rsidRPr="00CC5A04">
              <w:t xml:space="preserve">an error </w:t>
            </w:r>
            <w:r>
              <w:t xml:space="preserve">has occurred </w:t>
            </w:r>
            <w:r w:rsidRPr="00CC5A04">
              <w:t xml:space="preserve">when updating the bulk upload file in </w:t>
            </w:r>
            <w:r w:rsidRPr="00F56D8E">
              <w:t xml:space="preserve">step </w:t>
            </w:r>
            <w:r>
              <w:fldChar w:fldCharType="begin"/>
            </w:r>
            <w:r>
              <w:instrText xml:space="preserve"> REF _Ref223679119 \r \h  \* MERGEFORMAT </w:instrText>
            </w:r>
            <w:r>
              <w:fldChar w:fldCharType="separate"/>
            </w:r>
            <w:r>
              <w:t>35</w:t>
            </w:r>
            <w:r>
              <w:fldChar w:fldCharType="end"/>
            </w:r>
            <w:r w:rsidRPr="00CC5A04">
              <w:t xml:space="preserve">. Please make sure you </w:t>
            </w:r>
            <w:r>
              <w:t>complete</w:t>
            </w:r>
            <w:r w:rsidRPr="00CC5A04">
              <w:t xml:space="preserve"> all mandatory fields, and the right information is entered. If you still have issues, please contact the Post Market Devices Team (</w:t>
            </w:r>
            <w:hyperlink r:id="rId153" w:history="1">
              <w:r w:rsidRPr="00CC5A04">
                <w:rPr>
                  <w:rStyle w:val="Hyperlink"/>
                  <w:rFonts w:cs="Arial"/>
                  <w:color w:val="000000" w:themeColor="text1"/>
                </w:rPr>
                <w:t>postmarketdevices@health.gov.au</w:t>
              </w:r>
            </w:hyperlink>
            <w:r w:rsidRPr="00CC5A04">
              <w:t>).</w:t>
            </w:r>
          </w:p>
          <w:p w14:paraId="0064DDE1" w14:textId="78F9F5C2" w:rsidR="004E1B71" w:rsidRPr="00CC5A04" w:rsidRDefault="004E1B71" w:rsidP="004E1B71">
            <w:r w:rsidRPr="00CC5A04">
              <w:t>If you have any documents associated to the model details you entered in the bulk upload</w:t>
            </w:r>
            <w:r>
              <w:t xml:space="preserve"> file</w:t>
            </w:r>
            <w:r w:rsidRPr="00CC5A04">
              <w:t xml:space="preserve">, you can upload it at a candidate level by following steps </w:t>
            </w:r>
            <w:r>
              <w:fldChar w:fldCharType="begin"/>
            </w:r>
            <w:r>
              <w:instrText xml:space="preserve"> REF _Ref223331336 \r \h  \* MERGEFORMAT </w:instrText>
            </w:r>
            <w:r>
              <w:fldChar w:fldCharType="separate"/>
            </w:r>
            <w:r>
              <w:t>12</w:t>
            </w:r>
            <w:r>
              <w:fldChar w:fldCharType="end"/>
            </w:r>
            <w:r w:rsidRPr="00F56D8E">
              <w:t xml:space="preserve"> and </w:t>
            </w:r>
            <w:r>
              <w:fldChar w:fldCharType="begin"/>
            </w:r>
            <w:r>
              <w:instrText xml:space="preserve"> REF _Ref223678354 \r \h  \* MERGEFORMAT </w:instrText>
            </w:r>
            <w:r>
              <w:fldChar w:fldCharType="separate"/>
            </w:r>
            <w:r>
              <w:t>13</w:t>
            </w:r>
            <w:r>
              <w:fldChar w:fldCharType="end"/>
            </w:r>
            <w:r w:rsidRPr="00CC5A04">
              <w:t xml:space="preserve">. </w:t>
            </w:r>
          </w:p>
          <w:p w14:paraId="38A0B497" w14:textId="28560EA9" w:rsidR="004E1B71" w:rsidRDefault="004E1B71" w:rsidP="004E1B71">
            <w:r w:rsidRPr="00510140">
              <w:t xml:space="preserve">If you need to make any amendments to the saved bulk upload file, it is easier to manually update it from the </w:t>
            </w:r>
            <w:r>
              <w:t>‘</w:t>
            </w:r>
            <w:r w:rsidRPr="00510140">
              <w:t>Model Details</w:t>
            </w:r>
            <w:r>
              <w:t>’</w:t>
            </w:r>
            <w:r w:rsidRPr="00510140">
              <w:t xml:space="preserve"> section by clicking on </w:t>
            </w:r>
            <w:r>
              <w:t>‘</w:t>
            </w:r>
            <w:r w:rsidRPr="00510140">
              <w:rPr>
                <w:bCs/>
              </w:rPr>
              <w:t>Edit</w:t>
            </w:r>
            <w:r>
              <w:rPr>
                <w:bCs/>
              </w:rPr>
              <w:t>’ (</w:t>
            </w:r>
            <w:r w:rsidRPr="005D0B43">
              <w:rPr>
                <w:b/>
              </w:rPr>
              <w:t xml:space="preserve">Figure </w:t>
            </w:r>
            <w:r>
              <w:rPr>
                <w:b/>
              </w:rPr>
              <w:t>3.54</w:t>
            </w:r>
            <w:r>
              <w:rPr>
                <w:bCs/>
              </w:rPr>
              <w:t>)</w:t>
            </w:r>
            <w:r w:rsidRPr="00510140">
              <w:rPr>
                <w:bCs/>
              </w:rPr>
              <w:t xml:space="preserve"> and </w:t>
            </w:r>
            <w:r w:rsidRPr="00D258ED">
              <w:rPr>
                <w:bCs/>
              </w:rPr>
              <w:t xml:space="preserve">following steps </w:t>
            </w:r>
            <w:r>
              <w:rPr>
                <w:bCs/>
              </w:rPr>
              <w:fldChar w:fldCharType="begin"/>
            </w:r>
            <w:r>
              <w:rPr>
                <w:bCs/>
              </w:rPr>
              <w:instrText xml:space="preserve"> REF _Ref223676673 \r \h  \* MERGEFORMAT </w:instrText>
            </w:r>
            <w:r>
              <w:rPr>
                <w:bCs/>
              </w:rPr>
            </w:r>
            <w:r>
              <w:rPr>
                <w:bCs/>
              </w:rPr>
              <w:fldChar w:fldCharType="separate"/>
            </w:r>
            <w:r>
              <w:rPr>
                <w:bCs/>
              </w:rPr>
              <w:t>17</w:t>
            </w:r>
            <w:r>
              <w:rPr>
                <w:bCs/>
              </w:rPr>
              <w:fldChar w:fldCharType="end"/>
            </w:r>
            <w:r w:rsidRPr="00D258ED">
              <w:rPr>
                <w:bCs/>
              </w:rPr>
              <w:t xml:space="preserve"> </w:t>
            </w:r>
            <w:r>
              <w:rPr>
                <w:bCs/>
              </w:rPr>
              <w:t>–</w:t>
            </w:r>
            <w:r w:rsidRPr="00D258ED">
              <w:rPr>
                <w:bCs/>
              </w:rPr>
              <w:t xml:space="preserve"> 25</w:t>
            </w:r>
            <w:r>
              <w:rPr>
                <w:bCs/>
              </w:rPr>
              <w:t xml:space="preserve"> to </w:t>
            </w:r>
            <w:r w:rsidRPr="00510140">
              <w:rPr>
                <w:bCs/>
              </w:rPr>
              <w:t>mak</w:t>
            </w:r>
            <w:r>
              <w:rPr>
                <w:bCs/>
              </w:rPr>
              <w:t>e</w:t>
            </w:r>
            <w:r w:rsidRPr="00510140">
              <w:rPr>
                <w:bCs/>
              </w:rPr>
              <w:t xml:space="preserve"> </w:t>
            </w:r>
            <w:r w:rsidRPr="00510140">
              <w:t>changes in the relevant section.</w:t>
            </w:r>
          </w:p>
          <w:p w14:paraId="2077C6E6" w14:textId="087D348D" w:rsidR="004E1B71" w:rsidRPr="00215D48" w:rsidRDefault="004E1B71" w:rsidP="004E1B71">
            <w:r w:rsidRPr="00D258ED">
              <w:t xml:space="preserve">If you have a large number of bulk upload files that you need to make changes to, it will be easier to contact the Post Market team by sending an email to the </w:t>
            </w:r>
            <w:r>
              <w:t xml:space="preserve">Device </w:t>
            </w:r>
            <w:r w:rsidRPr="00D258ED">
              <w:t>Post Market</w:t>
            </w:r>
            <w:r>
              <w:t xml:space="preserve"> Review</w:t>
            </w:r>
            <w:r w:rsidRPr="00D258ED">
              <w:t xml:space="preserve"> </w:t>
            </w:r>
            <w:r>
              <w:t>Section</w:t>
            </w:r>
            <w:r w:rsidRPr="00D258ED">
              <w:t xml:space="preserve"> (</w:t>
            </w:r>
            <w:hyperlink r:id="rId154" w:history="1">
              <w:r w:rsidRPr="00D258ED">
                <w:rPr>
                  <w:rStyle w:val="Hyperlink"/>
                  <w:rFonts w:cs="Arial"/>
                </w:rPr>
                <w:t>postmarketdevices@health.gov.au</w:t>
              </w:r>
            </w:hyperlink>
            <w:r w:rsidRPr="00D258ED">
              <w:t xml:space="preserve">) mailbox. The team will be able to </w:t>
            </w:r>
            <w:r>
              <w:t>arrange for</w:t>
            </w:r>
            <w:r w:rsidRPr="00D258ED">
              <w:t xml:space="preserve"> a bulk removal of your selected files.</w:t>
            </w:r>
          </w:p>
        </w:tc>
      </w:tr>
    </w:tbl>
    <w:p w14:paraId="1A09507D" w14:textId="53C54656" w:rsidR="00595A6C" w:rsidRDefault="00595A6C" w:rsidP="00662682"/>
    <w:p w14:paraId="7625F624" w14:textId="7A740538" w:rsidR="00225A92" w:rsidRPr="00976EC8" w:rsidRDefault="00225A92" w:rsidP="004E1B71"/>
    <w:p w14:paraId="42DE5708" w14:textId="448F39CD" w:rsidR="00976EC8" w:rsidRPr="000F6431" w:rsidRDefault="00976EC8" w:rsidP="004E1B71">
      <w:r w:rsidRPr="000F6431">
        <w:rPr>
          <w:noProof/>
        </w:rPr>
        <mc:AlternateContent>
          <mc:Choice Requires="wpg">
            <w:drawing>
              <wp:inline distT="0" distB="0" distL="0" distR="0" wp14:anchorId="45A93840" wp14:editId="0CAE4B7E">
                <wp:extent cx="5410200" cy="1663700"/>
                <wp:effectExtent l="19050" t="19050" r="19050" b="12700"/>
                <wp:docPr id="843705797" name="Group 41"/>
                <wp:cNvGraphicFramePr/>
                <a:graphic xmlns:a="http://schemas.openxmlformats.org/drawingml/2006/main">
                  <a:graphicData uri="http://schemas.microsoft.com/office/word/2010/wordprocessingGroup">
                    <wpg:wgp>
                      <wpg:cNvGrpSpPr/>
                      <wpg:grpSpPr>
                        <a:xfrm>
                          <a:off x="0" y="0"/>
                          <a:ext cx="5410200" cy="1663700"/>
                          <a:chOff x="0" y="0"/>
                          <a:chExt cx="5759450" cy="1590040"/>
                        </a:xfrm>
                      </wpg:grpSpPr>
                      <pic:pic xmlns:pic="http://schemas.openxmlformats.org/drawingml/2006/picture">
                        <pic:nvPicPr>
                          <pic:cNvPr id="819004959" name="Picture 1" descr="A screenshot of a computer&#10;&#10;AI-generated content may be incorrect."/>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59450" cy="1590040"/>
                          </a:xfrm>
                          <a:prstGeom prst="rect">
                            <a:avLst/>
                          </a:prstGeom>
                          <a:ln>
                            <a:solidFill>
                              <a:schemeClr val="tx1"/>
                            </a:solidFill>
                          </a:ln>
                        </pic:spPr>
                      </pic:pic>
                      <wps:wsp>
                        <wps:cNvPr id="1517594875" name="Rectangle 21"/>
                        <wps:cNvSpPr/>
                        <wps:spPr>
                          <a:xfrm flipV="1">
                            <a:off x="4756150" y="933450"/>
                            <a:ext cx="8001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0C0116" id="Group 41" o:spid="_x0000_s1026" style="width:426pt;height:131pt;mso-position-horizontal-relative:char;mso-position-vertical-relative:line" coordsize="57594,15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">
                <v:shape id="Picture 1" o:spid="_x0000_s1027" type="#_x0000_t75" alt="A screenshot of a computer&#10;&#10;AI-generated content may be incorrect." style="position:absolute;width:57594;height:1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" stroked="t" strokecolor="black [3213]">
                  <v:imagedata r:id="rId157" o:title="A screenshot of a computer&#10;&#10;AI-generated content may be incorrect"/>
                  <v:path arrowok="t"/>
                </v:shape>
                <v:rect id="Rectangle 21" o:spid="_x0000_s1028" style="position:absolute;left:47561;top:9334;width:8001;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" fillcolor="yellow" stroked="f" strokeweight="1pt">
                  <v:fill opacity="26214f"/>
                </v:rect>
                <w10:anchorlock/>
              </v:group>
            </w:pict>
          </mc:Fallback>
        </mc:AlternateContent>
      </w:r>
    </w:p>
    <w:p w14:paraId="77D8A9B6" w14:textId="146A5F47" w:rsidR="009A40B2" w:rsidRPr="0040383D" w:rsidRDefault="009A40B2" w:rsidP="004E1B71">
      <w:r w:rsidRPr="0040383D">
        <w:rPr>
          <w:b/>
          <w:bCs/>
        </w:rPr>
        <w:t xml:space="preserve">Figure </w:t>
      </w:r>
      <w:r w:rsidR="00E0546E" w:rsidRPr="0040383D">
        <w:rPr>
          <w:b/>
          <w:bCs/>
        </w:rPr>
        <w:t>3.</w:t>
      </w:r>
      <w:r w:rsidR="00D258ED" w:rsidRPr="0040383D">
        <w:rPr>
          <w:b/>
          <w:bCs/>
        </w:rPr>
        <w:t>5</w:t>
      </w:r>
      <w:r w:rsidR="00EF476D" w:rsidRPr="0040383D">
        <w:rPr>
          <w:b/>
          <w:bCs/>
        </w:rPr>
        <w:t>4</w:t>
      </w:r>
      <w:r w:rsidR="00E0546E" w:rsidRPr="0040383D">
        <w:rPr>
          <w:b/>
          <w:bCs/>
        </w:rPr>
        <w:t>:</w:t>
      </w:r>
      <w:r w:rsidR="00E0546E" w:rsidRPr="0040383D">
        <w:t xml:space="preserve"> </w:t>
      </w:r>
      <w:r w:rsidR="0040383D" w:rsidRPr="0040383D">
        <w:t>How to edit the supply, complaint and adverse events data.</w:t>
      </w:r>
    </w:p>
    <w:p w14:paraId="2533A796" w14:textId="515F454A" w:rsidR="00775016" w:rsidRDefault="00F06B11" w:rsidP="004E1B71">
      <w:pPr>
        <w:pStyle w:val="Heading3"/>
        <w:spacing w:before="0"/>
      </w:pPr>
      <w:bookmarkStart w:id="38" w:name="_Toc226530844"/>
      <w:r>
        <w:t xml:space="preserve">Legislative </w:t>
      </w:r>
      <w:r w:rsidR="004E1B71">
        <w:t xml:space="preserve">breaches and responses </w:t>
      </w:r>
      <w:r w:rsidR="00F203CC">
        <w:t>section</w:t>
      </w:r>
      <w:bookmarkEnd w:id="38"/>
    </w:p>
    <w:p w14:paraId="49B0FEE2" w14:textId="3EAFC3F0" w:rsidR="00775016" w:rsidRDefault="00775016" w:rsidP="00775016">
      <w:r>
        <w:t>The following instructions outline how to upload the information and documents to demonstrate compliance with the specific areas of the legislation that have been identified</w:t>
      </w:r>
      <w:r w:rsidR="00C168EE">
        <w:t xml:space="preserve"> as potentially in breach</w:t>
      </w:r>
      <w:r>
        <w:t xml:space="preserve"> in the </w:t>
      </w:r>
      <w:r w:rsidR="00B3470C">
        <w:t xml:space="preserve">initial request for information </w:t>
      </w:r>
      <w:r>
        <w:t>notification letter.</w:t>
      </w:r>
    </w:p>
    <w:p w14:paraId="0A528CE2" w14:textId="194023E2" w:rsidR="0068780E" w:rsidRPr="0040383D" w:rsidRDefault="0068780E" w:rsidP="003A1289">
      <w:pPr>
        <w:pStyle w:val="Numberbullet0"/>
        <w:rPr>
          <w:color w:val="auto"/>
        </w:rPr>
      </w:pPr>
      <w:bookmarkStart w:id="39" w:name="_Ref223680089"/>
      <w:r w:rsidRPr="0040383D">
        <w:rPr>
          <w:color w:val="auto"/>
        </w:rPr>
        <w:t xml:space="preserve">Click </w:t>
      </w:r>
      <w:r w:rsidR="00BC4AC0" w:rsidRPr="0040383D">
        <w:rPr>
          <w:color w:val="auto"/>
        </w:rPr>
        <w:t xml:space="preserve">the </w:t>
      </w:r>
      <w:r w:rsidR="009B267B" w:rsidRPr="0040383D">
        <w:rPr>
          <w:color w:val="auto"/>
        </w:rPr>
        <w:t>drop-down</w:t>
      </w:r>
      <w:r w:rsidR="00BC4AC0" w:rsidRPr="0040383D">
        <w:rPr>
          <w:color w:val="auto"/>
        </w:rPr>
        <w:t xml:space="preserve"> arrow on the right of </w:t>
      </w:r>
      <w:r w:rsidR="00526E5B" w:rsidRPr="0040383D">
        <w:rPr>
          <w:color w:val="auto"/>
        </w:rPr>
        <w:t xml:space="preserve">a </w:t>
      </w:r>
      <w:r w:rsidR="00F45B0D" w:rsidRPr="0040383D">
        <w:rPr>
          <w:color w:val="auto"/>
        </w:rPr>
        <w:t>specific b</w:t>
      </w:r>
      <w:r w:rsidR="007063DA" w:rsidRPr="0040383D">
        <w:rPr>
          <w:color w:val="auto"/>
        </w:rPr>
        <w:t>reach under investigation and click ‘Add Response’ (</w:t>
      </w:r>
      <w:r w:rsidR="007063DA" w:rsidRPr="0040383D">
        <w:rPr>
          <w:b/>
          <w:bCs/>
          <w:color w:val="auto"/>
        </w:rPr>
        <w:t>Figure</w:t>
      </w:r>
      <w:r w:rsidR="00017295" w:rsidRPr="0040383D">
        <w:rPr>
          <w:b/>
          <w:bCs/>
          <w:color w:val="auto"/>
        </w:rPr>
        <w:t xml:space="preserve"> </w:t>
      </w:r>
      <w:r w:rsidR="0040383D">
        <w:rPr>
          <w:b/>
          <w:bCs/>
          <w:color w:val="auto"/>
        </w:rPr>
        <w:t>3.</w:t>
      </w:r>
      <w:r w:rsidR="00D258ED" w:rsidRPr="0040383D">
        <w:rPr>
          <w:b/>
          <w:bCs/>
          <w:color w:val="auto"/>
        </w:rPr>
        <w:t>5</w:t>
      </w:r>
      <w:r w:rsidR="00AC5FB4" w:rsidRPr="0040383D">
        <w:rPr>
          <w:b/>
          <w:bCs/>
          <w:color w:val="auto"/>
        </w:rPr>
        <w:t>5</w:t>
      </w:r>
      <w:r w:rsidR="00B843AD" w:rsidRPr="0040383D">
        <w:rPr>
          <w:color w:val="auto"/>
        </w:rPr>
        <w:t>)</w:t>
      </w:r>
      <w:r w:rsidRPr="0040383D">
        <w:rPr>
          <w:color w:val="auto"/>
        </w:rPr>
        <w:t>.</w:t>
      </w:r>
      <w:bookmarkEnd w:id="39"/>
    </w:p>
    <w:p w14:paraId="068329B5" w14:textId="77777777" w:rsidR="004B0792" w:rsidRDefault="004B0792" w:rsidP="004E1B71">
      <w:pPr>
        <w:rPr>
          <w:b/>
          <w:bCs/>
          <w:i/>
          <w:iCs/>
          <w:noProof/>
        </w:rPr>
      </w:pPr>
      <w:r>
        <w:rPr>
          <w:noProof/>
        </w:rPr>
        <mc:AlternateContent>
          <mc:Choice Requires="wpg">
            <w:drawing>
              <wp:inline distT="0" distB="0" distL="0" distR="0" wp14:anchorId="008B8010" wp14:editId="4C199678">
                <wp:extent cx="4876800" cy="1841500"/>
                <wp:effectExtent l="19050" t="19050" r="19050" b="25400"/>
                <wp:docPr id="1787639658" name="Group 42"/>
                <wp:cNvGraphicFramePr/>
                <a:graphic xmlns:a="http://schemas.openxmlformats.org/drawingml/2006/main">
                  <a:graphicData uri="http://schemas.microsoft.com/office/word/2010/wordprocessingGroup">
                    <wpg:wgp>
                      <wpg:cNvGrpSpPr/>
                      <wpg:grpSpPr>
                        <a:xfrm>
                          <a:off x="0" y="0"/>
                          <a:ext cx="4876800" cy="1841500"/>
                          <a:chOff x="0" y="0"/>
                          <a:chExt cx="4876800" cy="1841500"/>
                        </a:xfrm>
                      </wpg:grpSpPr>
                      <pic:pic xmlns:pic="http://schemas.openxmlformats.org/drawingml/2006/picture">
                        <pic:nvPicPr>
                          <pic:cNvPr id="1603868458" name="Picture 1" descr="A screenshot of a computer&#10;&#10;AI-generated content may be incorrect."/>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876165" cy="1841500"/>
                          </a:xfrm>
                          <a:prstGeom prst="rect">
                            <a:avLst/>
                          </a:prstGeom>
                          <a:ln>
                            <a:solidFill>
                              <a:schemeClr val="tx1"/>
                            </a:solidFill>
                          </a:ln>
                        </pic:spPr>
                      </pic:pic>
                      <wps:wsp>
                        <wps:cNvPr id="184575071" name="Rectangle 21"/>
                        <wps:cNvSpPr/>
                        <wps:spPr>
                          <a:xfrm flipV="1">
                            <a:off x="4241800" y="1485900"/>
                            <a:ext cx="635000" cy="1397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C1CDE8" id="Group 42" o:spid="_x0000_s1026" style="width:384pt;height:145pt;mso-position-horizontal-relative:char;mso-position-vertical-relative:line" coordsize="48768,18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">
                <v:shape id="Picture 1" o:spid="_x0000_s1027" type="#_x0000_t75" alt="A screenshot of a computer&#10;&#10;AI-generated content may be incorrect." style="position:absolute;width:48761;height:18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" stroked="t" strokecolor="black [3213]">
                  <v:imagedata r:id="rId159" o:title="A screenshot of a computer&#10;&#10;AI-generated content may be incorrect"/>
                  <v:path arrowok="t"/>
                </v:shape>
                <v:rect id="Rectangle 21" o:spid="_x0000_s1028" style="position:absolute;left:42418;top:14859;width:6350;height:139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" fillcolor="yellow" stroked="f" strokeweight="1pt">
                  <v:fill opacity="26214f"/>
                </v:rect>
                <w10:anchorlock/>
              </v:group>
            </w:pict>
          </mc:Fallback>
        </mc:AlternateContent>
      </w:r>
    </w:p>
    <w:p w14:paraId="2CFA52FE" w14:textId="602F247C" w:rsidR="000456AE" w:rsidRPr="00AC4A6E" w:rsidRDefault="000456AE" w:rsidP="004E1B71">
      <w:r w:rsidRPr="00AC4A6E">
        <w:rPr>
          <w:b/>
          <w:bCs/>
          <w:noProof/>
        </w:rPr>
        <w:t>Figure</w:t>
      </w:r>
      <w:r w:rsidR="00017295" w:rsidRPr="00AC4A6E">
        <w:rPr>
          <w:b/>
          <w:bCs/>
          <w:noProof/>
        </w:rPr>
        <w:t xml:space="preserve"> </w:t>
      </w:r>
      <w:r w:rsidR="00CE2462" w:rsidRPr="00AC4A6E">
        <w:rPr>
          <w:b/>
          <w:bCs/>
          <w:noProof/>
        </w:rPr>
        <w:t>3.</w:t>
      </w:r>
      <w:r w:rsidR="00D258ED" w:rsidRPr="00AC4A6E">
        <w:rPr>
          <w:b/>
          <w:bCs/>
          <w:noProof/>
        </w:rPr>
        <w:t>5</w:t>
      </w:r>
      <w:r w:rsidR="00AC5FB4" w:rsidRPr="00AC4A6E">
        <w:rPr>
          <w:b/>
          <w:bCs/>
          <w:noProof/>
        </w:rPr>
        <w:t>5</w:t>
      </w:r>
      <w:r w:rsidR="00CE2462" w:rsidRPr="00AC4A6E">
        <w:rPr>
          <w:b/>
          <w:bCs/>
          <w:noProof/>
        </w:rPr>
        <w:t>:</w:t>
      </w:r>
      <w:r w:rsidR="00CE2462" w:rsidRPr="00AC4A6E">
        <w:rPr>
          <w:noProof/>
        </w:rPr>
        <w:t xml:space="preserve"> How to add </w:t>
      </w:r>
      <w:r w:rsidR="00AC4A6E" w:rsidRPr="00AC4A6E">
        <w:rPr>
          <w:noProof/>
        </w:rPr>
        <w:t xml:space="preserve">a response in the </w:t>
      </w:r>
      <w:r w:rsidR="00EF7CE8">
        <w:rPr>
          <w:noProof/>
        </w:rPr>
        <w:t>‘L</w:t>
      </w:r>
      <w:r w:rsidR="00EF7CE8" w:rsidRPr="00AC4A6E">
        <w:rPr>
          <w:noProof/>
        </w:rPr>
        <w:t xml:space="preserve">egislative </w:t>
      </w:r>
      <w:r w:rsidR="00EF7CE8">
        <w:rPr>
          <w:noProof/>
        </w:rPr>
        <w:t>B</w:t>
      </w:r>
      <w:r w:rsidR="00EF7CE8" w:rsidRPr="00AC4A6E">
        <w:rPr>
          <w:noProof/>
        </w:rPr>
        <w:t xml:space="preserve">reaches </w:t>
      </w:r>
      <w:r w:rsidR="00AC4A6E" w:rsidRPr="00AC4A6E">
        <w:rPr>
          <w:noProof/>
        </w:rPr>
        <w:t xml:space="preserve">and </w:t>
      </w:r>
      <w:r w:rsidR="00EF7CE8">
        <w:rPr>
          <w:noProof/>
        </w:rPr>
        <w:t>R</w:t>
      </w:r>
      <w:r w:rsidR="00EF7CE8" w:rsidRPr="00AC4A6E">
        <w:rPr>
          <w:noProof/>
        </w:rPr>
        <w:t>esponses</w:t>
      </w:r>
      <w:r w:rsidR="00EF7CE8">
        <w:rPr>
          <w:noProof/>
        </w:rPr>
        <w:t>’</w:t>
      </w:r>
      <w:r w:rsidR="00EF7CE8" w:rsidRPr="00AC4A6E">
        <w:rPr>
          <w:noProof/>
        </w:rPr>
        <w:t xml:space="preserve"> </w:t>
      </w:r>
      <w:r w:rsidR="00AC4A6E" w:rsidRPr="00AC4A6E">
        <w:rPr>
          <w:noProof/>
        </w:rPr>
        <w:t>section.</w:t>
      </w:r>
    </w:p>
    <w:p w14:paraId="1BF37453" w14:textId="0EE09421" w:rsidR="0068780E" w:rsidRPr="00AC4A6E" w:rsidRDefault="0068780E" w:rsidP="003A1289">
      <w:pPr>
        <w:pStyle w:val="Numberbullet0"/>
        <w:rPr>
          <w:color w:val="auto"/>
        </w:rPr>
      </w:pPr>
      <w:bookmarkStart w:id="40" w:name="_Ref223680220"/>
      <w:r w:rsidRPr="00AC4A6E">
        <w:rPr>
          <w:color w:val="auto"/>
        </w:rPr>
        <w:t xml:space="preserve">Click </w:t>
      </w:r>
      <w:r w:rsidR="00BB74BB" w:rsidRPr="00AC4A6E">
        <w:rPr>
          <w:color w:val="auto"/>
        </w:rPr>
        <w:t>‘</w:t>
      </w:r>
      <w:r w:rsidRPr="00AC4A6E">
        <w:rPr>
          <w:bCs/>
          <w:color w:val="auto"/>
        </w:rPr>
        <w:t>Proceed</w:t>
      </w:r>
      <w:r w:rsidR="00BB74BB" w:rsidRPr="00AC4A6E">
        <w:rPr>
          <w:bCs/>
          <w:color w:val="auto"/>
        </w:rPr>
        <w:t>’</w:t>
      </w:r>
      <w:r w:rsidR="005D4A36" w:rsidRPr="00AC4A6E">
        <w:rPr>
          <w:bCs/>
          <w:color w:val="auto"/>
        </w:rPr>
        <w:t xml:space="preserve"> on the </w:t>
      </w:r>
      <w:r w:rsidR="004F39C2" w:rsidRPr="00AC4A6E">
        <w:rPr>
          <w:bCs/>
          <w:color w:val="auto"/>
        </w:rPr>
        <w:t>‘Add Response’ pop-up (</w:t>
      </w:r>
      <w:r w:rsidR="004F39C2" w:rsidRPr="00AC4A6E">
        <w:rPr>
          <w:b/>
          <w:color w:val="auto"/>
        </w:rPr>
        <w:t>Figure</w:t>
      </w:r>
      <w:r w:rsidR="00A17A8D" w:rsidRPr="00AC4A6E">
        <w:rPr>
          <w:b/>
          <w:color w:val="auto"/>
        </w:rPr>
        <w:t xml:space="preserve"> </w:t>
      </w:r>
      <w:r w:rsidR="00AC4A6E">
        <w:rPr>
          <w:b/>
          <w:color w:val="auto"/>
        </w:rPr>
        <w:t>3.</w:t>
      </w:r>
      <w:r w:rsidR="00D258ED" w:rsidRPr="00AC4A6E">
        <w:rPr>
          <w:b/>
          <w:color w:val="auto"/>
        </w:rPr>
        <w:t>5</w:t>
      </w:r>
      <w:r w:rsidR="00AC5FB4" w:rsidRPr="00AC4A6E">
        <w:rPr>
          <w:b/>
          <w:color w:val="auto"/>
        </w:rPr>
        <w:t>6</w:t>
      </w:r>
      <w:r w:rsidR="004F39C2" w:rsidRPr="00AC4A6E">
        <w:rPr>
          <w:bCs/>
          <w:color w:val="auto"/>
        </w:rPr>
        <w:t>)</w:t>
      </w:r>
      <w:r w:rsidRPr="00AC4A6E">
        <w:rPr>
          <w:bCs/>
          <w:color w:val="auto"/>
        </w:rPr>
        <w:t>.</w:t>
      </w:r>
      <w:bookmarkEnd w:id="40"/>
    </w:p>
    <w:p w14:paraId="37A02BA6" w14:textId="4171FB1C" w:rsidR="00D258ED" w:rsidRPr="00D94F08" w:rsidRDefault="00D94F08" w:rsidP="004E1B71">
      <w:r>
        <w:rPr>
          <w:noProof/>
        </w:rPr>
        <mc:AlternateContent>
          <mc:Choice Requires="wpg">
            <w:drawing>
              <wp:inline distT="0" distB="0" distL="0" distR="0" wp14:anchorId="02FEDB35" wp14:editId="6351E55D">
                <wp:extent cx="3340735" cy="1022350"/>
                <wp:effectExtent l="19050" t="19050" r="12065" b="25400"/>
                <wp:docPr id="986660899" name="Group 43"/>
                <wp:cNvGraphicFramePr/>
                <a:graphic xmlns:a="http://schemas.openxmlformats.org/drawingml/2006/main">
                  <a:graphicData uri="http://schemas.microsoft.com/office/word/2010/wordprocessingGroup">
                    <wpg:wgp>
                      <wpg:cNvGrpSpPr/>
                      <wpg:grpSpPr>
                        <a:xfrm>
                          <a:off x="0" y="0"/>
                          <a:ext cx="3340735" cy="1022350"/>
                          <a:chOff x="0" y="0"/>
                          <a:chExt cx="3340735" cy="1022350"/>
                        </a:xfrm>
                      </wpg:grpSpPr>
                      <pic:pic xmlns:pic="http://schemas.openxmlformats.org/drawingml/2006/picture">
                        <pic:nvPicPr>
                          <pic:cNvPr id="1989393676" name="Picture 1" descr="A screenshot of a phone&#10;&#10;AI-generated content may be incorrect."/>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3340735" cy="1022350"/>
                          </a:xfrm>
                          <a:prstGeom prst="rect">
                            <a:avLst/>
                          </a:prstGeom>
                          <a:ln>
                            <a:solidFill>
                              <a:schemeClr val="tx1"/>
                            </a:solidFill>
                          </a:ln>
                        </pic:spPr>
                      </pic:pic>
                      <wps:wsp>
                        <wps:cNvPr id="1314336812" name="Rectangle 21"/>
                        <wps:cNvSpPr/>
                        <wps:spPr>
                          <a:xfrm flipV="1">
                            <a:off x="2393950" y="736600"/>
                            <a:ext cx="431800" cy="1968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346DB9" id="Group 43" o:spid="_x0000_s1026" style="width:263.05pt;height:80.5pt;mso-position-horizontal-relative:char;mso-position-vertical-relative:line" coordsize="33407,10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">
                <v:shape id="Picture 1" o:spid="_x0000_s1027" type="#_x0000_t75" alt="A screenshot of a phone&#10;&#10;AI-generated content may be incorrect." style="position:absolute;width:33407;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" stroked="t" strokecolor="black [3213]">
                  <v:imagedata r:id="rId161" o:title="A screenshot of a phone&#10;&#10;AI-generated content may be incorrect"/>
                  <v:path arrowok="t"/>
                </v:shape>
                <v:rect id="Rectangle 21" o:spid="_x0000_s1028" style="position:absolute;left:23939;top:7366;width:4318;height:196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" fillcolor="yellow" stroked="f" strokeweight="1pt">
                  <v:fill opacity="26214f"/>
                </v:rect>
                <w10:anchorlock/>
              </v:group>
            </w:pict>
          </mc:Fallback>
        </mc:AlternateContent>
      </w:r>
    </w:p>
    <w:p w14:paraId="194DF6C0" w14:textId="522E25FA" w:rsidR="004F39C2" w:rsidRPr="00C64AB6" w:rsidRDefault="004F39C2" w:rsidP="004E1B71">
      <w:r w:rsidRPr="00C64AB6">
        <w:rPr>
          <w:b/>
          <w:bCs/>
        </w:rPr>
        <w:t>Figure</w:t>
      </w:r>
      <w:r w:rsidR="009A6A06" w:rsidRPr="00C64AB6">
        <w:rPr>
          <w:b/>
          <w:bCs/>
        </w:rPr>
        <w:t xml:space="preserve"> </w:t>
      </w:r>
      <w:r w:rsidR="004B230A" w:rsidRPr="00C64AB6">
        <w:rPr>
          <w:b/>
          <w:bCs/>
        </w:rPr>
        <w:t>3.</w:t>
      </w:r>
      <w:r w:rsidR="00D258ED" w:rsidRPr="00C64AB6">
        <w:rPr>
          <w:b/>
          <w:bCs/>
        </w:rPr>
        <w:t>5</w:t>
      </w:r>
      <w:r w:rsidR="00AC5FB4" w:rsidRPr="00C64AB6">
        <w:rPr>
          <w:b/>
          <w:bCs/>
        </w:rPr>
        <w:t>6</w:t>
      </w:r>
      <w:r w:rsidR="004B230A" w:rsidRPr="00C64AB6">
        <w:rPr>
          <w:b/>
          <w:bCs/>
        </w:rPr>
        <w:t>:</w:t>
      </w:r>
      <w:r w:rsidR="004B230A" w:rsidRPr="00C64AB6">
        <w:t xml:space="preserve"> </w:t>
      </w:r>
      <w:r w:rsidR="00EF7CE8">
        <w:t>‘</w:t>
      </w:r>
      <w:r w:rsidR="004B230A" w:rsidRPr="00C64AB6">
        <w:t xml:space="preserve">Add </w:t>
      </w:r>
      <w:r w:rsidR="00EF7CE8">
        <w:t>R</w:t>
      </w:r>
      <w:r w:rsidR="00EF7CE8" w:rsidRPr="00C64AB6">
        <w:t>esponse</w:t>
      </w:r>
      <w:r w:rsidR="00EF7CE8">
        <w:t>’</w:t>
      </w:r>
      <w:r w:rsidR="00EF7CE8" w:rsidRPr="00C64AB6">
        <w:t xml:space="preserve"> </w:t>
      </w:r>
      <w:r w:rsidR="00C64AB6" w:rsidRPr="00C64AB6">
        <w:t>pop-up to confirm the option to add a response.</w:t>
      </w:r>
    </w:p>
    <w:p w14:paraId="6A09143C" w14:textId="168E8F4C" w:rsidR="0068780E" w:rsidRPr="00C64AB6" w:rsidRDefault="0068780E" w:rsidP="003A1289">
      <w:pPr>
        <w:pStyle w:val="Numberbullet0"/>
        <w:rPr>
          <w:color w:val="auto"/>
        </w:rPr>
      </w:pPr>
      <w:bookmarkStart w:id="41" w:name="_Ref223618185"/>
      <w:r w:rsidRPr="00C64AB6">
        <w:rPr>
          <w:color w:val="auto"/>
        </w:rPr>
        <w:t xml:space="preserve">Click </w:t>
      </w:r>
      <w:r w:rsidR="00010B9F" w:rsidRPr="00C64AB6">
        <w:rPr>
          <w:color w:val="auto"/>
        </w:rPr>
        <w:t>‘</w:t>
      </w:r>
      <w:r w:rsidRPr="00C64AB6">
        <w:rPr>
          <w:bCs/>
          <w:color w:val="auto"/>
        </w:rPr>
        <w:t>Refresh</w:t>
      </w:r>
      <w:r w:rsidR="00010B9F" w:rsidRPr="00C64AB6">
        <w:rPr>
          <w:color w:val="auto"/>
        </w:rPr>
        <w:t>’ at the bottom of the page</w:t>
      </w:r>
      <w:r w:rsidRPr="00C64AB6">
        <w:rPr>
          <w:color w:val="auto"/>
        </w:rPr>
        <w:t xml:space="preserve"> </w:t>
      </w:r>
      <w:r w:rsidR="0066464B" w:rsidRPr="00C64AB6">
        <w:rPr>
          <w:color w:val="auto"/>
        </w:rPr>
        <w:t>or</w:t>
      </w:r>
      <w:r w:rsidRPr="00C64AB6">
        <w:rPr>
          <w:color w:val="auto"/>
        </w:rPr>
        <w:t xml:space="preserve"> ‘Created On’ column header on the </w:t>
      </w:r>
      <w:r w:rsidR="006E2086" w:rsidRPr="00C64AB6">
        <w:rPr>
          <w:color w:val="auto"/>
        </w:rPr>
        <w:t>‘</w:t>
      </w:r>
      <w:r w:rsidRPr="00C64AB6">
        <w:rPr>
          <w:color w:val="auto"/>
        </w:rPr>
        <w:t xml:space="preserve">Legislative Breaches </w:t>
      </w:r>
      <w:r w:rsidR="006E2086" w:rsidRPr="00C64AB6">
        <w:rPr>
          <w:color w:val="auto"/>
        </w:rPr>
        <w:t>Responses’ table</w:t>
      </w:r>
      <w:r w:rsidR="00010B9F" w:rsidRPr="00C64AB6">
        <w:rPr>
          <w:color w:val="auto"/>
        </w:rPr>
        <w:t xml:space="preserve"> </w:t>
      </w:r>
      <w:r w:rsidR="00CB3A76" w:rsidRPr="00C64AB6">
        <w:rPr>
          <w:color w:val="auto"/>
        </w:rPr>
        <w:t xml:space="preserve">to </w:t>
      </w:r>
      <w:r w:rsidR="00907503" w:rsidRPr="00C64AB6">
        <w:rPr>
          <w:color w:val="auto"/>
        </w:rPr>
        <w:t>populate</w:t>
      </w:r>
      <w:r w:rsidR="00CB3A76" w:rsidRPr="00C64AB6">
        <w:rPr>
          <w:color w:val="auto"/>
        </w:rPr>
        <w:t xml:space="preserve"> the created response </w:t>
      </w:r>
      <w:r w:rsidR="00725566" w:rsidRPr="00C64AB6">
        <w:rPr>
          <w:color w:val="auto"/>
        </w:rPr>
        <w:t>(</w:t>
      </w:r>
      <w:r w:rsidR="00725566" w:rsidRPr="00C64AB6">
        <w:rPr>
          <w:b/>
          <w:bCs/>
          <w:color w:val="auto"/>
        </w:rPr>
        <w:t xml:space="preserve">Figure </w:t>
      </w:r>
      <w:r w:rsidR="0013640E">
        <w:rPr>
          <w:b/>
          <w:bCs/>
          <w:color w:val="auto"/>
        </w:rPr>
        <w:t>3.</w:t>
      </w:r>
      <w:r w:rsidR="00D258ED" w:rsidRPr="00C64AB6">
        <w:rPr>
          <w:b/>
          <w:bCs/>
          <w:color w:val="auto"/>
        </w:rPr>
        <w:t>5</w:t>
      </w:r>
      <w:r w:rsidR="00AC5FB4" w:rsidRPr="00C64AB6">
        <w:rPr>
          <w:b/>
          <w:bCs/>
          <w:color w:val="auto"/>
        </w:rPr>
        <w:t>7</w:t>
      </w:r>
      <w:r w:rsidR="00725566" w:rsidRPr="00C64AB6">
        <w:rPr>
          <w:color w:val="auto"/>
        </w:rPr>
        <w:t>)</w:t>
      </w:r>
      <w:bookmarkEnd w:id="41"/>
      <w:r w:rsidR="00AE2B0F">
        <w:rPr>
          <w:color w:val="auto"/>
        </w:rPr>
        <w:t>.</w:t>
      </w:r>
    </w:p>
    <w:p w14:paraId="26E89AD0" w14:textId="1BC8E092" w:rsidR="001140B8" w:rsidRDefault="00D94F08" w:rsidP="004E1B71">
      <w:pPr>
        <w:rPr>
          <w:noProof/>
        </w:rPr>
      </w:pPr>
      <w:r>
        <w:rPr>
          <w:noProof/>
        </w:rPr>
        <w:lastRenderedPageBreak/>
        <mc:AlternateContent>
          <mc:Choice Requires="wpg">
            <w:drawing>
              <wp:inline distT="0" distB="0" distL="0" distR="0" wp14:anchorId="045BF857" wp14:editId="0BD5C24D">
                <wp:extent cx="3968750" cy="3238500"/>
                <wp:effectExtent l="19050" t="19050" r="12700" b="19050"/>
                <wp:docPr id="1977295360" name="Group 44"/>
                <wp:cNvGraphicFramePr/>
                <a:graphic xmlns:a="http://schemas.openxmlformats.org/drawingml/2006/main">
                  <a:graphicData uri="http://schemas.microsoft.com/office/word/2010/wordprocessingGroup">
                    <wpg:wgp>
                      <wpg:cNvGrpSpPr/>
                      <wpg:grpSpPr>
                        <a:xfrm>
                          <a:off x="0" y="0"/>
                          <a:ext cx="3968750" cy="3238500"/>
                          <a:chOff x="0" y="0"/>
                          <a:chExt cx="3373120" cy="2867660"/>
                        </a:xfrm>
                      </wpg:grpSpPr>
                      <pic:pic xmlns:pic="http://schemas.openxmlformats.org/drawingml/2006/picture">
                        <pic:nvPicPr>
                          <pic:cNvPr id="830463624" name="Picture 1" descr="A screenshot of a computer&#10;&#10;AI-generated content may be incorrect."/>
                          <pic:cNvPicPr>
                            <a:picLocks noChangeAspect="1"/>
                          </pic:cNvPicPr>
                        </pic:nvPicPr>
                        <pic:blipFill rotWithShape="1">
                          <a:blip r:embed="rId162" cstate="print">
                            <a:extLst>
                              <a:ext uri="{28A0092B-C50C-407E-A947-70E740481C1C}">
                                <a14:useLocalDpi xmlns:a14="http://schemas.microsoft.com/office/drawing/2010/main" val="0"/>
                              </a:ext>
                            </a:extLst>
                          </a:blip>
                          <a:srcRect l="11527" r="11636" b="2018"/>
                          <a:stretch>
                            <a:fillRect/>
                          </a:stretch>
                        </pic:blipFill>
                        <pic:spPr bwMode="auto">
                          <a:xfrm>
                            <a:off x="0" y="0"/>
                            <a:ext cx="3373120" cy="2867660"/>
                          </a:xfrm>
                          <a:prstGeom prst="rect">
                            <a:avLst/>
                          </a:prstGeom>
                          <a:ln>
                            <a:solidFill>
                              <a:schemeClr val="tx1"/>
                            </a:solidFill>
                          </a:ln>
                          <a:extLst>
                            <a:ext uri="{53640926-AAD7-44D8-BBD7-CCE9431645EC}">
                              <a14:shadowObscured xmlns:a14="http://schemas.microsoft.com/office/drawing/2010/main"/>
                            </a:ext>
                          </a:extLst>
                        </pic:spPr>
                      </pic:pic>
                      <wps:wsp>
                        <wps:cNvPr id="364466995" name="Rectangle 21"/>
                        <wps:cNvSpPr/>
                        <wps:spPr>
                          <a:xfrm flipV="1">
                            <a:off x="2806700" y="1720850"/>
                            <a:ext cx="5334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121360" name="Rectangle 21"/>
                        <wps:cNvSpPr/>
                        <wps:spPr>
                          <a:xfrm flipV="1">
                            <a:off x="698500" y="2705100"/>
                            <a:ext cx="3556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5ECC60B" id="Group 44" o:spid="_x0000_s1026" style="width:312.5pt;height:255pt;mso-position-horizontal-relative:char;mso-position-vertical-relative:line" coordsize="33731,28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">
                <v:shape id="Picture 1" o:spid="_x0000_s1027" type="#_x0000_t75" alt="A screenshot of a computer&#10;&#10;AI-generated content may be incorrect." style="position:absolute;width:33731;height:2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" stroked="t" strokecolor="black [3213]">
                  <v:imagedata r:id="rId163" o:title="A screenshot of a computer&#10;&#10;AI-generated content may be incorrect" cropbottom="1323f" cropleft="7554f" cropright="7626f"/>
                  <v:path arrowok="t"/>
                </v:shape>
                <v:rect id="Rectangle 21" o:spid="_x0000_s1028" style="position:absolute;left:28067;top:17208;width:5334;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" fillcolor="yellow" stroked="f" strokeweight="1pt">
                  <v:fill opacity="26214f"/>
                </v:rect>
                <v:rect id="Rectangle 21" o:spid="_x0000_s1029" style="position:absolute;left:6985;top:27051;width:3556;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" fillcolor="yellow" stroked="f" strokeweight="1pt">
                  <v:fill opacity="26214f"/>
                </v:rect>
                <w10:anchorlock/>
              </v:group>
            </w:pict>
          </mc:Fallback>
        </mc:AlternateContent>
      </w:r>
    </w:p>
    <w:p w14:paraId="0FFF2418" w14:textId="1D665300" w:rsidR="00AB7998" w:rsidRPr="00122345" w:rsidRDefault="001140B8" w:rsidP="004E1B71">
      <w:pPr>
        <w:rPr>
          <w:noProof/>
        </w:rPr>
      </w:pPr>
      <w:r w:rsidRPr="00122345">
        <w:rPr>
          <w:b/>
          <w:bCs/>
          <w:noProof/>
        </w:rPr>
        <w:t>Figure</w:t>
      </w:r>
      <w:r w:rsidR="00EC7130" w:rsidRPr="00122345">
        <w:rPr>
          <w:b/>
          <w:bCs/>
          <w:noProof/>
        </w:rPr>
        <w:t xml:space="preserve"> </w:t>
      </w:r>
      <w:r w:rsidR="00AA6FC0" w:rsidRPr="00122345">
        <w:rPr>
          <w:b/>
          <w:bCs/>
          <w:noProof/>
        </w:rPr>
        <w:t>3.</w:t>
      </w:r>
      <w:r w:rsidR="00D258ED" w:rsidRPr="00122345">
        <w:rPr>
          <w:b/>
          <w:bCs/>
          <w:noProof/>
        </w:rPr>
        <w:t>5</w:t>
      </w:r>
      <w:r w:rsidR="00521510" w:rsidRPr="00122345">
        <w:rPr>
          <w:b/>
          <w:bCs/>
          <w:noProof/>
        </w:rPr>
        <w:t>7</w:t>
      </w:r>
      <w:r w:rsidR="00AA6FC0" w:rsidRPr="00122345">
        <w:rPr>
          <w:b/>
          <w:bCs/>
          <w:noProof/>
        </w:rPr>
        <w:t>:</w:t>
      </w:r>
      <w:r w:rsidR="00AA6FC0" w:rsidRPr="00122345">
        <w:rPr>
          <w:noProof/>
        </w:rPr>
        <w:t xml:space="preserve"> </w:t>
      </w:r>
      <w:r w:rsidR="004C1EE6" w:rsidRPr="00122345">
        <w:rPr>
          <w:noProof/>
        </w:rPr>
        <w:t>How to r</w:t>
      </w:r>
      <w:r w:rsidR="00AA6FC0" w:rsidRPr="00122345">
        <w:rPr>
          <w:noProof/>
        </w:rPr>
        <w:t xml:space="preserve">efresh the </w:t>
      </w:r>
      <w:r w:rsidR="004C1EE6" w:rsidRPr="00122345">
        <w:rPr>
          <w:noProof/>
        </w:rPr>
        <w:t>page to populate the</w:t>
      </w:r>
      <w:r w:rsidR="00122345" w:rsidRPr="00122345">
        <w:rPr>
          <w:noProof/>
        </w:rPr>
        <w:t xml:space="preserve"> created response.</w:t>
      </w:r>
    </w:p>
    <w:p w14:paraId="143307BD" w14:textId="5F1A49EC" w:rsidR="0068780E" w:rsidRPr="00122345" w:rsidRDefault="0068780E" w:rsidP="003A1289">
      <w:pPr>
        <w:pStyle w:val="Numberbullet0"/>
        <w:rPr>
          <w:color w:val="auto"/>
        </w:rPr>
      </w:pPr>
      <w:r w:rsidRPr="00122345">
        <w:rPr>
          <w:color w:val="auto"/>
        </w:rPr>
        <w:t xml:space="preserve">Click </w:t>
      </w:r>
      <w:r w:rsidR="00383B21" w:rsidRPr="00122345">
        <w:rPr>
          <w:rFonts w:cs="Arial"/>
          <w:color w:val="auto"/>
        </w:rPr>
        <w:t>on the down-arrow on the right side of the created response</w:t>
      </w:r>
      <w:r w:rsidR="001C7CBD" w:rsidRPr="00122345">
        <w:rPr>
          <w:rFonts w:cs="Arial"/>
          <w:color w:val="auto"/>
        </w:rPr>
        <w:t xml:space="preserve"> and click ‘Edit’ (</w:t>
      </w:r>
      <w:r w:rsidR="001C7CBD" w:rsidRPr="00122345">
        <w:rPr>
          <w:rFonts w:cs="Arial"/>
          <w:b/>
          <w:bCs/>
          <w:color w:val="auto"/>
        </w:rPr>
        <w:t xml:space="preserve">Figure </w:t>
      </w:r>
      <w:r w:rsidR="00122345">
        <w:rPr>
          <w:rFonts w:cs="Arial"/>
          <w:b/>
          <w:bCs/>
          <w:color w:val="auto"/>
        </w:rPr>
        <w:t>3.</w:t>
      </w:r>
      <w:r w:rsidR="00D258ED" w:rsidRPr="00122345">
        <w:rPr>
          <w:rFonts w:cs="Arial"/>
          <w:b/>
          <w:bCs/>
          <w:color w:val="auto"/>
        </w:rPr>
        <w:t>5</w:t>
      </w:r>
      <w:r w:rsidR="00521510" w:rsidRPr="00122345">
        <w:rPr>
          <w:rFonts w:cs="Arial"/>
          <w:b/>
          <w:bCs/>
          <w:color w:val="auto"/>
        </w:rPr>
        <w:t>8</w:t>
      </w:r>
      <w:r w:rsidR="001C7CBD" w:rsidRPr="00122345">
        <w:rPr>
          <w:rFonts w:cs="Arial"/>
          <w:color w:val="auto"/>
        </w:rPr>
        <w:t>)</w:t>
      </w:r>
      <w:r w:rsidR="00426E01" w:rsidRPr="00122345">
        <w:rPr>
          <w:rFonts w:cs="Arial"/>
          <w:color w:val="auto"/>
        </w:rPr>
        <w:t xml:space="preserve"> to open the ‘Edi</w:t>
      </w:r>
      <w:r w:rsidR="00D86191" w:rsidRPr="00122345">
        <w:rPr>
          <w:rFonts w:cs="Arial"/>
          <w:color w:val="auto"/>
        </w:rPr>
        <w:t>t</w:t>
      </w:r>
      <w:r w:rsidR="00426E01" w:rsidRPr="00122345">
        <w:rPr>
          <w:rFonts w:cs="Arial"/>
          <w:color w:val="auto"/>
        </w:rPr>
        <w:t xml:space="preserve"> compliance with potential le</w:t>
      </w:r>
      <w:r w:rsidR="00D86191" w:rsidRPr="00122345">
        <w:rPr>
          <w:rFonts w:cs="Arial"/>
          <w:color w:val="auto"/>
        </w:rPr>
        <w:t>gislative breach response’ pop-up.</w:t>
      </w:r>
    </w:p>
    <w:p w14:paraId="27E514D9" w14:textId="09A7F744" w:rsidR="00D258ED" w:rsidRDefault="00B17BD5" w:rsidP="004E1B71">
      <w:pPr>
        <w:rPr>
          <w:b/>
          <w:bCs/>
          <w:i/>
          <w:iCs/>
          <w:noProof/>
        </w:rPr>
      </w:pPr>
      <w:r>
        <w:rPr>
          <w:noProof/>
        </w:rPr>
        <mc:AlternateContent>
          <mc:Choice Requires="wpg">
            <w:drawing>
              <wp:inline distT="0" distB="0" distL="0" distR="0" wp14:anchorId="15AF552D" wp14:editId="427BBA6D">
                <wp:extent cx="3956050" cy="2654300"/>
                <wp:effectExtent l="19050" t="19050" r="6350" b="12700"/>
                <wp:docPr id="695803655" name="Group 45"/>
                <wp:cNvGraphicFramePr/>
                <a:graphic xmlns:a="http://schemas.openxmlformats.org/drawingml/2006/main">
                  <a:graphicData uri="http://schemas.microsoft.com/office/word/2010/wordprocessingGroup">
                    <wpg:wgp>
                      <wpg:cNvGrpSpPr/>
                      <wpg:grpSpPr>
                        <a:xfrm>
                          <a:off x="0" y="0"/>
                          <a:ext cx="3956050" cy="2654300"/>
                          <a:chOff x="0" y="0"/>
                          <a:chExt cx="3956050" cy="2654300"/>
                        </a:xfrm>
                      </wpg:grpSpPr>
                      <pic:pic xmlns:pic="http://schemas.openxmlformats.org/drawingml/2006/picture">
                        <pic:nvPicPr>
                          <pic:cNvPr id="3538052" name="Picture 1" descr="A screenshot of a medical survey&#10;&#10;AI-generated content may be incorrect."/>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3905885" cy="2654300"/>
                          </a:xfrm>
                          <a:prstGeom prst="rect">
                            <a:avLst/>
                          </a:prstGeom>
                          <a:ln>
                            <a:solidFill>
                              <a:schemeClr val="tx1"/>
                            </a:solidFill>
                          </a:ln>
                        </pic:spPr>
                      </pic:pic>
                      <wps:wsp>
                        <wps:cNvPr id="2017648202" name="Rectangle 21"/>
                        <wps:cNvSpPr/>
                        <wps:spPr>
                          <a:xfrm flipV="1">
                            <a:off x="1809750" y="1073150"/>
                            <a:ext cx="527050" cy="1079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605856" name="Rectangle 21"/>
                        <wps:cNvSpPr/>
                        <wps:spPr>
                          <a:xfrm flipV="1">
                            <a:off x="3429000" y="2438400"/>
                            <a:ext cx="527050" cy="1079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EBC9B4" id="Group 45" o:spid="_x0000_s1026" style="width:311.5pt;height:209pt;mso-position-horizontal-relative:char;mso-position-vertical-relative:line" coordsize="39560,26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">
                <v:shape id="Picture 1" o:spid="_x0000_s1027" type="#_x0000_t75" alt="A screenshot of a medical survey&#10;&#10;AI-generated content may be incorrect." style="position:absolute;width:39058;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" stroked="t" strokecolor="black [3213]">
                  <v:imagedata r:id="rId165" o:title="A screenshot of a medical survey&#10;&#10;AI-generated content may be incorrect"/>
                  <v:path arrowok="t"/>
                </v:shape>
                <v:rect id="Rectangle 21" o:spid="_x0000_s1028" style="position:absolute;left:18097;top:10731;width:5271;height:10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" fillcolor="yellow" stroked="f" strokeweight="1pt">
                  <v:fill opacity="26214f"/>
                </v:rect>
                <v:rect id="Rectangle 21" o:spid="_x0000_s1029" style="position:absolute;left:34290;top:24384;width:5270;height:107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" fillcolor="yellow" stroked="f" strokeweight="1pt">
                  <v:fill opacity="26214f"/>
                </v:rect>
                <w10:anchorlock/>
              </v:group>
            </w:pict>
          </mc:Fallback>
        </mc:AlternateContent>
      </w:r>
    </w:p>
    <w:p w14:paraId="60752DA6" w14:textId="4F73C076" w:rsidR="00216B7C" w:rsidRPr="00216B7C" w:rsidRDefault="001C7CBD" w:rsidP="004E1B71">
      <w:pPr>
        <w:rPr>
          <w:noProof/>
        </w:rPr>
      </w:pPr>
      <w:r w:rsidRPr="00A6642A">
        <w:rPr>
          <w:b/>
          <w:bCs/>
          <w:noProof/>
        </w:rPr>
        <w:t>Figure</w:t>
      </w:r>
      <w:r w:rsidR="00BF28BC" w:rsidRPr="00A6642A">
        <w:rPr>
          <w:b/>
          <w:bCs/>
          <w:noProof/>
        </w:rPr>
        <w:t xml:space="preserve"> </w:t>
      </w:r>
      <w:r w:rsidR="00122345" w:rsidRPr="00A6642A">
        <w:rPr>
          <w:b/>
          <w:bCs/>
          <w:noProof/>
        </w:rPr>
        <w:t>3.</w:t>
      </w:r>
      <w:r w:rsidR="00D258ED" w:rsidRPr="00A6642A">
        <w:rPr>
          <w:b/>
          <w:bCs/>
          <w:noProof/>
        </w:rPr>
        <w:t>5</w:t>
      </w:r>
      <w:r w:rsidR="00521510" w:rsidRPr="00A6642A">
        <w:rPr>
          <w:b/>
          <w:bCs/>
          <w:noProof/>
        </w:rPr>
        <w:t>8</w:t>
      </w:r>
      <w:r w:rsidR="00122345" w:rsidRPr="00A6642A">
        <w:rPr>
          <w:b/>
          <w:bCs/>
          <w:noProof/>
        </w:rPr>
        <w:t>:</w:t>
      </w:r>
      <w:r w:rsidR="00122345" w:rsidRPr="00A6642A">
        <w:rPr>
          <w:noProof/>
        </w:rPr>
        <w:t xml:space="preserve"> </w:t>
      </w:r>
      <w:r w:rsidR="008001C3">
        <w:rPr>
          <w:noProof/>
        </w:rPr>
        <w:t>Legislative breach status changes from draft to complete once a response is created</w:t>
      </w:r>
      <w:r w:rsidR="00214D51">
        <w:rPr>
          <w:noProof/>
        </w:rPr>
        <w:t>.</w:t>
      </w:r>
      <w:r w:rsidR="008001C3">
        <w:rPr>
          <w:noProof/>
        </w:rPr>
        <w:t xml:space="preserve"> </w:t>
      </w:r>
      <w:r w:rsidR="00214D51">
        <w:rPr>
          <w:noProof/>
        </w:rPr>
        <w:t xml:space="preserve">The lower panel shows </w:t>
      </w:r>
      <w:r w:rsidR="008001C3">
        <w:rPr>
          <w:noProof/>
        </w:rPr>
        <w:t>h</w:t>
      </w:r>
      <w:r w:rsidR="00A6642A" w:rsidRPr="00A6642A">
        <w:rPr>
          <w:noProof/>
        </w:rPr>
        <w:t xml:space="preserve">ow to edit the </w:t>
      </w:r>
      <w:r w:rsidR="003230F2">
        <w:rPr>
          <w:noProof/>
        </w:rPr>
        <w:t xml:space="preserve">responses to the potential </w:t>
      </w:r>
      <w:r w:rsidR="00A6642A" w:rsidRPr="00A6642A">
        <w:rPr>
          <w:noProof/>
        </w:rPr>
        <w:t>legislative breaches.</w:t>
      </w:r>
    </w:p>
    <w:p w14:paraId="0A6530F8" w14:textId="77777777" w:rsidR="00216B7C" w:rsidRDefault="00216B7C" w:rsidP="00216B7C">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51936" behindDoc="0" locked="0" layoutInCell="1" allowOverlap="1" wp14:anchorId="11668669" wp14:editId="36720DD0">
                <wp:simplePos x="0" y="0"/>
                <wp:positionH relativeFrom="column">
                  <wp:posOffset>614045</wp:posOffset>
                </wp:positionH>
                <wp:positionV relativeFrom="paragraph">
                  <wp:posOffset>75565</wp:posOffset>
                </wp:positionV>
                <wp:extent cx="5181600" cy="457200"/>
                <wp:effectExtent l="0" t="0" r="19050" b="19050"/>
                <wp:wrapNone/>
                <wp:docPr id="1069526400" name="Text Box 2"/>
                <wp:cNvGraphicFramePr/>
                <a:graphic xmlns:a="http://schemas.openxmlformats.org/drawingml/2006/main">
                  <a:graphicData uri="http://schemas.microsoft.com/office/word/2010/wordprocessingShape">
                    <wps:wsp>
                      <wps:cNvSpPr txBox="1"/>
                      <wps:spPr>
                        <a:xfrm>
                          <a:off x="0" y="0"/>
                          <a:ext cx="5181600" cy="4572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67311165" w14:textId="4546E17E" w:rsidR="00216B7C" w:rsidRDefault="00216B7C" w:rsidP="004E1B71">
                            <w:r w:rsidRPr="00A6642A">
                              <w:rPr>
                                <w:b/>
                                <w:bCs/>
                                <w:noProof/>
                              </w:rPr>
                              <w:t xml:space="preserve">Note: </w:t>
                            </w:r>
                            <w:r w:rsidRPr="00A6642A">
                              <w:rPr>
                                <w:noProof/>
                              </w:rPr>
                              <w:t>The status of the ‘Breach under Investigation’ will change from ‘Draft’ to ‘Completed</w:t>
                            </w:r>
                            <w:r>
                              <w:rPr>
                                <w:noProof/>
                              </w:rPr>
                              <w:t>’</w:t>
                            </w:r>
                            <w:r w:rsidRPr="00A6642A">
                              <w:rPr>
                                <w:noProo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68669" id="_x0000_s1046" type="#_x0000_t202" style="position:absolute;left:0;text-align:left;margin-left:48.35pt;margin-top:5.95pt;width:408pt;height:36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" fillcolor="#c3c3c3 [2166]" strokecolor="#a5a5a5 [3206]" strokeweight=".5pt">
                <v:fill color2="#b6b6b6 [2614]" rotate="t" colors="0 #d2d2d2;.5 #c8c8c8;1 silver" focus="100%" type="gradient">
                  <o:fill v:ext="view" type="gradientUnscaled"/>
                </v:fill>
                <v:textbox>
                  <w:txbxContent>
                    <w:p w14:paraId="67311165" w14:textId="4546E17E" w:rsidR="00216B7C" w:rsidRDefault="00216B7C" w:rsidP="004E1B71">
                      <w:r w:rsidRPr="00A6642A">
                        <w:rPr>
                          <w:b/>
                          <w:bCs/>
                          <w:noProof/>
                        </w:rPr>
                        <w:t xml:space="preserve">Note: </w:t>
                      </w:r>
                      <w:r w:rsidRPr="00A6642A">
                        <w:rPr>
                          <w:noProof/>
                        </w:rPr>
                        <w:t xml:space="preserve">The status </w:t>
                      </w:r>
                      <w:r>
                        <w:rPr>
                          <w:rStyle w:val="CommentReference"/>
                        </w:rPr>
                        <w:t/>
                      </w:r>
                      <w:r w:rsidRPr="00A6642A">
                        <w:rPr>
                          <w:noProof/>
                        </w:rPr>
                        <w:t>of the ‘Breach under Investigation’ will change from ‘Draft’ to ‘Completed</w:t>
                      </w:r>
                      <w:r>
                        <w:rPr>
                          <w:noProof/>
                        </w:rPr>
                        <w:t>’</w:t>
                      </w:r>
                      <w:r w:rsidRPr="00A6642A">
                        <w:rPr>
                          <w:noProof/>
                        </w:rPr>
                        <w:t>.</w:t>
                      </w:r>
                    </w:p>
                  </w:txbxContent>
                </v:textbox>
              </v:shape>
            </w:pict>
          </mc:Fallback>
        </mc:AlternateContent>
      </w:r>
    </w:p>
    <w:p w14:paraId="75D9467D" w14:textId="54ED96F0" w:rsidR="00216B7C" w:rsidRDefault="00216B7C" w:rsidP="00216B7C">
      <w:pPr>
        <w:pStyle w:val="Numberbullet2"/>
        <w:numPr>
          <w:ilvl w:val="0"/>
          <w:numId w:val="0"/>
        </w:numPr>
        <w:spacing w:before="0" w:after="0"/>
        <w:ind w:left="360"/>
        <w:rPr>
          <w:rFonts w:cs="Arial"/>
          <w:color w:val="auto"/>
        </w:rPr>
      </w:pPr>
      <w:r>
        <w:rPr>
          <w:rFonts w:cs="Arial"/>
          <w:noProof/>
          <w:color w:val="auto"/>
        </w:rPr>
        <w:drawing>
          <wp:inline distT="0" distB="0" distL="0" distR="0" wp14:anchorId="04BBA7C5" wp14:editId="2E1FDF06">
            <wp:extent cx="317500" cy="317500"/>
            <wp:effectExtent l="0" t="0" r="6350" b="6350"/>
            <wp:docPr id="701770961"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inline>
        </w:drawing>
      </w:r>
      <w:bookmarkStart w:id="42" w:name="_Ref223680104"/>
    </w:p>
    <w:p w14:paraId="2CF6B79E" w14:textId="77777777" w:rsidR="00216B7C" w:rsidRPr="00216B7C" w:rsidRDefault="00216B7C" w:rsidP="00216B7C">
      <w:pPr>
        <w:pStyle w:val="Numberbullet2"/>
        <w:numPr>
          <w:ilvl w:val="0"/>
          <w:numId w:val="0"/>
        </w:numPr>
        <w:spacing w:before="0" w:after="0"/>
        <w:ind w:left="360"/>
        <w:rPr>
          <w:rFonts w:cs="Arial"/>
          <w:color w:val="auto"/>
        </w:rPr>
      </w:pPr>
    </w:p>
    <w:p w14:paraId="45C9BC97" w14:textId="35A77FA9" w:rsidR="00D86191" w:rsidRPr="00A6642A" w:rsidRDefault="00D86191" w:rsidP="003A1289">
      <w:pPr>
        <w:pStyle w:val="Numberbullet0"/>
        <w:rPr>
          <w:color w:val="auto"/>
        </w:rPr>
      </w:pPr>
      <w:bookmarkStart w:id="43" w:name="_Ref224556809"/>
      <w:r w:rsidRPr="00A6642A">
        <w:rPr>
          <w:color w:val="auto"/>
        </w:rPr>
        <w:t>In the ‘</w:t>
      </w:r>
      <w:r w:rsidRPr="00A6642A">
        <w:rPr>
          <w:rFonts w:cs="Arial"/>
          <w:color w:val="auto"/>
        </w:rPr>
        <w:t>Edit compliance with potential legislative breach response’</w:t>
      </w:r>
      <w:r w:rsidR="002F55F2" w:rsidRPr="00A6642A">
        <w:rPr>
          <w:rFonts w:cs="Arial"/>
          <w:color w:val="auto"/>
        </w:rPr>
        <w:t xml:space="preserve"> pop-up you can</w:t>
      </w:r>
      <w:r w:rsidR="002542D7" w:rsidRPr="00A6642A">
        <w:rPr>
          <w:rFonts w:cs="Arial"/>
          <w:color w:val="auto"/>
        </w:rPr>
        <w:t xml:space="preserve"> (</w:t>
      </w:r>
      <w:r w:rsidR="002542D7" w:rsidRPr="00A6642A">
        <w:rPr>
          <w:rFonts w:cs="Arial"/>
          <w:b/>
          <w:bCs/>
          <w:color w:val="auto"/>
        </w:rPr>
        <w:t xml:space="preserve">Figure </w:t>
      </w:r>
      <w:r w:rsidR="00A6642A">
        <w:rPr>
          <w:rFonts w:cs="Arial"/>
          <w:b/>
          <w:bCs/>
          <w:color w:val="auto"/>
        </w:rPr>
        <w:t>3.</w:t>
      </w:r>
      <w:r w:rsidR="00506185" w:rsidRPr="00A6642A">
        <w:rPr>
          <w:rFonts w:cs="Arial"/>
          <w:b/>
          <w:bCs/>
          <w:color w:val="auto"/>
        </w:rPr>
        <w:t>5</w:t>
      </w:r>
      <w:r w:rsidR="005B4680" w:rsidRPr="00A6642A">
        <w:rPr>
          <w:rFonts w:cs="Arial"/>
          <w:b/>
          <w:bCs/>
          <w:color w:val="auto"/>
        </w:rPr>
        <w:t>9</w:t>
      </w:r>
      <w:r w:rsidR="002542D7" w:rsidRPr="00A6642A">
        <w:rPr>
          <w:rFonts w:cs="Arial"/>
          <w:color w:val="auto"/>
        </w:rPr>
        <w:t>)</w:t>
      </w:r>
      <w:r w:rsidR="002F55F2" w:rsidRPr="00A6642A">
        <w:rPr>
          <w:rFonts w:cs="Arial"/>
          <w:color w:val="auto"/>
        </w:rPr>
        <w:t>:</w:t>
      </w:r>
      <w:bookmarkEnd w:id="42"/>
      <w:bookmarkEnd w:id="43"/>
    </w:p>
    <w:p w14:paraId="70119734" w14:textId="1361C151" w:rsidR="009B0061" w:rsidRPr="00A6642A" w:rsidRDefault="00C45583" w:rsidP="003A1289">
      <w:pPr>
        <w:pStyle w:val="Numberbullet2"/>
        <w:rPr>
          <w:color w:val="auto"/>
        </w:rPr>
      </w:pPr>
      <w:r>
        <w:rPr>
          <w:color w:val="auto"/>
        </w:rPr>
        <w:t>v</w:t>
      </w:r>
      <w:r w:rsidRPr="00A6642A">
        <w:rPr>
          <w:color w:val="auto"/>
        </w:rPr>
        <w:t xml:space="preserve">iew </w:t>
      </w:r>
      <w:r w:rsidR="009B30E1" w:rsidRPr="00A6642A">
        <w:rPr>
          <w:color w:val="auto"/>
        </w:rPr>
        <w:t xml:space="preserve">the </w:t>
      </w:r>
      <w:r w:rsidR="00A23035" w:rsidRPr="00A6642A">
        <w:rPr>
          <w:color w:val="auto"/>
        </w:rPr>
        <w:t xml:space="preserve">legislative breach you are providing </w:t>
      </w:r>
      <w:r w:rsidR="00535F2B" w:rsidRPr="00A6642A">
        <w:rPr>
          <w:color w:val="auto"/>
        </w:rPr>
        <w:t>evidence of compliance against</w:t>
      </w:r>
    </w:p>
    <w:p w14:paraId="7C21A7D6" w14:textId="0852F2C5" w:rsidR="00D32D6D" w:rsidRPr="00A6642A" w:rsidRDefault="00C45583" w:rsidP="003A1289">
      <w:pPr>
        <w:pStyle w:val="Numberbullet2"/>
        <w:rPr>
          <w:color w:val="auto"/>
        </w:rPr>
      </w:pPr>
      <w:r>
        <w:rPr>
          <w:color w:val="auto"/>
        </w:rPr>
        <w:t>view t</w:t>
      </w:r>
      <w:r w:rsidRPr="00A6642A">
        <w:rPr>
          <w:color w:val="auto"/>
        </w:rPr>
        <w:t xml:space="preserve">he </w:t>
      </w:r>
      <w:r w:rsidR="00A23035" w:rsidRPr="00A6642A">
        <w:rPr>
          <w:color w:val="auto"/>
        </w:rPr>
        <w:t xml:space="preserve">goods </w:t>
      </w:r>
      <w:r w:rsidR="00535F2B" w:rsidRPr="00A6642A">
        <w:rPr>
          <w:color w:val="auto"/>
        </w:rPr>
        <w:t>included in the</w:t>
      </w:r>
      <w:r w:rsidR="00A23035" w:rsidRPr="00A6642A">
        <w:rPr>
          <w:color w:val="auto"/>
        </w:rPr>
        <w:t xml:space="preserve"> </w:t>
      </w:r>
      <w:r w:rsidR="008D37FA" w:rsidRPr="00A6642A">
        <w:rPr>
          <w:color w:val="auto"/>
        </w:rPr>
        <w:t xml:space="preserve">PMR you are </w:t>
      </w:r>
      <w:r w:rsidR="00A23035" w:rsidRPr="00A6642A">
        <w:rPr>
          <w:color w:val="auto"/>
        </w:rPr>
        <w:t>providing a response fo</w:t>
      </w:r>
      <w:r w:rsidR="00535F2B" w:rsidRPr="00A6642A">
        <w:rPr>
          <w:color w:val="auto"/>
        </w:rPr>
        <w:t>r</w:t>
      </w:r>
      <w:r>
        <w:rPr>
          <w:color w:val="auto"/>
        </w:rPr>
        <w:t>, and</w:t>
      </w:r>
    </w:p>
    <w:p w14:paraId="0F272BC5" w14:textId="71382BF5" w:rsidR="00D32D6D" w:rsidRPr="00CB75D0" w:rsidRDefault="00C45583" w:rsidP="003A1289">
      <w:pPr>
        <w:pStyle w:val="Numberbullet2"/>
        <w:rPr>
          <w:color w:val="000000" w:themeColor="text1"/>
        </w:rPr>
      </w:pPr>
      <w:r>
        <w:rPr>
          <w:color w:val="auto"/>
        </w:rPr>
        <w:t>s</w:t>
      </w:r>
      <w:r w:rsidRPr="00A6642A">
        <w:rPr>
          <w:color w:val="auto"/>
        </w:rPr>
        <w:t xml:space="preserve">elect </w:t>
      </w:r>
      <w:r w:rsidR="0068780E" w:rsidRPr="00A6642A">
        <w:rPr>
          <w:color w:val="auto"/>
        </w:rPr>
        <w:t>how you wish to provide your response</w:t>
      </w:r>
      <w:r w:rsidR="009A0FBA" w:rsidRPr="00A6642A">
        <w:rPr>
          <w:color w:val="auto"/>
        </w:rPr>
        <w:t xml:space="preserve"> from the drop-down menu options</w:t>
      </w:r>
      <w:r>
        <w:rPr>
          <w:color w:val="auto"/>
        </w:rPr>
        <w:t>:</w:t>
      </w:r>
      <w:r w:rsidR="00A83ABD" w:rsidRPr="00A6642A">
        <w:rPr>
          <w:color w:val="auto"/>
        </w:rPr>
        <w:t xml:space="preserve"> </w:t>
      </w:r>
    </w:p>
    <w:p w14:paraId="7C68835D" w14:textId="5AC21096" w:rsidR="00506185" w:rsidRDefault="00B26C89" w:rsidP="004E1B71">
      <w:pPr>
        <w:rPr>
          <w:rFonts w:cs="Arial"/>
          <w:b/>
          <w:bCs/>
          <w:i/>
          <w:iCs/>
        </w:rPr>
      </w:pPr>
      <w:r>
        <w:rPr>
          <w:noProof/>
        </w:rPr>
        <w:lastRenderedPageBreak/>
        <mc:AlternateContent>
          <mc:Choice Requires="wpg">
            <w:drawing>
              <wp:inline distT="0" distB="0" distL="0" distR="0" wp14:anchorId="7DBD3456" wp14:editId="6C645202">
                <wp:extent cx="2962275" cy="2457450"/>
                <wp:effectExtent l="19050" t="19050" r="28575" b="19050"/>
                <wp:docPr id="1944166719" name="Group 46"/>
                <wp:cNvGraphicFramePr/>
                <a:graphic xmlns:a="http://schemas.openxmlformats.org/drawingml/2006/main">
                  <a:graphicData uri="http://schemas.microsoft.com/office/word/2010/wordprocessingGroup">
                    <wpg:wgp>
                      <wpg:cNvGrpSpPr/>
                      <wpg:grpSpPr>
                        <a:xfrm>
                          <a:off x="0" y="0"/>
                          <a:ext cx="2962275" cy="2457450"/>
                          <a:chOff x="0" y="0"/>
                          <a:chExt cx="3157855" cy="2806700"/>
                        </a:xfrm>
                      </wpg:grpSpPr>
                      <pic:pic xmlns:pic="http://schemas.openxmlformats.org/drawingml/2006/picture">
                        <pic:nvPicPr>
                          <pic:cNvPr id="1871401163" name="Picture 1" descr="A screenshot of a computer&#10;&#10;AI-generated content may be incorrect."/>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3157855" cy="2806700"/>
                          </a:xfrm>
                          <a:prstGeom prst="rect">
                            <a:avLst/>
                          </a:prstGeom>
                          <a:ln>
                            <a:solidFill>
                              <a:schemeClr val="tx1"/>
                            </a:solidFill>
                          </a:ln>
                        </pic:spPr>
                      </pic:pic>
                      <wps:wsp>
                        <wps:cNvPr id="533419079" name="Rectangle 21"/>
                        <wps:cNvSpPr/>
                        <wps:spPr>
                          <a:xfrm flipV="1">
                            <a:off x="292100" y="2241550"/>
                            <a:ext cx="2565400" cy="5270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5BD1BEF" id="Group 46" o:spid="_x0000_s1026" style="width:233.25pt;height:193.5pt;mso-position-horizontal-relative:char;mso-position-vertical-relative:line" coordsize="31578,28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">
                <v:shape id="Picture 1" o:spid="_x0000_s1027" type="#_x0000_t75" alt="A screenshot of a computer&#10;&#10;AI-generated content may be incorrect." style="position:absolute;width:31578;height:28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" stroked="t" strokecolor="black [3213]">
                  <v:imagedata r:id="rId167" o:title="A screenshot of a computer&#10;&#10;AI-generated content may be incorrect"/>
                  <v:path arrowok="t"/>
                </v:shape>
                <v:rect id="Rectangle 21" o:spid="_x0000_s1028" style="position:absolute;left:2921;top:22415;width:25654;height:527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" fillcolor="yellow" stroked="f" strokeweight="1pt">
                  <v:fill opacity="26214f"/>
                </v:rect>
                <w10:anchorlock/>
              </v:group>
            </w:pict>
          </mc:Fallback>
        </mc:AlternateContent>
      </w:r>
    </w:p>
    <w:p w14:paraId="33AB53B0" w14:textId="2A930C8F" w:rsidR="006B6168" w:rsidRDefault="001568AD" w:rsidP="004E1B71">
      <w:r w:rsidRPr="00680156">
        <w:rPr>
          <w:b/>
          <w:bCs/>
        </w:rPr>
        <w:t xml:space="preserve">Figure </w:t>
      </w:r>
      <w:r w:rsidR="00B82800" w:rsidRPr="00680156">
        <w:rPr>
          <w:b/>
          <w:bCs/>
        </w:rPr>
        <w:t>3.</w:t>
      </w:r>
      <w:r w:rsidR="00506185" w:rsidRPr="00680156">
        <w:rPr>
          <w:b/>
          <w:bCs/>
        </w:rPr>
        <w:t>5</w:t>
      </w:r>
      <w:r w:rsidR="005B4680" w:rsidRPr="00680156">
        <w:rPr>
          <w:b/>
          <w:bCs/>
        </w:rPr>
        <w:t>9</w:t>
      </w:r>
      <w:r w:rsidR="00B82800" w:rsidRPr="00680156">
        <w:rPr>
          <w:b/>
          <w:bCs/>
        </w:rPr>
        <w:t>:</w:t>
      </w:r>
      <w:r w:rsidR="00B82800" w:rsidRPr="002C4651">
        <w:t xml:space="preserve"> </w:t>
      </w:r>
      <w:r w:rsidR="00C45583">
        <w:t>The ‘</w:t>
      </w:r>
      <w:r w:rsidR="00680156">
        <w:t>E</w:t>
      </w:r>
      <w:r w:rsidR="00B82800" w:rsidRPr="002C4651">
        <w:t>dit compliance with potential legislative breach response</w:t>
      </w:r>
      <w:r w:rsidR="00C45583">
        <w:t>’</w:t>
      </w:r>
      <w:r w:rsidR="00B82800" w:rsidRPr="002C4651">
        <w:t xml:space="preserve"> pop-up</w:t>
      </w:r>
      <w:r w:rsidR="001F5765" w:rsidRPr="002C4651">
        <w:t xml:space="preserve"> showing how to </w:t>
      </w:r>
      <w:r w:rsidR="002C4651" w:rsidRPr="002C4651">
        <w:t>provide</w:t>
      </w:r>
      <w:r w:rsidR="001F5765" w:rsidRPr="002C4651">
        <w:t xml:space="preserve"> a response</w:t>
      </w:r>
      <w:r w:rsidR="00680156">
        <w:t>.</w:t>
      </w:r>
    </w:p>
    <w:tbl>
      <w:tblPr>
        <w:tblW w:w="9038" w:type="dxa"/>
        <w:tblLayout w:type="fixed"/>
        <w:tblCellMar>
          <w:left w:w="0" w:type="dxa"/>
          <w:right w:w="0" w:type="dxa"/>
        </w:tblCellMar>
        <w:tblLook w:val="04A0" w:firstRow="1" w:lastRow="0" w:firstColumn="1" w:lastColumn="0" w:noHBand="0" w:noVBand="1"/>
      </w:tblPr>
      <w:tblGrid>
        <w:gridCol w:w="1276"/>
        <w:gridCol w:w="7762"/>
      </w:tblGrid>
      <w:tr w:rsidR="007576ED" w:rsidRPr="00215D48" w14:paraId="26F4D1D4" w14:textId="77777777" w:rsidTr="00F43F20">
        <w:tc>
          <w:tcPr>
            <w:tcW w:w="1276" w:type="dxa"/>
            <w:vAlign w:val="center"/>
          </w:tcPr>
          <w:p w14:paraId="0D6EFA51" w14:textId="77777777" w:rsidR="007576ED" w:rsidRPr="00215D48" w:rsidRDefault="007576ED" w:rsidP="00F43F20">
            <w:r w:rsidRPr="00215D48">
              <w:rPr>
                <w:noProof/>
              </w:rPr>
              <w:drawing>
                <wp:inline distT="0" distB="0" distL="0" distR="0" wp14:anchorId="19227D79" wp14:editId="5B343B0F">
                  <wp:extent cx="487681" cy="487681"/>
                  <wp:effectExtent l="19050" t="0" r="7619" b="0"/>
                  <wp:docPr id="358139376" name="Picture 0" descr="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png"/>
                          <pic:cNvPicPr/>
                        </pic:nvPicPr>
                        <pic:blipFill>
                          <a:blip r:embed="rId35" cstate="print"/>
                          <a:stretch>
                            <a:fillRect/>
                          </a:stretch>
                        </pic:blipFill>
                        <pic:spPr>
                          <a:xfrm>
                            <a:off x="0" y="0"/>
                            <a:ext cx="487681" cy="487681"/>
                          </a:xfrm>
                          <a:prstGeom prst="rect">
                            <a:avLst/>
                          </a:prstGeom>
                        </pic:spPr>
                      </pic:pic>
                    </a:graphicData>
                  </a:graphic>
                </wp:inline>
              </w:drawing>
            </w:r>
          </w:p>
        </w:tc>
        <w:tc>
          <w:tcPr>
            <w:tcW w:w="7762" w:type="dxa"/>
            <w:shd w:val="clear" w:color="auto" w:fill="EAEAEA"/>
            <w:tcMar>
              <w:top w:w="170" w:type="dxa"/>
              <w:left w:w="170" w:type="dxa"/>
              <w:bottom w:w="170" w:type="dxa"/>
              <w:right w:w="170" w:type="dxa"/>
            </w:tcMar>
            <w:vAlign w:val="center"/>
          </w:tcPr>
          <w:p w14:paraId="7585BEC7" w14:textId="77777777" w:rsidR="007576ED" w:rsidRPr="00215D48" w:rsidRDefault="007576ED" w:rsidP="00F43F20">
            <w:pPr>
              <w:pStyle w:val="Numberbullet0"/>
              <w:numPr>
                <w:ilvl w:val="0"/>
                <w:numId w:val="0"/>
              </w:numPr>
            </w:pPr>
            <w:r w:rsidRPr="00A3319E">
              <w:rPr>
                <w:b/>
                <w:bCs/>
                <w:color w:val="auto"/>
              </w:rPr>
              <w:t>Note:</w:t>
            </w:r>
            <w:r w:rsidRPr="00A3319E">
              <w:rPr>
                <w:color w:val="auto"/>
              </w:rPr>
              <w:t xml:space="preserve"> For each identified potential legislative breach, evidence of compliance must be provided for all goods included in the PMR. However, if the evidence being provided is not applicable to a particular good, you can remove the good from the response and generate a different response for the good. Refer to steps </w:t>
            </w:r>
            <w:r w:rsidRPr="00A3319E">
              <w:rPr>
                <w:color w:val="auto"/>
              </w:rPr>
              <w:fldChar w:fldCharType="begin"/>
            </w:r>
            <w:r w:rsidRPr="00A3319E">
              <w:rPr>
                <w:color w:val="auto"/>
              </w:rPr>
              <w:instrText xml:space="preserve"> REF _Ref223679888 \r \h </w:instrText>
            </w:r>
            <w:r w:rsidRPr="00A3319E">
              <w:rPr>
                <w:color w:val="auto"/>
              </w:rPr>
            </w:r>
            <w:r w:rsidRPr="00A3319E">
              <w:rPr>
                <w:color w:val="auto"/>
              </w:rPr>
              <w:fldChar w:fldCharType="separate"/>
            </w:r>
            <w:r w:rsidRPr="00A3319E">
              <w:rPr>
                <w:color w:val="auto"/>
              </w:rPr>
              <w:t>42</w:t>
            </w:r>
            <w:r w:rsidRPr="00A3319E">
              <w:rPr>
                <w:color w:val="auto"/>
              </w:rPr>
              <w:fldChar w:fldCharType="end"/>
            </w:r>
            <w:r w:rsidRPr="00A3319E">
              <w:rPr>
                <w:color w:val="auto"/>
              </w:rPr>
              <w:t xml:space="preserve"> – </w:t>
            </w:r>
            <w:r w:rsidRPr="00A3319E">
              <w:rPr>
                <w:color w:val="auto"/>
              </w:rPr>
              <w:fldChar w:fldCharType="begin"/>
            </w:r>
            <w:r w:rsidRPr="00A3319E">
              <w:rPr>
                <w:color w:val="auto"/>
              </w:rPr>
              <w:instrText xml:space="preserve"> REF _Ref223679899 \r \h </w:instrText>
            </w:r>
            <w:r w:rsidRPr="00A3319E">
              <w:rPr>
                <w:color w:val="auto"/>
              </w:rPr>
            </w:r>
            <w:r w:rsidRPr="00A3319E">
              <w:rPr>
                <w:color w:val="auto"/>
              </w:rPr>
              <w:fldChar w:fldCharType="separate"/>
            </w:r>
            <w:r w:rsidRPr="00A3319E">
              <w:rPr>
                <w:color w:val="auto"/>
              </w:rPr>
              <w:t>49</w:t>
            </w:r>
            <w:r w:rsidRPr="00A3319E">
              <w:rPr>
                <w:color w:val="auto"/>
              </w:rPr>
              <w:fldChar w:fldCharType="end"/>
            </w:r>
            <w:r w:rsidRPr="00A3319E">
              <w:rPr>
                <w:color w:val="auto"/>
              </w:rPr>
              <w:t xml:space="preserve"> on how to remove a good from response and generate a separate response.</w:t>
            </w:r>
          </w:p>
        </w:tc>
      </w:tr>
    </w:tbl>
    <w:p w14:paraId="613C4101" w14:textId="1E4950D9" w:rsidR="007D5D04" w:rsidRDefault="00BF3347" w:rsidP="007D5D04">
      <w:pPr>
        <w:pStyle w:val="ListParagraph"/>
        <w:numPr>
          <w:ilvl w:val="2"/>
          <w:numId w:val="7"/>
        </w:numPr>
        <w:rPr>
          <w:rFonts w:ascii="Arial" w:hAnsi="Arial" w:cs="Arial"/>
          <w:sz w:val="20"/>
        </w:rPr>
      </w:pPr>
      <w:r>
        <w:rPr>
          <w:rFonts w:ascii="Arial" w:hAnsi="Arial" w:cs="Arial"/>
          <w:sz w:val="20"/>
        </w:rPr>
        <w:t>S</w:t>
      </w:r>
      <w:r w:rsidR="007E56A2" w:rsidRPr="00AA6B46">
        <w:rPr>
          <w:rFonts w:ascii="Arial" w:hAnsi="Arial" w:cs="Arial"/>
          <w:sz w:val="20"/>
        </w:rPr>
        <w:t xml:space="preserve">elect </w:t>
      </w:r>
      <w:r w:rsidR="007E56A2">
        <w:rPr>
          <w:rFonts w:ascii="Arial" w:hAnsi="Arial" w:cs="Arial"/>
          <w:sz w:val="20"/>
        </w:rPr>
        <w:t>‘</w:t>
      </w:r>
      <w:r w:rsidR="007E56A2" w:rsidRPr="00AA6B46">
        <w:rPr>
          <w:rFonts w:ascii="Arial" w:hAnsi="Arial" w:cs="Arial"/>
          <w:sz w:val="20"/>
        </w:rPr>
        <w:t>Attach evidence of compliance</w:t>
      </w:r>
      <w:r w:rsidR="007E56A2">
        <w:rPr>
          <w:rFonts w:ascii="Arial" w:hAnsi="Arial" w:cs="Arial"/>
          <w:sz w:val="20"/>
        </w:rPr>
        <w:t>’</w:t>
      </w:r>
      <w:r w:rsidR="007E56A2" w:rsidRPr="00AA6B46">
        <w:rPr>
          <w:rFonts w:ascii="Arial" w:hAnsi="Arial" w:cs="Arial"/>
          <w:sz w:val="20"/>
        </w:rPr>
        <w:t xml:space="preserve"> </w:t>
      </w:r>
      <w:r>
        <w:rPr>
          <w:rFonts w:ascii="Arial" w:hAnsi="Arial" w:cs="Arial"/>
          <w:sz w:val="20"/>
        </w:rPr>
        <w:t>to</w:t>
      </w:r>
      <w:r w:rsidR="007E56A2" w:rsidRPr="00AA6B46">
        <w:rPr>
          <w:rFonts w:ascii="Arial" w:hAnsi="Arial" w:cs="Arial"/>
          <w:sz w:val="20"/>
        </w:rPr>
        <w:t xml:space="preserve"> </w:t>
      </w:r>
      <w:r>
        <w:rPr>
          <w:rFonts w:ascii="Arial" w:hAnsi="Arial" w:cs="Arial"/>
          <w:sz w:val="20"/>
        </w:rPr>
        <w:t xml:space="preserve">provide evidence of compliance as </w:t>
      </w:r>
      <w:r w:rsidR="00351652">
        <w:rPr>
          <w:rFonts w:ascii="Arial" w:hAnsi="Arial" w:cs="Arial"/>
          <w:sz w:val="20"/>
        </w:rPr>
        <w:t xml:space="preserve">document </w:t>
      </w:r>
      <w:r w:rsidR="007E56A2" w:rsidRPr="00AA6B46">
        <w:rPr>
          <w:rFonts w:ascii="Arial" w:hAnsi="Arial" w:cs="Arial"/>
          <w:sz w:val="20"/>
        </w:rPr>
        <w:t>attach</w:t>
      </w:r>
      <w:r w:rsidR="00960D4F">
        <w:rPr>
          <w:rFonts w:ascii="Arial" w:hAnsi="Arial" w:cs="Arial"/>
          <w:sz w:val="20"/>
        </w:rPr>
        <w:t>ment(s). A</w:t>
      </w:r>
      <w:r w:rsidR="007E56A2">
        <w:rPr>
          <w:rFonts w:ascii="Arial" w:hAnsi="Arial" w:cs="Arial"/>
          <w:sz w:val="20"/>
        </w:rPr>
        <w:t xml:space="preserve">t least </w:t>
      </w:r>
      <w:r w:rsidR="007E56A2" w:rsidRPr="00AA6B46">
        <w:rPr>
          <w:rFonts w:ascii="Arial" w:hAnsi="Arial" w:cs="Arial"/>
          <w:sz w:val="20"/>
        </w:rPr>
        <w:t>one file</w:t>
      </w:r>
      <w:r w:rsidR="00F166D4">
        <w:rPr>
          <w:rFonts w:ascii="Arial" w:hAnsi="Arial" w:cs="Arial"/>
          <w:sz w:val="20"/>
        </w:rPr>
        <w:t xml:space="preserve"> must be provided</w:t>
      </w:r>
      <w:r w:rsidR="007E56A2">
        <w:rPr>
          <w:rFonts w:ascii="Arial" w:hAnsi="Arial" w:cs="Arial"/>
          <w:sz w:val="20"/>
        </w:rPr>
        <w:t xml:space="preserve"> (</w:t>
      </w:r>
      <w:r w:rsidR="007E56A2" w:rsidRPr="00753FE6">
        <w:rPr>
          <w:rFonts w:ascii="Arial" w:hAnsi="Arial" w:cs="Arial"/>
          <w:b/>
          <w:bCs/>
          <w:sz w:val="20"/>
        </w:rPr>
        <w:t>Figure</w:t>
      </w:r>
      <w:r w:rsidR="00F166D4">
        <w:rPr>
          <w:rFonts w:ascii="Arial" w:hAnsi="Arial" w:cs="Arial"/>
          <w:b/>
          <w:bCs/>
          <w:sz w:val="20"/>
        </w:rPr>
        <w:t xml:space="preserve"> </w:t>
      </w:r>
      <w:r w:rsidR="00794D11">
        <w:rPr>
          <w:rFonts w:ascii="Arial" w:hAnsi="Arial" w:cs="Arial"/>
          <w:b/>
          <w:bCs/>
          <w:sz w:val="20"/>
        </w:rPr>
        <w:t>3.</w:t>
      </w:r>
      <w:r w:rsidR="007D5D04">
        <w:rPr>
          <w:rFonts w:ascii="Arial" w:hAnsi="Arial" w:cs="Arial"/>
          <w:b/>
          <w:bCs/>
          <w:sz w:val="20"/>
        </w:rPr>
        <w:t>60</w:t>
      </w:r>
      <w:r w:rsidR="007E56A2">
        <w:rPr>
          <w:rFonts w:ascii="Arial" w:hAnsi="Arial" w:cs="Arial"/>
          <w:sz w:val="20"/>
        </w:rPr>
        <w:t>)</w:t>
      </w:r>
      <w:r w:rsidR="007E56A2" w:rsidRPr="00AA6B46">
        <w:rPr>
          <w:rFonts w:ascii="Arial" w:hAnsi="Arial" w:cs="Arial"/>
          <w:sz w:val="20"/>
        </w:rPr>
        <w:t>.</w:t>
      </w:r>
    </w:p>
    <w:p w14:paraId="6D98B938" w14:textId="21B444D0" w:rsidR="00F7563A" w:rsidRPr="007D5D04" w:rsidRDefault="00960D4F" w:rsidP="007D5D04">
      <w:pPr>
        <w:pStyle w:val="ListParagraph"/>
        <w:numPr>
          <w:ilvl w:val="4"/>
          <w:numId w:val="7"/>
        </w:numPr>
        <w:rPr>
          <w:rFonts w:ascii="Arial" w:hAnsi="Arial" w:cs="Arial"/>
          <w:sz w:val="20"/>
        </w:rPr>
      </w:pPr>
      <w:r w:rsidRPr="007D5D04">
        <w:rPr>
          <w:rFonts w:ascii="Arial" w:hAnsi="Arial" w:cs="Arial"/>
          <w:sz w:val="20"/>
        </w:rPr>
        <w:t>Click on</w:t>
      </w:r>
      <w:r w:rsidR="007E56A2" w:rsidRPr="007D5D04">
        <w:rPr>
          <w:rFonts w:ascii="Arial" w:hAnsi="Arial" w:cs="Arial"/>
          <w:sz w:val="20"/>
        </w:rPr>
        <w:t xml:space="preserve"> ‘Add files’ to attach files up</w:t>
      </w:r>
      <w:r w:rsidR="001D1AA6" w:rsidRPr="007D5D04">
        <w:rPr>
          <w:rFonts w:ascii="Arial" w:hAnsi="Arial" w:cs="Arial"/>
          <w:sz w:val="20"/>
        </w:rPr>
        <w:t xml:space="preserve"> </w:t>
      </w:r>
      <w:r w:rsidR="007E56A2" w:rsidRPr="007D5D04">
        <w:rPr>
          <w:rFonts w:ascii="Arial" w:hAnsi="Arial" w:cs="Arial"/>
          <w:sz w:val="20"/>
        </w:rPr>
        <w:t>to 50MB</w:t>
      </w:r>
      <w:r w:rsidR="009318AE" w:rsidRPr="007D5D04">
        <w:rPr>
          <w:rFonts w:ascii="Arial" w:hAnsi="Arial" w:cs="Arial"/>
          <w:sz w:val="20"/>
        </w:rPr>
        <w:t xml:space="preserve"> (see step </w:t>
      </w:r>
      <w:r w:rsidR="004C4660" w:rsidRPr="007D5D04">
        <w:rPr>
          <w:rFonts w:ascii="Arial" w:hAnsi="Arial" w:cs="Arial"/>
          <w:sz w:val="20"/>
        </w:rPr>
        <w:fldChar w:fldCharType="begin"/>
      </w:r>
      <w:r w:rsidR="004C4660" w:rsidRPr="007D5D04">
        <w:rPr>
          <w:rFonts w:ascii="Arial" w:hAnsi="Arial" w:cs="Arial"/>
          <w:sz w:val="20"/>
        </w:rPr>
        <w:instrText xml:space="preserve"> REF _Ref223676978 \r \h </w:instrText>
      </w:r>
      <w:r w:rsidR="007D5D04" w:rsidRPr="007D5D04">
        <w:rPr>
          <w:rFonts w:ascii="Arial" w:hAnsi="Arial" w:cs="Arial"/>
          <w:sz w:val="20"/>
        </w:rPr>
        <w:instrText xml:space="preserve"> \* MERGEFORMAT </w:instrText>
      </w:r>
      <w:r w:rsidR="004C4660" w:rsidRPr="007D5D04">
        <w:rPr>
          <w:rFonts w:ascii="Arial" w:hAnsi="Arial" w:cs="Arial"/>
          <w:sz w:val="20"/>
        </w:rPr>
      </w:r>
      <w:r w:rsidR="004C4660" w:rsidRPr="007D5D04">
        <w:rPr>
          <w:rFonts w:ascii="Arial" w:hAnsi="Arial" w:cs="Arial"/>
          <w:sz w:val="20"/>
        </w:rPr>
        <w:fldChar w:fldCharType="separate"/>
      </w:r>
      <w:r w:rsidR="001264BD">
        <w:rPr>
          <w:rFonts w:ascii="Arial" w:hAnsi="Arial" w:cs="Arial"/>
          <w:sz w:val="20"/>
        </w:rPr>
        <w:t>13</w:t>
      </w:r>
      <w:r w:rsidR="004C4660" w:rsidRPr="007D5D04">
        <w:rPr>
          <w:rFonts w:ascii="Arial" w:hAnsi="Arial" w:cs="Arial"/>
          <w:sz w:val="20"/>
        </w:rPr>
        <w:fldChar w:fldCharType="end"/>
      </w:r>
      <w:r w:rsidR="009318AE" w:rsidRPr="007D5D04">
        <w:rPr>
          <w:rFonts w:ascii="Arial" w:hAnsi="Arial" w:cs="Arial"/>
          <w:sz w:val="20"/>
        </w:rPr>
        <w:t>)</w:t>
      </w:r>
      <w:r w:rsidR="007E56A2" w:rsidRPr="007D5D04">
        <w:rPr>
          <w:rFonts w:ascii="Arial" w:hAnsi="Arial" w:cs="Arial"/>
          <w:sz w:val="20"/>
        </w:rPr>
        <w:t xml:space="preserve"> or ‘Upload Large Files’ </w:t>
      </w:r>
      <w:r w:rsidR="00F166D4" w:rsidRPr="007D5D04">
        <w:rPr>
          <w:rFonts w:ascii="Arial" w:hAnsi="Arial" w:cs="Arial"/>
          <w:sz w:val="20"/>
        </w:rPr>
        <w:t xml:space="preserve">to attach files </w:t>
      </w:r>
      <w:r w:rsidR="009318AE" w:rsidRPr="007D5D04">
        <w:rPr>
          <w:rFonts w:ascii="Arial" w:hAnsi="Arial" w:cs="Arial"/>
          <w:sz w:val="20"/>
        </w:rPr>
        <w:t xml:space="preserve">between 50MB – 5GB (see step </w:t>
      </w:r>
      <w:r w:rsidR="004C4660" w:rsidRPr="007D5D04">
        <w:rPr>
          <w:rFonts w:ascii="Arial" w:hAnsi="Arial" w:cs="Arial"/>
          <w:sz w:val="20"/>
        </w:rPr>
        <w:fldChar w:fldCharType="begin"/>
      </w:r>
      <w:r w:rsidR="004C4660" w:rsidRPr="007D5D04">
        <w:rPr>
          <w:rFonts w:ascii="Arial" w:hAnsi="Arial" w:cs="Arial"/>
          <w:sz w:val="20"/>
        </w:rPr>
        <w:instrText xml:space="preserve"> REF _Ref222731016 \r \h </w:instrText>
      </w:r>
      <w:r w:rsidR="007D5D04" w:rsidRPr="007D5D04">
        <w:rPr>
          <w:rFonts w:ascii="Arial" w:hAnsi="Arial" w:cs="Arial"/>
          <w:sz w:val="20"/>
        </w:rPr>
        <w:instrText xml:space="preserve"> \* MERGEFORMAT </w:instrText>
      </w:r>
      <w:r w:rsidR="004C4660" w:rsidRPr="007D5D04">
        <w:rPr>
          <w:rFonts w:ascii="Arial" w:hAnsi="Arial" w:cs="Arial"/>
          <w:sz w:val="20"/>
        </w:rPr>
      </w:r>
      <w:r w:rsidR="004C4660" w:rsidRPr="007D5D04">
        <w:rPr>
          <w:rFonts w:ascii="Arial" w:hAnsi="Arial" w:cs="Arial"/>
          <w:sz w:val="20"/>
        </w:rPr>
        <w:fldChar w:fldCharType="separate"/>
      </w:r>
      <w:r w:rsidR="001264BD">
        <w:rPr>
          <w:rFonts w:ascii="Arial" w:hAnsi="Arial" w:cs="Arial"/>
          <w:sz w:val="20"/>
        </w:rPr>
        <w:t>14</w:t>
      </w:r>
      <w:r w:rsidR="004C4660" w:rsidRPr="007D5D04">
        <w:rPr>
          <w:rFonts w:ascii="Arial" w:hAnsi="Arial" w:cs="Arial"/>
          <w:sz w:val="20"/>
        </w:rPr>
        <w:fldChar w:fldCharType="end"/>
      </w:r>
      <w:r w:rsidR="009318AE" w:rsidRPr="007D5D04">
        <w:rPr>
          <w:rFonts w:ascii="Arial" w:hAnsi="Arial" w:cs="Arial"/>
          <w:sz w:val="20"/>
        </w:rPr>
        <w:t>)</w:t>
      </w:r>
      <w:r w:rsidR="007E56A2" w:rsidRPr="007D5D04">
        <w:rPr>
          <w:rFonts w:ascii="Arial" w:hAnsi="Arial" w:cs="Arial"/>
          <w:sz w:val="20"/>
        </w:rPr>
        <w:t>.</w:t>
      </w:r>
    </w:p>
    <w:p w14:paraId="34CA34EF" w14:textId="7ACA37F4" w:rsidR="00C27A2C" w:rsidRDefault="00960D4F" w:rsidP="00C27A2C">
      <w:pPr>
        <w:pStyle w:val="ListParagraph"/>
        <w:numPr>
          <w:ilvl w:val="4"/>
          <w:numId w:val="7"/>
        </w:numPr>
        <w:spacing w:before="0"/>
        <w:rPr>
          <w:rFonts w:ascii="Arial" w:hAnsi="Arial" w:cs="Arial"/>
          <w:sz w:val="20"/>
        </w:rPr>
      </w:pPr>
      <w:r w:rsidRPr="00F7563A">
        <w:rPr>
          <w:rFonts w:ascii="Arial" w:hAnsi="Arial" w:cs="Arial"/>
          <w:sz w:val="20"/>
        </w:rPr>
        <w:t>Click</w:t>
      </w:r>
      <w:r w:rsidR="007E56A2" w:rsidRPr="00F7563A">
        <w:rPr>
          <w:rFonts w:ascii="Arial" w:hAnsi="Arial" w:cs="Arial"/>
          <w:sz w:val="20"/>
        </w:rPr>
        <w:t xml:space="preserve"> the checkbox to acknowledge that at least one file has been uploaded and click Save.</w:t>
      </w:r>
    </w:p>
    <w:p w14:paraId="77A52158" w14:textId="142306E4" w:rsidR="00F32A9B" w:rsidRPr="001D1AA6" w:rsidRDefault="001D1AA6" w:rsidP="007576ED">
      <w:r>
        <w:rPr>
          <w:noProof/>
        </w:rPr>
        <mc:AlternateContent>
          <mc:Choice Requires="wpg">
            <w:drawing>
              <wp:inline distT="0" distB="0" distL="0" distR="0" wp14:anchorId="4BBABCE6" wp14:editId="1EAD9E00">
                <wp:extent cx="2838450" cy="2514600"/>
                <wp:effectExtent l="19050" t="19050" r="19050" b="19050"/>
                <wp:docPr id="287635656" name="Group 47"/>
                <wp:cNvGraphicFramePr/>
                <a:graphic xmlns:a="http://schemas.openxmlformats.org/drawingml/2006/main">
                  <a:graphicData uri="http://schemas.microsoft.com/office/word/2010/wordprocessingGroup">
                    <wpg:wgp>
                      <wpg:cNvGrpSpPr/>
                      <wpg:grpSpPr>
                        <a:xfrm>
                          <a:off x="0" y="0"/>
                          <a:ext cx="2838450" cy="2514600"/>
                          <a:chOff x="0" y="0"/>
                          <a:chExt cx="3124200" cy="2775585"/>
                        </a:xfrm>
                      </wpg:grpSpPr>
                      <pic:pic xmlns:pic="http://schemas.openxmlformats.org/drawingml/2006/picture">
                        <pic:nvPicPr>
                          <pic:cNvPr id="892688632" name="Picture 1" descr="A screenshot of a computer&#10;&#10;AI-generated content may be incorrect."/>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3124200" cy="2775585"/>
                          </a:xfrm>
                          <a:prstGeom prst="rect">
                            <a:avLst/>
                          </a:prstGeom>
                          <a:ln>
                            <a:solidFill>
                              <a:schemeClr val="tx1"/>
                            </a:solidFill>
                          </a:ln>
                        </pic:spPr>
                      </pic:pic>
                      <wps:wsp>
                        <wps:cNvPr id="2075621917" name="Rectangle 21"/>
                        <wps:cNvSpPr/>
                        <wps:spPr>
                          <a:xfrm flipV="1">
                            <a:off x="228600" y="615950"/>
                            <a:ext cx="1282700" cy="1651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624724" name="Rectangle 21"/>
                        <wps:cNvSpPr/>
                        <wps:spPr>
                          <a:xfrm flipV="1">
                            <a:off x="1885950" y="1657350"/>
                            <a:ext cx="3365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539266" name="Rectangle 21"/>
                        <wps:cNvSpPr/>
                        <wps:spPr>
                          <a:xfrm flipV="1">
                            <a:off x="2273300" y="1663700"/>
                            <a:ext cx="4826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321391" name="Rectangle 21"/>
                        <wps:cNvSpPr/>
                        <wps:spPr>
                          <a:xfrm flipV="1">
                            <a:off x="228600" y="2495550"/>
                            <a:ext cx="30480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613546" name="Rectangle 21"/>
                        <wps:cNvSpPr/>
                        <wps:spPr>
                          <a:xfrm flipV="1">
                            <a:off x="177800" y="2171700"/>
                            <a:ext cx="133350" cy="698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0C89174" id="Group 47" o:spid="_x0000_s1026" style="width:223.5pt;height:198pt;mso-position-horizontal-relative:char;mso-position-vertical-relative:line" coordsize="31242,2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">
                <v:shape id="Picture 1" o:spid="_x0000_s1027" type="#_x0000_t75" alt="A screenshot of a computer&#10;&#10;AI-generated content may be incorrect." style="position:absolute;width:31242;height:27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" stroked="t" strokecolor="black [3213]">
                  <v:imagedata r:id="rId169" o:title="A screenshot of a computer&#10;&#10;AI-generated content may be incorrect"/>
                  <v:path arrowok="t"/>
                </v:shape>
                <v:rect id="Rectangle 21" o:spid="_x0000_s1028" style="position:absolute;left:2286;top:6159;width:12827;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" fillcolor="yellow" stroked="f" strokeweight="1pt">
                  <v:fill opacity="26214f"/>
                </v:rect>
                <v:rect id="Rectangle 21" o:spid="_x0000_s1029" style="position:absolute;left:18859;top:16573;width:3366;height:127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" fillcolor="yellow" stroked="f" strokeweight="1pt">
                  <v:fill opacity="26214f"/>
                </v:rect>
                <v:rect id="Rectangle 21" o:spid="_x0000_s1030" style="position:absolute;left:22733;top:16637;width:4826;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" fillcolor="yellow" stroked="f" strokeweight="1pt">
                  <v:fill opacity="26214f"/>
                </v:rect>
                <v:rect id="Rectangle 21" o:spid="_x0000_s1031" style="position:absolute;left:2286;top:24955;width:3048;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" fillcolor="yellow" stroked="f" strokeweight="1pt">
                  <v:fill opacity="26214f"/>
                </v:rect>
                <v:rect id="Rectangle 21" o:spid="_x0000_s1032" style="position:absolute;left:1778;top:21717;width:1333;height:69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" fillcolor="yellow" stroked="f" strokeweight="1pt">
                  <v:fill opacity="26214f"/>
                </v:rect>
                <w10:anchorlock/>
              </v:group>
            </w:pict>
          </mc:Fallback>
        </mc:AlternateContent>
      </w:r>
    </w:p>
    <w:p w14:paraId="541F3B3E" w14:textId="19FE52B8" w:rsidR="00422335" w:rsidRPr="00422335" w:rsidRDefault="0056267C" w:rsidP="00422335">
      <w:pPr>
        <w:pStyle w:val="ListParagraph"/>
        <w:ind w:left="360"/>
        <w:rPr>
          <w:rFonts w:ascii="Arial" w:hAnsi="Arial" w:cs="Arial"/>
          <w:sz w:val="20"/>
        </w:rPr>
      </w:pPr>
      <w:r w:rsidRPr="00E878BB">
        <w:rPr>
          <w:rFonts w:ascii="Arial" w:hAnsi="Arial" w:cs="Arial"/>
          <w:b/>
          <w:bCs/>
          <w:sz w:val="20"/>
        </w:rPr>
        <w:t>Figure</w:t>
      </w:r>
      <w:r w:rsidR="009E7392" w:rsidRPr="00E878BB">
        <w:rPr>
          <w:rFonts w:ascii="Arial" w:hAnsi="Arial" w:cs="Arial"/>
          <w:b/>
          <w:bCs/>
          <w:sz w:val="20"/>
        </w:rPr>
        <w:t xml:space="preserve"> </w:t>
      </w:r>
      <w:r w:rsidR="00794D11" w:rsidRPr="00E878BB">
        <w:rPr>
          <w:rFonts w:ascii="Arial" w:hAnsi="Arial" w:cs="Arial"/>
          <w:b/>
          <w:bCs/>
          <w:sz w:val="20"/>
        </w:rPr>
        <w:t>3.</w:t>
      </w:r>
      <w:r w:rsidR="0059361A" w:rsidRPr="00E878BB">
        <w:rPr>
          <w:rFonts w:ascii="Arial" w:hAnsi="Arial" w:cs="Arial"/>
          <w:b/>
          <w:bCs/>
          <w:sz w:val="20"/>
        </w:rPr>
        <w:t>60</w:t>
      </w:r>
      <w:r w:rsidR="00794D11" w:rsidRPr="00E878BB">
        <w:rPr>
          <w:rFonts w:ascii="Arial" w:hAnsi="Arial" w:cs="Arial"/>
          <w:b/>
          <w:bCs/>
          <w:sz w:val="20"/>
        </w:rPr>
        <w:t>:</w:t>
      </w:r>
      <w:r w:rsidR="00794D11" w:rsidRPr="00E878BB">
        <w:rPr>
          <w:rFonts w:ascii="Arial" w:hAnsi="Arial" w:cs="Arial"/>
          <w:sz w:val="20"/>
        </w:rPr>
        <w:t xml:space="preserve"> </w:t>
      </w:r>
      <w:r w:rsidR="00C45583">
        <w:rPr>
          <w:rFonts w:ascii="Arial" w:hAnsi="Arial" w:cs="Arial"/>
          <w:sz w:val="20"/>
        </w:rPr>
        <w:t>The ‘</w:t>
      </w:r>
      <w:r w:rsidR="00D065AB" w:rsidRPr="00E878BB">
        <w:rPr>
          <w:rFonts w:ascii="Arial" w:hAnsi="Arial" w:cs="Arial"/>
          <w:sz w:val="20"/>
        </w:rPr>
        <w:t>Edit compliance with potential legislative breach response</w:t>
      </w:r>
      <w:r w:rsidR="00C45583">
        <w:rPr>
          <w:rFonts w:ascii="Arial" w:hAnsi="Arial" w:cs="Arial"/>
          <w:sz w:val="20"/>
        </w:rPr>
        <w:t>’</w:t>
      </w:r>
      <w:r w:rsidR="00D065AB" w:rsidRPr="00E878BB">
        <w:rPr>
          <w:rFonts w:ascii="Arial" w:hAnsi="Arial" w:cs="Arial"/>
          <w:sz w:val="20"/>
        </w:rPr>
        <w:t xml:space="preserve"> pop-up showing h</w:t>
      </w:r>
      <w:r w:rsidR="00794D11" w:rsidRPr="00E878BB">
        <w:rPr>
          <w:rFonts w:ascii="Arial" w:hAnsi="Arial" w:cs="Arial"/>
          <w:sz w:val="20"/>
        </w:rPr>
        <w:t xml:space="preserve">ow to attach evidence </w:t>
      </w:r>
      <w:r w:rsidR="00E878BB" w:rsidRPr="00E878BB">
        <w:rPr>
          <w:rFonts w:ascii="Arial" w:hAnsi="Arial" w:cs="Arial"/>
          <w:sz w:val="20"/>
        </w:rPr>
        <w:t>of compliance.</w:t>
      </w:r>
    </w:p>
    <w:p w14:paraId="166E480A" w14:textId="5504C2F8" w:rsidR="00216B7C" w:rsidRPr="00216B7C" w:rsidRDefault="007F45FD" w:rsidP="00216B7C">
      <w:pPr>
        <w:pStyle w:val="Numberbullet2"/>
        <w:numPr>
          <w:ilvl w:val="2"/>
          <w:numId w:val="7"/>
        </w:numPr>
        <w:rPr>
          <w:color w:val="auto"/>
        </w:rPr>
      </w:pPr>
      <w:r w:rsidRPr="00E878BB">
        <w:rPr>
          <w:color w:val="auto"/>
        </w:rPr>
        <w:t>S</w:t>
      </w:r>
      <w:r w:rsidR="007E56A2" w:rsidRPr="00E878BB">
        <w:rPr>
          <w:color w:val="auto"/>
        </w:rPr>
        <w:t xml:space="preserve">elect ‘Provide a </w:t>
      </w:r>
      <w:r w:rsidR="007E56A2" w:rsidRPr="00E878BB">
        <w:rPr>
          <w:bCs/>
          <w:color w:val="auto"/>
        </w:rPr>
        <w:t xml:space="preserve">Summary’ </w:t>
      </w:r>
      <w:r w:rsidR="00047667" w:rsidRPr="00E878BB">
        <w:rPr>
          <w:bCs/>
          <w:color w:val="auto"/>
        </w:rPr>
        <w:t>to type</w:t>
      </w:r>
      <w:r w:rsidR="00453F7C" w:rsidRPr="00E878BB">
        <w:rPr>
          <w:bCs/>
          <w:color w:val="auto"/>
        </w:rPr>
        <w:t xml:space="preserve"> your response</w:t>
      </w:r>
      <w:r w:rsidR="007A4FA3" w:rsidRPr="00E878BB">
        <w:rPr>
          <w:bCs/>
          <w:color w:val="auto"/>
        </w:rPr>
        <w:t xml:space="preserve"> and click ‘Save’ </w:t>
      </w:r>
      <w:r w:rsidR="007A4FA3" w:rsidRPr="00E878BB">
        <w:rPr>
          <w:rFonts w:cs="Arial"/>
          <w:color w:val="auto"/>
        </w:rPr>
        <w:t>(</w:t>
      </w:r>
      <w:r w:rsidR="007A4FA3" w:rsidRPr="00E878BB">
        <w:rPr>
          <w:rFonts w:cs="Arial"/>
          <w:b/>
          <w:bCs/>
          <w:color w:val="auto"/>
        </w:rPr>
        <w:t>Figure</w:t>
      </w:r>
      <w:r w:rsidR="00F80E0D" w:rsidRPr="00E878BB">
        <w:rPr>
          <w:rFonts w:cs="Arial"/>
          <w:b/>
          <w:bCs/>
          <w:color w:val="auto"/>
        </w:rPr>
        <w:t xml:space="preserve"> </w:t>
      </w:r>
      <w:r w:rsidR="00D93820">
        <w:rPr>
          <w:rFonts w:cs="Arial"/>
          <w:b/>
          <w:bCs/>
          <w:color w:val="auto"/>
        </w:rPr>
        <w:t>3.</w:t>
      </w:r>
      <w:r w:rsidR="0059361A" w:rsidRPr="00E878BB">
        <w:rPr>
          <w:rFonts w:cs="Arial"/>
          <w:b/>
          <w:bCs/>
          <w:color w:val="auto"/>
        </w:rPr>
        <w:t>61</w:t>
      </w:r>
      <w:r w:rsidR="007A4FA3" w:rsidRPr="00E878BB">
        <w:rPr>
          <w:rFonts w:cs="Arial"/>
          <w:color w:val="auto"/>
        </w:rPr>
        <w:t>)</w:t>
      </w:r>
      <w:r w:rsidR="00453F7C" w:rsidRPr="00E878BB">
        <w:rPr>
          <w:bCs/>
          <w:color w:val="auto"/>
        </w:rPr>
        <w:t xml:space="preserve">. The summary </w:t>
      </w:r>
      <w:r w:rsidR="007E56A2" w:rsidRPr="00E878BB">
        <w:rPr>
          <w:color w:val="auto"/>
        </w:rPr>
        <w:t>must be between 20 - 200 characters.</w:t>
      </w:r>
    </w:p>
    <w:p w14:paraId="1FCE6454" w14:textId="77777777" w:rsidR="00216B7C" w:rsidRDefault="00216B7C" w:rsidP="00216B7C">
      <w:pPr>
        <w:pStyle w:val="Numberbullet2"/>
        <w:numPr>
          <w:ilvl w:val="0"/>
          <w:numId w:val="0"/>
        </w:numPr>
        <w:spacing w:before="0" w:after="0"/>
        <w:ind w:left="360"/>
        <w:rPr>
          <w:rFonts w:cs="Arial"/>
          <w:color w:val="auto"/>
        </w:rPr>
      </w:pPr>
      <w:r>
        <w:rPr>
          <w:rFonts w:cs="Arial"/>
          <w:noProof/>
          <w:color w:val="auto"/>
        </w:rPr>
        <w:lastRenderedPageBreak/>
        <mc:AlternateContent>
          <mc:Choice Requires="wps">
            <w:drawing>
              <wp:anchor distT="0" distB="0" distL="114300" distR="114300" simplePos="0" relativeHeight="251755008" behindDoc="0" locked="0" layoutInCell="1" allowOverlap="1" wp14:anchorId="29D6A269" wp14:editId="2A19DA4A">
                <wp:simplePos x="0" y="0"/>
                <wp:positionH relativeFrom="column">
                  <wp:posOffset>614044</wp:posOffset>
                </wp:positionH>
                <wp:positionV relativeFrom="paragraph">
                  <wp:posOffset>66675</wp:posOffset>
                </wp:positionV>
                <wp:extent cx="5019675" cy="482600"/>
                <wp:effectExtent l="0" t="0" r="28575" b="12700"/>
                <wp:wrapNone/>
                <wp:docPr id="586444965" name="Text Box 2"/>
                <wp:cNvGraphicFramePr/>
                <a:graphic xmlns:a="http://schemas.openxmlformats.org/drawingml/2006/main">
                  <a:graphicData uri="http://schemas.microsoft.com/office/word/2010/wordprocessingShape">
                    <wps:wsp>
                      <wps:cNvSpPr txBox="1"/>
                      <wps:spPr>
                        <a:xfrm>
                          <a:off x="0" y="0"/>
                          <a:ext cx="5019675" cy="4826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128D830B" w14:textId="77777777" w:rsidR="00216B7C" w:rsidRPr="00E878BB" w:rsidRDefault="00216B7C" w:rsidP="00216B7C">
                            <w:pPr>
                              <w:pStyle w:val="Numberbullet2"/>
                              <w:numPr>
                                <w:ilvl w:val="0"/>
                                <w:numId w:val="0"/>
                              </w:numPr>
                              <w:spacing w:before="0"/>
                              <w:rPr>
                                <w:color w:val="auto"/>
                                <w:highlight w:val="yellow"/>
                              </w:rPr>
                            </w:pPr>
                            <w:r w:rsidRPr="00E878BB">
                              <w:rPr>
                                <w:b/>
                                <w:bCs/>
                                <w:color w:val="auto"/>
                              </w:rPr>
                              <w:t>Note:</w:t>
                            </w:r>
                            <w:r w:rsidRPr="00E878BB">
                              <w:rPr>
                                <w:color w:val="auto"/>
                              </w:rPr>
                              <w:t xml:space="preserve">  If a summary response is over 200 characters, select </w:t>
                            </w:r>
                            <w:r w:rsidRPr="00E878BB">
                              <w:rPr>
                                <w:rFonts w:cs="Arial"/>
                                <w:color w:val="auto"/>
                              </w:rPr>
                              <w:t xml:space="preserve">‘Attach evidence of compliance’ and </w:t>
                            </w:r>
                            <w:r w:rsidRPr="00E878BB">
                              <w:rPr>
                                <w:color w:val="auto"/>
                              </w:rPr>
                              <w:t xml:space="preserve">upload the summary as an attachment. </w:t>
                            </w:r>
                          </w:p>
                          <w:p w14:paraId="7B4EEFD7" w14:textId="5FD53CE2" w:rsidR="00216B7C" w:rsidRDefault="00216B7C" w:rsidP="00216B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6A269" id="_x0000_s1047" type="#_x0000_t202" style="position:absolute;left:0;text-align:left;margin-left:48.35pt;margin-top:5.25pt;width:395.25pt;height:38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" fillcolor="#c3c3c3 [2166]" strokecolor="#a5a5a5 [3206]" strokeweight=".5pt">
                <v:fill color2="#b6b6b6 [2614]" rotate="t" colors="0 #d2d2d2;.5 #c8c8c8;1 silver" focus="100%" type="gradient">
                  <o:fill v:ext="view" type="gradientUnscaled"/>
                </v:fill>
                <v:textbox>
                  <w:txbxContent>
                    <w:p w14:paraId="128D830B" w14:textId="77777777" w:rsidR="00216B7C" w:rsidRPr="00E878BB" w:rsidRDefault="00216B7C" w:rsidP="00216B7C">
                      <w:pPr>
                        <w:pStyle w:val="Numberbullet2"/>
                        <w:numPr>
                          <w:ilvl w:val="0"/>
                          <w:numId w:val="0"/>
                        </w:numPr>
                        <w:spacing w:before="0"/>
                        <w:rPr>
                          <w:color w:val="auto"/>
                          <w:highlight w:val="yellow"/>
                        </w:rPr>
                      </w:pPr>
                      <w:r w:rsidRPr="00E878BB">
                        <w:rPr>
                          <w:b/>
                          <w:bCs/>
                          <w:color w:val="auto"/>
                        </w:rPr>
                        <w:t>Note:</w:t>
                      </w:r>
                      <w:r w:rsidRPr="00E878BB">
                        <w:rPr>
                          <w:color w:val="auto"/>
                        </w:rPr>
                        <w:t xml:space="preserve">  If a summary response is over 200 characters, select </w:t>
                      </w:r>
                      <w:r w:rsidRPr="00E878BB">
                        <w:rPr>
                          <w:rFonts w:cs="Arial"/>
                          <w:color w:val="auto"/>
                        </w:rPr>
                        <w:t xml:space="preserve">‘Attach evidence of compliance’ and </w:t>
                      </w:r>
                      <w:r w:rsidRPr="00E878BB">
                        <w:rPr>
                          <w:color w:val="auto"/>
                        </w:rPr>
                        <w:t xml:space="preserve">upload the summary as an attachment. </w:t>
                      </w:r>
                    </w:p>
                    <w:p w14:paraId="7B4EEFD7" w14:textId="5FD53CE2" w:rsidR="00216B7C" w:rsidRDefault="00216B7C" w:rsidP="00216B7C"/>
                  </w:txbxContent>
                </v:textbox>
              </v:shape>
            </w:pict>
          </mc:Fallback>
        </mc:AlternateContent>
      </w:r>
    </w:p>
    <w:p w14:paraId="4BEBA2F0" w14:textId="77777777" w:rsidR="00216B7C" w:rsidRPr="00D11044" w:rsidRDefault="00216B7C" w:rsidP="00216B7C">
      <w:pPr>
        <w:pStyle w:val="Numberbullet2"/>
        <w:numPr>
          <w:ilvl w:val="0"/>
          <w:numId w:val="0"/>
        </w:numPr>
        <w:spacing w:before="0" w:after="0"/>
        <w:ind w:left="360"/>
        <w:rPr>
          <w:rFonts w:cs="Arial"/>
          <w:color w:val="auto"/>
        </w:rPr>
      </w:pPr>
      <w:r>
        <w:rPr>
          <w:rFonts w:cs="Arial"/>
          <w:noProof/>
          <w:color w:val="auto"/>
        </w:rPr>
        <w:drawing>
          <wp:inline distT="0" distB="0" distL="0" distR="0" wp14:anchorId="5F3C6EF1" wp14:editId="2C79036C">
            <wp:extent cx="317500" cy="317500"/>
            <wp:effectExtent l="0" t="0" r="6350" b="6350"/>
            <wp:docPr id="109975824"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inline>
        </w:drawing>
      </w:r>
    </w:p>
    <w:p w14:paraId="39DF1090" w14:textId="78FB04A2" w:rsidR="001D1AA6" w:rsidRDefault="001D1AA6" w:rsidP="00467E73">
      <w:pPr>
        <w:pStyle w:val="Numberbullet2"/>
        <w:numPr>
          <w:ilvl w:val="0"/>
          <w:numId w:val="0"/>
        </w:numPr>
        <w:spacing w:before="0" w:after="0"/>
        <w:rPr>
          <w:color w:val="auto"/>
        </w:rPr>
      </w:pPr>
    </w:p>
    <w:p w14:paraId="392A46F6" w14:textId="77777777" w:rsidR="00467E73" w:rsidRDefault="00467E73" w:rsidP="00467E73">
      <w:pPr>
        <w:pStyle w:val="Numberbullet2"/>
        <w:numPr>
          <w:ilvl w:val="0"/>
          <w:numId w:val="0"/>
        </w:numPr>
        <w:spacing w:before="0" w:after="0"/>
        <w:rPr>
          <w:highlight w:val="yellow"/>
        </w:rPr>
      </w:pPr>
    </w:p>
    <w:p w14:paraId="63A66BB7" w14:textId="5F334BF4" w:rsidR="0010196A" w:rsidRPr="0010196A" w:rsidRDefault="009F37A6" w:rsidP="007576ED">
      <w:r>
        <w:rPr>
          <w:noProof/>
        </w:rPr>
        <mc:AlternateContent>
          <mc:Choice Requires="wps">
            <w:drawing>
              <wp:anchor distT="0" distB="0" distL="114300" distR="114300" simplePos="0" relativeHeight="251667968" behindDoc="0" locked="0" layoutInCell="1" allowOverlap="1" wp14:anchorId="7B3F3ABB" wp14:editId="22B3395C">
                <wp:simplePos x="0" y="0"/>
                <wp:positionH relativeFrom="margin">
                  <wp:posOffset>560070</wp:posOffset>
                </wp:positionH>
                <wp:positionV relativeFrom="paragraph">
                  <wp:posOffset>2948305</wp:posOffset>
                </wp:positionV>
                <wp:extent cx="336550" cy="177800"/>
                <wp:effectExtent l="0" t="0" r="6350" b="0"/>
                <wp:wrapNone/>
                <wp:docPr id="153455719" name="Rectangle 21"/>
                <wp:cNvGraphicFramePr/>
                <a:graphic xmlns:a="http://schemas.openxmlformats.org/drawingml/2006/main">
                  <a:graphicData uri="http://schemas.microsoft.com/office/word/2010/wordprocessingShape">
                    <wps:wsp>
                      <wps:cNvSpPr/>
                      <wps:spPr>
                        <a:xfrm flipV="1">
                          <a:off x="0" y="0"/>
                          <a:ext cx="336550" cy="1778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0D367" id="Rectangle 21" o:spid="_x0000_s1026" style="position:absolute;margin-left:44.1pt;margin-top:232.15pt;width:26.5pt;height:14pt;flip:y;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" fillcolor="yellow" stroked="f" strokeweight="1pt">
                <v:fill opacity="26214f"/>
                <w10:wrap anchorx="margin"/>
              </v:rect>
            </w:pict>
          </mc:Fallback>
        </mc:AlternateContent>
      </w:r>
      <w:r w:rsidR="001D1AA6">
        <w:rPr>
          <w:noProof/>
        </w:rPr>
        <mc:AlternateContent>
          <mc:Choice Requires="wpg">
            <w:drawing>
              <wp:inline distT="0" distB="0" distL="0" distR="0" wp14:anchorId="5E46D33C" wp14:editId="667886A1">
                <wp:extent cx="3076575" cy="2638425"/>
                <wp:effectExtent l="19050" t="19050" r="28575" b="28575"/>
                <wp:docPr id="589902048" name="Group 48"/>
                <wp:cNvGraphicFramePr/>
                <a:graphic xmlns:a="http://schemas.openxmlformats.org/drawingml/2006/main">
                  <a:graphicData uri="http://schemas.microsoft.com/office/word/2010/wordprocessingGroup">
                    <wpg:wgp>
                      <wpg:cNvGrpSpPr/>
                      <wpg:grpSpPr>
                        <a:xfrm>
                          <a:off x="0" y="0"/>
                          <a:ext cx="3076575" cy="2638425"/>
                          <a:chOff x="0" y="0"/>
                          <a:chExt cx="3702050" cy="3250565"/>
                        </a:xfrm>
                      </wpg:grpSpPr>
                      <pic:pic xmlns:pic="http://schemas.openxmlformats.org/drawingml/2006/picture">
                        <pic:nvPicPr>
                          <pic:cNvPr id="2075574585" name="Picture 1" descr="A screenshot of a computer&#10;&#10;AI-generated content may be incorrect."/>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3702050" cy="3250565"/>
                          </a:xfrm>
                          <a:prstGeom prst="rect">
                            <a:avLst/>
                          </a:prstGeom>
                          <a:ln>
                            <a:solidFill>
                              <a:schemeClr val="tx1"/>
                            </a:solidFill>
                          </a:ln>
                        </pic:spPr>
                      </pic:pic>
                      <wps:wsp>
                        <wps:cNvPr id="721086083" name="Rectangle 21"/>
                        <wps:cNvSpPr/>
                        <wps:spPr>
                          <a:xfrm flipV="1">
                            <a:off x="292100" y="965200"/>
                            <a:ext cx="1168400" cy="1778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452B42" id="Group 48" o:spid="_x0000_s1026" style="width:242.25pt;height:207.75pt;mso-position-horizontal-relative:char;mso-position-vertical-relative:line" coordsize="37020,32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">
                <v:shape id="Picture 1" o:spid="_x0000_s1027" type="#_x0000_t75" alt="A screenshot of a computer&#10;&#10;AI-generated content may be incorrect." style="position:absolute;width:37020;height:3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" stroked="t" strokecolor="black [3213]">
                  <v:imagedata r:id="rId171" o:title="A screenshot of a computer&#10;&#10;AI-generated content may be incorrect"/>
                  <v:path arrowok="t"/>
                </v:shape>
                <v:rect id="Rectangle 21" o:spid="_x0000_s1028" style="position:absolute;left:2921;top:9652;width:11684;height:177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" fillcolor="yellow" stroked="f" strokeweight="1pt">
                  <v:fill opacity="26214f"/>
                </v:rect>
                <w10:anchorlock/>
              </v:group>
            </w:pict>
          </mc:Fallback>
        </mc:AlternateContent>
      </w:r>
    </w:p>
    <w:p w14:paraId="37CB0194" w14:textId="04AD6C24" w:rsidR="0056267C" w:rsidRPr="00D16F21" w:rsidRDefault="0010196A" w:rsidP="007576ED">
      <w:r w:rsidRPr="00E36F88">
        <w:rPr>
          <w:b/>
          <w:bCs/>
        </w:rPr>
        <w:t>Figure</w:t>
      </w:r>
      <w:r w:rsidR="00D15A20" w:rsidRPr="00E36F88">
        <w:rPr>
          <w:b/>
          <w:bCs/>
        </w:rPr>
        <w:t xml:space="preserve"> </w:t>
      </w:r>
      <w:r w:rsidR="00E36F88" w:rsidRPr="00E36F88">
        <w:rPr>
          <w:b/>
          <w:bCs/>
        </w:rPr>
        <w:t>3.</w:t>
      </w:r>
      <w:r w:rsidR="0059361A" w:rsidRPr="00E36F88">
        <w:rPr>
          <w:b/>
          <w:bCs/>
        </w:rPr>
        <w:t>61</w:t>
      </w:r>
      <w:r w:rsidR="00E36F88" w:rsidRPr="00E36F88">
        <w:rPr>
          <w:b/>
          <w:bCs/>
        </w:rPr>
        <w:t>:</w:t>
      </w:r>
      <w:r w:rsidR="00E36F88" w:rsidRPr="00E36F88">
        <w:t xml:space="preserve"> </w:t>
      </w:r>
      <w:r w:rsidR="00C45583">
        <w:t>The ‘</w:t>
      </w:r>
      <w:r w:rsidR="00E36F88" w:rsidRPr="00E36F88">
        <w:t>Edit compliance with potential legislative breach response</w:t>
      </w:r>
      <w:r w:rsidR="00C45583">
        <w:t>’</w:t>
      </w:r>
      <w:r w:rsidR="00E36F88" w:rsidRPr="00E36F88">
        <w:t xml:space="preserve"> pop-up showing how</w:t>
      </w:r>
      <w:r w:rsidR="00C86A0A">
        <w:t xml:space="preserve"> </w:t>
      </w:r>
      <w:r w:rsidR="00E36F88" w:rsidRPr="00E36F88">
        <w:t xml:space="preserve">to </w:t>
      </w:r>
      <w:r w:rsidR="00D16F21">
        <w:t>provide</w:t>
      </w:r>
      <w:r w:rsidR="00E36F88" w:rsidRPr="00E36F88">
        <w:t xml:space="preserve"> evidence of compliance</w:t>
      </w:r>
      <w:r w:rsidR="00D16F21">
        <w:t xml:space="preserve"> as a summary</w:t>
      </w:r>
      <w:r w:rsidR="00E36F88" w:rsidRPr="00E36F88">
        <w:t>.</w:t>
      </w:r>
    </w:p>
    <w:p w14:paraId="066F24D7" w14:textId="32A9EE25" w:rsidR="00D958B1" w:rsidRPr="00D16F21" w:rsidRDefault="00453F7C" w:rsidP="008001C3">
      <w:pPr>
        <w:pStyle w:val="Numberbullet2"/>
        <w:numPr>
          <w:ilvl w:val="2"/>
          <w:numId w:val="7"/>
        </w:numPr>
      </w:pPr>
      <w:r w:rsidRPr="00E36F88">
        <w:t xml:space="preserve">Select ‘Both’ to </w:t>
      </w:r>
      <w:r w:rsidR="00F90301" w:rsidRPr="00E36F88">
        <w:t xml:space="preserve">‘Attach evidence of compliance’ and ‘Provide a </w:t>
      </w:r>
      <w:r w:rsidR="00F90301" w:rsidRPr="00E36F88">
        <w:rPr>
          <w:bCs/>
        </w:rPr>
        <w:t>Summary’</w:t>
      </w:r>
      <w:r w:rsidR="009970F4" w:rsidRPr="00E36F88">
        <w:rPr>
          <w:bCs/>
        </w:rPr>
        <w:t xml:space="preserve"> </w:t>
      </w:r>
      <w:r w:rsidR="009970F4" w:rsidRPr="00E36F88">
        <w:t>(</w:t>
      </w:r>
      <w:r w:rsidR="009970F4" w:rsidRPr="00E36F88">
        <w:rPr>
          <w:b/>
          <w:bCs/>
        </w:rPr>
        <w:t>Figure</w:t>
      </w:r>
      <w:r w:rsidR="00D958B1" w:rsidRPr="00E36F88">
        <w:rPr>
          <w:b/>
          <w:bCs/>
        </w:rPr>
        <w:t xml:space="preserve"> </w:t>
      </w:r>
      <w:r w:rsidR="00D16F21">
        <w:rPr>
          <w:b/>
          <w:bCs/>
        </w:rPr>
        <w:t>3.</w:t>
      </w:r>
      <w:r w:rsidR="00D958B1" w:rsidRPr="00E36F88">
        <w:rPr>
          <w:b/>
          <w:bCs/>
        </w:rPr>
        <w:t>6</w:t>
      </w:r>
      <w:r w:rsidR="0059361A" w:rsidRPr="00E36F88">
        <w:rPr>
          <w:b/>
          <w:bCs/>
        </w:rPr>
        <w:t>2</w:t>
      </w:r>
      <w:r w:rsidR="001840CF" w:rsidRPr="00E36F88">
        <w:t>)</w:t>
      </w:r>
      <w:r w:rsidR="009970F4" w:rsidRPr="00E36F88">
        <w:t>.</w:t>
      </w:r>
    </w:p>
    <w:p w14:paraId="230A4F4E" w14:textId="18302822" w:rsidR="00A465B5" w:rsidRDefault="00D958B1" w:rsidP="007576ED">
      <w:pPr>
        <w:rPr>
          <w:highlight w:val="yellow"/>
        </w:rPr>
      </w:pPr>
      <w:r>
        <w:rPr>
          <w:noProof/>
        </w:rPr>
        <mc:AlternateContent>
          <mc:Choice Requires="wpg">
            <w:drawing>
              <wp:inline distT="0" distB="0" distL="0" distR="0" wp14:anchorId="0A80661D" wp14:editId="024B0CF1">
                <wp:extent cx="3000375" cy="3609975"/>
                <wp:effectExtent l="19050" t="19050" r="28575" b="28575"/>
                <wp:docPr id="964695694" name="Group 49"/>
                <wp:cNvGraphicFramePr/>
                <a:graphic xmlns:a="http://schemas.openxmlformats.org/drawingml/2006/main">
                  <a:graphicData uri="http://schemas.microsoft.com/office/word/2010/wordprocessingGroup">
                    <wpg:wgp>
                      <wpg:cNvGrpSpPr/>
                      <wpg:grpSpPr>
                        <a:xfrm>
                          <a:off x="0" y="0"/>
                          <a:ext cx="3000375" cy="3609975"/>
                          <a:chOff x="0" y="0"/>
                          <a:chExt cx="3309620" cy="3928745"/>
                        </a:xfrm>
                      </wpg:grpSpPr>
                      <pic:pic xmlns:pic="http://schemas.openxmlformats.org/drawingml/2006/picture">
                        <pic:nvPicPr>
                          <pic:cNvPr id="1460696494" name="Picture 1"/>
                          <pic:cNvPicPr>
                            <a:picLocks noChangeAspect="1"/>
                          </pic:cNvPicPr>
                        </pic:nvPicPr>
                        <pic:blipFill rotWithShape="1">
                          <a:blip r:embed="rId172" cstate="print">
                            <a:extLst>
                              <a:ext uri="{28A0092B-C50C-407E-A947-70E740481C1C}">
                                <a14:useLocalDpi xmlns:a14="http://schemas.microsoft.com/office/drawing/2010/main" val="0"/>
                              </a:ext>
                            </a:extLst>
                          </a:blip>
                          <a:srcRect t="20859"/>
                          <a:stretch>
                            <a:fillRect/>
                          </a:stretch>
                        </pic:blipFill>
                        <pic:spPr bwMode="auto">
                          <a:xfrm>
                            <a:off x="0" y="0"/>
                            <a:ext cx="3309620" cy="3928745"/>
                          </a:xfrm>
                          <a:prstGeom prst="rect">
                            <a:avLst/>
                          </a:prstGeom>
                          <a:ln>
                            <a:solidFill>
                              <a:schemeClr val="tx1"/>
                            </a:solidFill>
                          </a:ln>
                          <a:extLst>
                            <a:ext uri="{53640926-AAD7-44D8-BBD7-CCE9431645EC}">
                              <a14:shadowObscured xmlns:a14="http://schemas.microsoft.com/office/drawing/2010/main"/>
                            </a:ext>
                          </a:extLst>
                        </pic:spPr>
                      </pic:pic>
                      <wps:wsp>
                        <wps:cNvPr id="1472036316" name="Rectangle 21"/>
                        <wps:cNvSpPr/>
                        <wps:spPr>
                          <a:xfrm flipV="1">
                            <a:off x="228600" y="133350"/>
                            <a:ext cx="136525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236812" name="Rectangle 21"/>
                        <wps:cNvSpPr/>
                        <wps:spPr>
                          <a:xfrm flipV="1">
                            <a:off x="196850" y="3232150"/>
                            <a:ext cx="9525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90546" name="Rectangle 21"/>
                        <wps:cNvSpPr/>
                        <wps:spPr>
                          <a:xfrm flipV="1">
                            <a:off x="209550" y="3575050"/>
                            <a:ext cx="387350"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48659" name="Rectangle 21"/>
                        <wps:cNvSpPr/>
                        <wps:spPr>
                          <a:xfrm flipV="1">
                            <a:off x="2082800" y="2660650"/>
                            <a:ext cx="412750" cy="1397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402608" name="Rectangle 21"/>
                        <wps:cNvSpPr/>
                        <wps:spPr>
                          <a:xfrm flipV="1">
                            <a:off x="2540000" y="2654300"/>
                            <a:ext cx="5969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01BD1C" id="Group 49" o:spid="_x0000_s1026" style="width:236.25pt;height:284.25pt;mso-position-horizontal-relative:char;mso-position-vertical-relative:line" coordsize="33096,39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">
                <v:shape id="Picture 1" o:spid="_x0000_s1027" type="#_x0000_t75" style="position:absolute;width:33096;height:39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" stroked="t" strokecolor="black [3213]">
                  <v:imagedata r:id="rId173" o:title="" croptop="13670f"/>
                  <v:path arrowok="t"/>
                </v:shape>
                <v:rect id="Rectangle 21" o:spid="_x0000_s1028" style="position:absolute;left:2286;top:1333;width:13652;height:184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" fillcolor="yellow" stroked="f" strokeweight="1pt">
                  <v:fill opacity="26214f"/>
                </v:rect>
                <v:rect id="Rectangle 21" o:spid="_x0000_s1029" style="position:absolute;left:1968;top:32321;width:953;height:120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" fillcolor="yellow" stroked="f" strokeweight="1pt">
                  <v:fill opacity="26214f"/>
                </v:rect>
                <v:rect id="Rectangle 21" o:spid="_x0000_s1030" style="position:absolute;left:2095;top:35750;width:3874;height:190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" fillcolor="yellow" stroked="f" strokeweight="1pt">
                  <v:fill opacity="26214f"/>
                </v:rect>
                <v:rect id="Rectangle 21" o:spid="_x0000_s1031" style="position:absolute;left:20828;top:26606;width:4127;height:139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" fillcolor="yellow" stroked="f" strokeweight="1pt">
                  <v:fill opacity="26214f"/>
                </v:rect>
                <v:rect id="Rectangle 21" o:spid="_x0000_s1032" style="position:absolute;left:25400;top:26543;width:5969;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" fillcolor="yellow" stroked="f" strokeweight="1pt">
                  <v:fill opacity="26214f"/>
                </v:rect>
                <w10:anchorlock/>
              </v:group>
            </w:pict>
          </mc:Fallback>
        </mc:AlternateContent>
      </w:r>
    </w:p>
    <w:p w14:paraId="0013A488" w14:textId="2C18F7CD" w:rsidR="0068780E" w:rsidRPr="00D97520" w:rsidRDefault="00A465B5" w:rsidP="007576ED">
      <w:r w:rsidRPr="00D97520">
        <w:rPr>
          <w:b/>
          <w:bCs/>
        </w:rPr>
        <w:t>Figure</w:t>
      </w:r>
      <w:r w:rsidR="001840CF" w:rsidRPr="00D97520">
        <w:rPr>
          <w:b/>
          <w:bCs/>
        </w:rPr>
        <w:t xml:space="preserve"> </w:t>
      </w:r>
      <w:r w:rsidR="00D16F21" w:rsidRPr="00D97520">
        <w:rPr>
          <w:b/>
          <w:bCs/>
        </w:rPr>
        <w:t>3.</w:t>
      </w:r>
      <w:r w:rsidR="00D958B1" w:rsidRPr="00D97520">
        <w:rPr>
          <w:b/>
          <w:bCs/>
        </w:rPr>
        <w:t>6</w:t>
      </w:r>
      <w:r w:rsidR="0059361A" w:rsidRPr="00D97520">
        <w:rPr>
          <w:b/>
          <w:bCs/>
        </w:rPr>
        <w:t>2</w:t>
      </w:r>
      <w:r w:rsidR="00D16F21" w:rsidRPr="00D97520">
        <w:rPr>
          <w:b/>
          <w:bCs/>
        </w:rPr>
        <w:t>:</w:t>
      </w:r>
      <w:r w:rsidR="00D16F21" w:rsidRPr="00D97520">
        <w:rPr>
          <w:b/>
          <w:bCs/>
          <w:i/>
          <w:iCs/>
        </w:rPr>
        <w:t xml:space="preserve"> </w:t>
      </w:r>
      <w:r w:rsidR="00C45583">
        <w:t>The ‘</w:t>
      </w:r>
      <w:r w:rsidR="00D16F21" w:rsidRPr="00D97520">
        <w:t>Edit compliance with potential legislative breach response</w:t>
      </w:r>
      <w:r w:rsidR="00C45583">
        <w:t>’</w:t>
      </w:r>
      <w:r w:rsidR="00D16F21" w:rsidRPr="00D97520">
        <w:t xml:space="preserve"> pop-up showing how to</w:t>
      </w:r>
      <w:r w:rsidR="00D97520" w:rsidRPr="00D97520">
        <w:t xml:space="preserve"> attach </w:t>
      </w:r>
      <w:r w:rsidR="00D16F21" w:rsidRPr="00D97520">
        <w:t xml:space="preserve">evidence of compliance </w:t>
      </w:r>
      <w:r w:rsidR="00D97520" w:rsidRPr="00D97520">
        <w:t>and provide a summary</w:t>
      </w:r>
      <w:r w:rsidR="00D16F21" w:rsidRPr="00D97520">
        <w:t>.</w:t>
      </w:r>
    </w:p>
    <w:p w14:paraId="02AC0334" w14:textId="041B8A73" w:rsidR="00DA01DF" w:rsidRDefault="0068780E" w:rsidP="003A1289">
      <w:pPr>
        <w:pStyle w:val="Numberbullet0"/>
        <w:rPr>
          <w:color w:val="auto"/>
        </w:rPr>
      </w:pPr>
      <w:r w:rsidRPr="00D97520">
        <w:rPr>
          <w:color w:val="auto"/>
        </w:rPr>
        <w:t xml:space="preserve">Repeat steps </w:t>
      </w:r>
      <w:r w:rsidR="00FB4A63" w:rsidRPr="00D97520">
        <w:rPr>
          <w:color w:val="auto"/>
        </w:rPr>
        <w:fldChar w:fldCharType="begin"/>
      </w:r>
      <w:r w:rsidR="00FB4A63" w:rsidRPr="00D97520">
        <w:rPr>
          <w:color w:val="auto"/>
        </w:rPr>
        <w:instrText xml:space="preserve"> REF _Ref223680089 \r \h </w:instrText>
      </w:r>
      <w:r w:rsidR="00FB4A63" w:rsidRPr="00D97520">
        <w:rPr>
          <w:color w:val="auto"/>
        </w:rPr>
      </w:r>
      <w:r w:rsidR="00FB4A63" w:rsidRPr="00D97520">
        <w:rPr>
          <w:color w:val="auto"/>
        </w:rPr>
        <w:fldChar w:fldCharType="separate"/>
      </w:r>
      <w:r w:rsidR="001264BD">
        <w:rPr>
          <w:color w:val="auto"/>
        </w:rPr>
        <w:t>36</w:t>
      </w:r>
      <w:r w:rsidR="00FB4A63" w:rsidRPr="00D97520">
        <w:rPr>
          <w:color w:val="auto"/>
        </w:rPr>
        <w:fldChar w:fldCharType="end"/>
      </w:r>
      <w:r w:rsidR="00FB4A63" w:rsidRPr="00D97520">
        <w:rPr>
          <w:color w:val="auto"/>
        </w:rPr>
        <w:t xml:space="preserve"> - </w:t>
      </w:r>
      <w:r w:rsidR="001060ED">
        <w:rPr>
          <w:color w:val="auto"/>
        </w:rPr>
        <w:fldChar w:fldCharType="begin"/>
      </w:r>
      <w:r w:rsidR="001060ED">
        <w:rPr>
          <w:color w:val="auto"/>
        </w:rPr>
        <w:instrText xml:space="preserve"> REF _Ref224556809 \r \h </w:instrText>
      </w:r>
      <w:r w:rsidR="001060ED">
        <w:rPr>
          <w:color w:val="auto"/>
        </w:rPr>
      </w:r>
      <w:r w:rsidR="001060ED">
        <w:rPr>
          <w:color w:val="auto"/>
        </w:rPr>
        <w:fldChar w:fldCharType="separate"/>
      </w:r>
      <w:r w:rsidR="001264BD">
        <w:rPr>
          <w:color w:val="auto"/>
        </w:rPr>
        <w:t>40</w:t>
      </w:r>
      <w:r w:rsidR="001060ED">
        <w:rPr>
          <w:color w:val="auto"/>
        </w:rPr>
        <w:fldChar w:fldCharType="end"/>
      </w:r>
      <w:r w:rsidR="00FB4A63" w:rsidRPr="00D97520">
        <w:rPr>
          <w:color w:val="auto"/>
        </w:rPr>
        <w:t xml:space="preserve"> </w:t>
      </w:r>
      <w:r w:rsidRPr="00D97520">
        <w:rPr>
          <w:color w:val="auto"/>
        </w:rPr>
        <w:t xml:space="preserve">for all </w:t>
      </w:r>
      <w:r w:rsidR="00FB0AAC" w:rsidRPr="00D97520">
        <w:rPr>
          <w:color w:val="auto"/>
        </w:rPr>
        <w:t xml:space="preserve">potential legislative breaches included in the </w:t>
      </w:r>
      <w:r w:rsidR="00C45583" w:rsidRPr="00D97520">
        <w:rPr>
          <w:color w:val="auto"/>
        </w:rPr>
        <w:t>noti</w:t>
      </w:r>
      <w:r w:rsidR="00C45583">
        <w:rPr>
          <w:color w:val="auto"/>
        </w:rPr>
        <w:t>fication</w:t>
      </w:r>
      <w:r w:rsidR="00FB4A63" w:rsidRPr="00D97520">
        <w:rPr>
          <w:color w:val="auto"/>
        </w:rPr>
        <w:t>.</w:t>
      </w:r>
    </w:p>
    <w:p w14:paraId="52C5A6ED" w14:textId="3F038755" w:rsidR="00DA01DF" w:rsidRPr="00467E73" w:rsidRDefault="00DA01DF" w:rsidP="00BB7E4E">
      <w:pPr>
        <w:pStyle w:val="Numberbullet2"/>
        <w:numPr>
          <w:ilvl w:val="0"/>
          <w:numId w:val="0"/>
        </w:numPr>
        <w:rPr>
          <w:rStyle w:val="IntenseEmphasis"/>
          <w:rFonts w:eastAsia="Times New Roman"/>
          <w:b/>
          <w:bCs/>
          <w:i w:val="0"/>
        </w:rPr>
      </w:pPr>
      <w:r w:rsidRPr="00467E73">
        <w:rPr>
          <w:rStyle w:val="IntenseEmphasis"/>
          <w:rFonts w:eastAsia="Times New Roman"/>
          <w:b/>
          <w:bCs/>
          <w:i w:val="0"/>
        </w:rPr>
        <w:lastRenderedPageBreak/>
        <w:t xml:space="preserve">Removing a </w:t>
      </w:r>
      <w:r w:rsidR="00467E73">
        <w:rPr>
          <w:rStyle w:val="IntenseEmphasis"/>
          <w:rFonts w:eastAsia="Times New Roman"/>
          <w:b/>
          <w:bCs/>
          <w:i w:val="0"/>
        </w:rPr>
        <w:t>G</w:t>
      </w:r>
      <w:r w:rsidRPr="00467E73">
        <w:rPr>
          <w:rStyle w:val="IntenseEmphasis"/>
          <w:rFonts w:eastAsia="Times New Roman"/>
          <w:b/>
          <w:bCs/>
          <w:i w:val="0"/>
        </w:rPr>
        <w:t>ood from a response</w:t>
      </w:r>
      <w:r w:rsidR="00467E73">
        <w:rPr>
          <w:rStyle w:val="IntenseEmphasis"/>
          <w:rFonts w:eastAsia="Times New Roman"/>
          <w:b/>
          <w:bCs/>
          <w:i w:val="0"/>
        </w:rPr>
        <w:t xml:space="preserve"> and </w:t>
      </w:r>
      <w:r w:rsidR="00467E73" w:rsidRPr="00467E73">
        <w:rPr>
          <w:rFonts w:eastAsia="Times New Roman"/>
          <w:b/>
          <w:bCs/>
          <w:iCs/>
          <w:color w:val="4472C4" w:themeColor="accent1"/>
        </w:rPr>
        <w:t>generat</w:t>
      </w:r>
      <w:r w:rsidR="00467E73">
        <w:rPr>
          <w:rFonts w:eastAsia="Times New Roman"/>
          <w:b/>
          <w:bCs/>
          <w:iCs/>
          <w:color w:val="4472C4" w:themeColor="accent1"/>
        </w:rPr>
        <w:t>ing</w:t>
      </w:r>
      <w:r w:rsidR="00467E73" w:rsidRPr="00467E73">
        <w:rPr>
          <w:rFonts w:eastAsia="Times New Roman"/>
          <w:b/>
          <w:bCs/>
          <w:iCs/>
          <w:color w:val="4472C4" w:themeColor="accent1"/>
        </w:rPr>
        <w:t xml:space="preserve"> a separate response</w:t>
      </w:r>
      <w:r w:rsidR="00467E73">
        <w:rPr>
          <w:rFonts w:eastAsia="Times New Roman"/>
          <w:b/>
          <w:bCs/>
          <w:iCs/>
          <w:color w:val="4472C4" w:themeColor="accent1"/>
        </w:rPr>
        <w:t xml:space="preserve"> for the Good.</w:t>
      </w:r>
    </w:p>
    <w:p w14:paraId="1DFB0125" w14:textId="172CDE7B" w:rsidR="00BB7E4E" w:rsidRPr="00213329" w:rsidRDefault="00BB7E4E" w:rsidP="00BB7E4E">
      <w:pPr>
        <w:pStyle w:val="Numberbullet2"/>
        <w:numPr>
          <w:ilvl w:val="0"/>
          <w:numId w:val="0"/>
        </w:numPr>
        <w:rPr>
          <w:color w:val="auto"/>
        </w:rPr>
      </w:pPr>
      <w:r w:rsidRPr="00213329">
        <w:rPr>
          <w:color w:val="auto"/>
        </w:rPr>
        <w:t xml:space="preserve">Evidence of compliance must be provided for all </w:t>
      </w:r>
      <w:r w:rsidR="00796E86">
        <w:rPr>
          <w:color w:val="auto"/>
        </w:rPr>
        <w:t>G</w:t>
      </w:r>
      <w:r w:rsidRPr="00213329">
        <w:rPr>
          <w:color w:val="auto"/>
        </w:rPr>
        <w:t xml:space="preserve">oods included in the PMR. However, if the evidence being provided is not applicable to a particular good, you can remove the </w:t>
      </w:r>
      <w:r w:rsidR="00A01CAA">
        <w:rPr>
          <w:color w:val="auto"/>
        </w:rPr>
        <w:t>G</w:t>
      </w:r>
      <w:r w:rsidR="00A01CAA" w:rsidRPr="00213329">
        <w:rPr>
          <w:color w:val="auto"/>
        </w:rPr>
        <w:t xml:space="preserve">ood </w:t>
      </w:r>
      <w:r w:rsidRPr="00213329">
        <w:rPr>
          <w:color w:val="auto"/>
        </w:rPr>
        <w:t xml:space="preserve">from the response and generate a different response for the </w:t>
      </w:r>
      <w:r w:rsidR="00796E86">
        <w:rPr>
          <w:color w:val="auto"/>
        </w:rPr>
        <w:t>G</w:t>
      </w:r>
      <w:r w:rsidR="00796E86" w:rsidRPr="00213329">
        <w:rPr>
          <w:color w:val="auto"/>
        </w:rPr>
        <w:t>ood</w:t>
      </w:r>
      <w:r w:rsidRPr="00213329">
        <w:rPr>
          <w:color w:val="auto"/>
        </w:rPr>
        <w:t>.</w:t>
      </w:r>
    </w:p>
    <w:p w14:paraId="5E8D69C5" w14:textId="5B8E78FB" w:rsidR="000D2FAF" w:rsidRPr="00213329" w:rsidRDefault="00214E30" w:rsidP="003A1289">
      <w:pPr>
        <w:pStyle w:val="Numberbullet0"/>
        <w:rPr>
          <w:rFonts w:cs="Arial"/>
          <w:color w:val="auto"/>
        </w:rPr>
      </w:pPr>
      <w:bookmarkStart w:id="44" w:name="_Ref223679888"/>
      <w:r w:rsidRPr="00213329">
        <w:rPr>
          <w:color w:val="auto"/>
        </w:rPr>
        <w:t>Click on the down arrow on the right of the ‘</w:t>
      </w:r>
      <w:r w:rsidRPr="00213329">
        <w:rPr>
          <w:rFonts w:cs="Arial"/>
          <w:color w:val="auto"/>
        </w:rPr>
        <w:t xml:space="preserve">Edit compliance with potential legislative breach response’ pop-up and </w:t>
      </w:r>
      <w:r w:rsidR="00113CCE" w:rsidRPr="00213329">
        <w:rPr>
          <w:rFonts w:cs="Arial"/>
          <w:color w:val="auto"/>
        </w:rPr>
        <w:t>click ‘Remove’ (</w:t>
      </w:r>
      <w:r w:rsidR="00113CCE" w:rsidRPr="00213329">
        <w:rPr>
          <w:rFonts w:cs="Arial"/>
          <w:b/>
          <w:bCs/>
          <w:color w:val="auto"/>
        </w:rPr>
        <w:t>Figure</w:t>
      </w:r>
      <w:r w:rsidR="001840CF" w:rsidRPr="00213329">
        <w:rPr>
          <w:rFonts w:cs="Arial"/>
          <w:b/>
          <w:bCs/>
          <w:color w:val="auto"/>
        </w:rPr>
        <w:t xml:space="preserve"> </w:t>
      </w:r>
      <w:r w:rsidR="00F6384C">
        <w:rPr>
          <w:rFonts w:cs="Arial"/>
          <w:b/>
          <w:bCs/>
          <w:color w:val="auto"/>
        </w:rPr>
        <w:t>3.</w:t>
      </w:r>
      <w:r w:rsidR="000D2FAF" w:rsidRPr="00213329">
        <w:rPr>
          <w:rFonts w:cs="Arial"/>
          <w:b/>
          <w:bCs/>
          <w:color w:val="auto"/>
        </w:rPr>
        <w:t>6</w:t>
      </w:r>
      <w:r w:rsidR="000D3DDB" w:rsidRPr="00213329">
        <w:rPr>
          <w:rFonts w:cs="Arial"/>
          <w:b/>
          <w:bCs/>
          <w:color w:val="auto"/>
        </w:rPr>
        <w:t>3</w:t>
      </w:r>
      <w:r w:rsidR="00113CCE" w:rsidRPr="00213329">
        <w:rPr>
          <w:rFonts w:cs="Arial"/>
          <w:color w:val="auto"/>
        </w:rPr>
        <w:t>)</w:t>
      </w:r>
      <w:r w:rsidR="00D958B1" w:rsidRPr="00213329">
        <w:rPr>
          <w:rFonts w:cs="Arial"/>
          <w:color w:val="auto"/>
        </w:rPr>
        <w:t>.</w:t>
      </w:r>
      <w:bookmarkEnd w:id="44"/>
    </w:p>
    <w:p w14:paraId="48864101" w14:textId="3F3D8F72" w:rsidR="000D2FAF" w:rsidRPr="00D958B1" w:rsidRDefault="00D958B1" w:rsidP="007576ED">
      <w:pPr>
        <w:rPr>
          <w:rFonts w:cs="Arial"/>
        </w:rPr>
      </w:pPr>
      <w:r>
        <w:rPr>
          <w:noProof/>
        </w:rPr>
        <mc:AlternateContent>
          <mc:Choice Requires="wpg">
            <w:drawing>
              <wp:inline distT="0" distB="0" distL="0" distR="0" wp14:anchorId="79BD780A" wp14:editId="560655E2">
                <wp:extent cx="3124200" cy="1924050"/>
                <wp:effectExtent l="19050" t="19050" r="19050" b="19050"/>
                <wp:docPr id="1928009011" name="Group 50"/>
                <wp:cNvGraphicFramePr/>
                <a:graphic xmlns:a="http://schemas.openxmlformats.org/drawingml/2006/main">
                  <a:graphicData uri="http://schemas.microsoft.com/office/word/2010/wordprocessingGroup">
                    <wpg:wgp>
                      <wpg:cNvGrpSpPr/>
                      <wpg:grpSpPr>
                        <a:xfrm>
                          <a:off x="0" y="0"/>
                          <a:ext cx="3124200" cy="1924050"/>
                          <a:chOff x="0" y="0"/>
                          <a:chExt cx="3698875" cy="2383155"/>
                        </a:xfrm>
                      </wpg:grpSpPr>
                      <pic:pic xmlns:pic="http://schemas.openxmlformats.org/drawingml/2006/picture">
                        <pic:nvPicPr>
                          <pic:cNvPr id="1443774202" name="Picture 1"/>
                          <pic:cNvPicPr>
                            <a:picLocks noChangeAspect="1"/>
                          </pic:cNvPicPr>
                        </pic:nvPicPr>
                        <pic:blipFill rotWithShape="1">
                          <a:blip r:embed="rId174" cstate="print">
                            <a:extLst>
                              <a:ext uri="{28A0092B-C50C-407E-A947-70E740481C1C}">
                                <a14:useLocalDpi xmlns:a14="http://schemas.microsoft.com/office/drawing/2010/main" val="0"/>
                              </a:ext>
                            </a:extLst>
                          </a:blip>
                          <a:srcRect b="8324"/>
                          <a:stretch>
                            <a:fillRect/>
                          </a:stretch>
                        </pic:blipFill>
                        <pic:spPr bwMode="auto">
                          <a:xfrm>
                            <a:off x="0" y="0"/>
                            <a:ext cx="3698875" cy="2383155"/>
                          </a:xfrm>
                          <a:prstGeom prst="rect">
                            <a:avLst/>
                          </a:prstGeom>
                          <a:ln>
                            <a:solidFill>
                              <a:schemeClr val="tx1"/>
                            </a:solidFill>
                          </a:ln>
                          <a:extLst>
                            <a:ext uri="{53640926-AAD7-44D8-BBD7-CCE9431645EC}">
                              <a14:shadowObscured xmlns:a14="http://schemas.microsoft.com/office/drawing/2010/main"/>
                            </a:ext>
                          </a:extLst>
                        </pic:spPr>
                      </pic:pic>
                      <wps:wsp>
                        <wps:cNvPr id="861464509" name="Rectangle 21"/>
                        <wps:cNvSpPr/>
                        <wps:spPr>
                          <a:xfrm flipV="1">
                            <a:off x="2514600" y="1746250"/>
                            <a:ext cx="666750" cy="1460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6C28A0F" id="Group 50" o:spid="_x0000_s1026" style="width:246pt;height:151.5pt;mso-position-horizontal-relative:char;mso-position-vertical-relative:line" coordsize="36988,2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">
                <v:shape id="Picture 1" o:spid="_x0000_s1027" type="#_x0000_t75" style="position:absolute;width:36988;height:23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" stroked="t" strokecolor="black [3213]">
                  <v:imagedata r:id="rId175" o:title="" cropbottom="5455f"/>
                  <v:path arrowok="t"/>
                </v:shape>
                <v:rect id="Rectangle 21" o:spid="_x0000_s1028" style="position:absolute;left:25146;top:17462;width:6667;height:146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" fillcolor="yellow" stroked="f" strokeweight="1pt">
                  <v:fill opacity="26214f"/>
                </v:rect>
                <w10:anchorlock/>
              </v:group>
            </w:pict>
          </mc:Fallback>
        </mc:AlternateContent>
      </w:r>
    </w:p>
    <w:p w14:paraId="07C4D9A4" w14:textId="2F5FE442" w:rsidR="0012789E" w:rsidRPr="00F6384C" w:rsidRDefault="0012789E" w:rsidP="007576ED">
      <w:r w:rsidRPr="00F6384C">
        <w:rPr>
          <w:b/>
          <w:bCs/>
        </w:rPr>
        <w:t>Figure</w:t>
      </w:r>
      <w:r w:rsidR="00D64A38" w:rsidRPr="00F6384C">
        <w:rPr>
          <w:b/>
          <w:bCs/>
        </w:rPr>
        <w:t xml:space="preserve"> </w:t>
      </w:r>
      <w:r w:rsidR="00F6384C" w:rsidRPr="00F6384C">
        <w:rPr>
          <w:b/>
          <w:bCs/>
        </w:rPr>
        <w:t>3.</w:t>
      </w:r>
      <w:r w:rsidR="000D2FAF" w:rsidRPr="00F6384C">
        <w:rPr>
          <w:b/>
          <w:bCs/>
        </w:rPr>
        <w:t>6</w:t>
      </w:r>
      <w:r w:rsidR="000D3DDB" w:rsidRPr="00F6384C">
        <w:rPr>
          <w:b/>
          <w:bCs/>
        </w:rPr>
        <w:t>3</w:t>
      </w:r>
      <w:r w:rsidR="00F6384C" w:rsidRPr="00F6384C">
        <w:rPr>
          <w:b/>
          <w:bCs/>
        </w:rPr>
        <w:t>:</w:t>
      </w:r>
      <w:r w:rsidR="00F6384C">
        <w:rPr>
          <w:b/>
          <w:bCs/>
          <w:i/>
          <w:iCs/>
        </w:rPr>
        <w:t xml:space="preserve"> </w:t>
      </w:r>
      <w:r w:rsidR="00467E73" w:rsidRPr="00467E73">
        <w:t>‘</w:t>
      </w:r>
      <w:r w:rsidR="00F6384C" w:rsidRPr="00E36F88">
        <w:t>Edit compliance with potential legislative breach response</w:t>
      </w:r>
      <w:r w:rsidR="00467E73">
        <w:t>’</w:t>
      </w:r>
      <w:r w:rsidR="00F6384C" w:rsidRPr="00E36F88">
        <w:t xml:space="preserve"> pop-up showing how to</w:t>
      </w:r>
      <w:r w:rsidR="00F6384C">
        <w:t xml:space="preserve"> remove a </w:t>
      </w:r>
      <w:r w:rsidR="00A01CAA">
        <w:t xml:space="preserve">Good </w:t>
      </w:r>
      <w:r w:rsidR="00F6384C">
        <w:t>from a response</w:t>
      </w:r>
      <w:r w:rsidR="00F6384C" w:rsidRPr="00E36F88">
        <w:t>.</w:t>
      </w:r>
    </w:p>
    <w:p w14:paraId="71867197" w14:textId="7C930A1A" w:rsidR="00DA01DF" w:rsidRPr="0053355A" w:rsidRDefault="003E0ED5" w:rsidP="003A1289">
      <w:pPr>
        <w:pStyle w:val="Numberbullet0"/>
        <w:rPr>
          <w:color w:val="auto"/>
        </w:rPr>
      </w:pPr>
      <w:r w:rsidRPr="0053355A">
        <w:rPr>
          <w:color w:val="auto"/>
        </w:rPr>
        <w:t>Click ‘Remove’ (</w:t>
      </w:r>
      <w:r w:rsidRPr="0053355A">
        <w:rPr>
          <w:b/>
          <w:bCs/>
          <w:color w:val="auto"/>
        </w:rPr>
        <w:t>Figure</w:t>
      </w:r>
      <w:r w:rsidR="00D64A38" w:rsidRPr="0053355A">
        <w:rPr>
          <w:b/>
          <w:bCs/>
          <w:color w:val="auto"/>
        </w:rPr>
        <w:t xml:space="preserve"> </w:t>
      </w:r>
      <w:r w:rsidR="0053355A">
        <w:rPr>
          <w:b/>
          <w:bCs/>
          <w:color w:val="auto"/>
        </w:rPr>
        <w:t>3.</w:t>
      </w:r>
      <w:r w:rsidR="000D2FAF" w:rsidRPr="0053355A">
        <w:rPr>
          <w:b/>
          <w:bCs/>
          <w:color w:val="auto"/>
        </w:rPr>
        <w:t>6</w:t>
      </w:r>
      <w:r w:rsidR="000D3DDB" w:rsidRPr="0053355A">
        <w:rPr>
          <w:b/>
          <w:bCs/>
          <w:color w:val="auto"/>
        </w:rPr>
        <w:t>4</w:t>
      </w:r>
      <w:r w:rsidRPr="0053355A">
        <w:rPr>
          <w:color w:val="auto"/>
        </w:rPr>
        <w:t>)</w:t>
      </w:r>
      <w:r w:rsidR="0053355A">
        <w:rPr>
          <w:color w:val="auto"/>
        </w:rPr>
        <w:t>.</w:t>
      </w:r>
    </w:p>
    <w:p w14:paraId="711D1C8C" w14:textId="6E8DCE42" w:rsidR="000D2FAF" w:rsidRPr="002F045B" w:rsidRDefault="002F045B" w:rsidP="007576ED">
      <w:r>
        <w:rPr>
          <w:noProof/>
        </w:rPr>
        <mc:AlternateContent>
          <mc:Choice Requires="wpg">
            <w:drawing>
              <wp:inline distT="0" distB="0" distL="0" distR="0" wp14:anchorId="6E0A54D3" wp14:editId="2225B870">
                <wp:extent cx="3796665" cy="1139190"/>
                <wp:effectExtent l="19050" t="19050" r="13335" b="22860"/>
                <wp:docPr id="357409377" name="Group 51"/>
                <wp:cNvGraphicFramePr/>
                <a:graphic xmlns:a="http://schemas.openxmlformats.org/drawingml/2006/main">
                  <a:graphicData uri="http://schemas.microsoft.com/office/word/2010/wordprocessingGroup">
                    <wpg:wgp>
                      <wpg:cNvGrpSpPr/>
                      <wpg:grpSpPr>
                        <a:xfrm>
                          <a:off x="0" y="0"/>
                          <a:ext cx="3796665" cy="1139190"/>
                          <a:chOff x="0" y="0"/>
                          <a:chExt cx="3796665" cy="1139190"/>
                        </a:xfrm>
                      </wpg:grpSpPr>
                      <pic:pic xmlns:pic="http://schemas.openxmlformats.org/drawingml/2006/picture">
                        <pic:nvPicPr>
                          <pic:cNvPr id="174898048" name="Picture 1" descr="A screenshot of a computer&#10;&#10;AI-generated content may be incorrect."/>
                          <pic:cNvPicPr>
                            <a:picLocks noChangeAspect="1"/>
                          </pic:cNvPicPr>
                        </pic:nvPicPr>
                        <pic:blipFill rotWithShape="1">
                          <a:blip r:embed="rId176">
                            <a:extLst>
                              <a:ext uri="{28A0092B-C50C-407E-A947-70E740481C1C}">
                                <a14:useLocalDpi xmlns:a14="http://schemas.microsoft.com/office/drawing/2010/main" val="0"/>
                              </a:ext>
                            </a:extLst>
                          </a:blip>
                          <a:srcRect t="1951"/>
                          <a:stretch>
                            <a:fillRect/>
                          </a:stretch>
                        </pic:blipFill>
                        <pic:spPr bwMode="auto">
                          <a:xfrm>
                            <a:off x="0" y="0"/>
                            <a:ext cx="3796665" cy="1139190"/>
                          </a:xfrm>
                          <a:prstGeom prst="rect">
                            <a:avLst/>
                          </a:prstGeom>
                          <a:ln>
                            <a:solidFill>
                              <a:schemeClr val="tx1"/>
                            </a:solidFill>
                          </a:ln>
                          <a:extLst>
                            <a:ext uri="{53640926-AAD7-44D8-BBD7-CCE9431645EC}">
                              <a14:shadowObscured xmlns:a14="http://schemas.microsoft.com/office/drawing/2010/main"/>
                            </a:ext>
                          </a:extLst>
                        </pic:spPr>
                      </pic:pic>
                      <wps:wsp>
                        <wps:cNvPr id="1566223943" name="Rectangle 21"/>
                        <wps:cNvSpPr/>
                        <wps:spPr>
                          <a:xfrm flipV="1">
                            <a:off x="2705100" y="806450"/>
                            <a:ext cx="520700" cy="2349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9DC22A6" id="Group 51" o:spid="_x0000_s1026" style="width:298.95pt;height:89.7pt;mso-position-horizontal-relative:char;mso-position-vertical-relative:line" coordsize="37966,1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">
                <v:shape id="Picture 1" o:spid="_x0000_s1027" type="#_x0000_t75" alt="A screenshot of a computer&#10;&#10;AI-generated content may be incorrect." style="position:absolute;width:37966;height:1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" stroked="t" strokecolor="black [3213]">
                  <v:imagedata r:id="rId177" o:title="A screenshot of a computer&#10;&#10;AI-generated content may be incorrect" croptop="1279f"/>
                  <v:path arrowok="t"/>
                </v:shape>
                <v:rect id="Rectangle 21" o:spid="_x0000_s1028" style="position:absolute;left:27051;top:8064;width:5207;height:235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" fillcolor="yellow" stroked="f" strokeweight="1pt">
                  <v:fill opacity="26214f"/>
                </v:rect>
                <w10:anchorlock/>
              </v:group>
            </w:pict>
          </mc:Fallback>
        </mc:AlternateContent>
      </w:r>
    </w:p>
    <w:p w14:paraId="45D6735E" w14:textId="6B8B1710" w:rsidR="003E0ED5" w:rsidRPr="006F315D" w:rsidRDefault="003E0ED5" w:rsidP="007576ED">
      <w:r w:rsidRPr="006F315D">
        <w:rPr>
          <w:b/>
          <w:bCs/>
        </w:rPr>
        <w:t>Figure</w:t>
      </w:r>
      <w:r w:rsidR="00D64A38" w:rsidRPr="006F315D">
        <w:rPr>
          <w:b/>
          <w:bCs/>
        </w:rPr>
        <w:t xml:space="preserve"> </w:t>
      </w:r>
      <w:r w:rsidR="0053355A" w:rsidRPr="006F315D">
        <w:rPr>
          <w:b/>
          <w:bCs/>
        </w:rPr>
        <w:t>3.</w:t>
      </w:r>
      <w:r w:rsidR="000D2FAF" w:rsidRPr="006F315D">
        <w:rPr>
          <w:b/>
          <w:bCs/>
        </w:rPr>
        <w:t>6</w:t>
      </w:r>
      <w:r w:rsidR="000D3DDB" w:rsidRPr="006F315D">
        <w:rPr>
          <w:b/>
          <w:bCs/>
        </w:rPr>
        <w:t>4</w:t>
      </w:r>
      <w:r w:rsidR="0053355A" w:rsidRPr="006F315D">
        <w:rPr>
          <w:b/>
          <w:bCs/>
        </w:rPr>
        <w:t>:</w:t>
      </w:r>
      <w:r w:rsidR="0053355A" w:rsidRPr="006F315D">
        <w:t xml:space="preserve"> </w:t>
      </w:r>
      <w:r w:rsidR="00A01CAA">
        <w:t>The ‘</w:t>
      </w:r>
      <w:r w:rsidR="0053355A" w:rsidRPr="006F315D">
        <w:t xml:space="preserve">Remove </w:t>
      </w:r>
      <w:r w:rsidR="00A01CAA">
        <w:t>G</w:t>
      </w:r>
      <w:r w:rsidR="0053355A" w:rsidRPr="006F315D">
        <w:t>ood</w:t>
      </w:r>
      <w:r w:rsidR="00A01CAA">
        <w:t>’</w:t>
      </w:r>
      <w:r w:rsidR="0053355A" w:rsidRPr="006F315D">
        <w:t xml:space="preserve"> pop-up </w:t>
      </w:r>
      <w:r w:rsidR="006F315D" w:rsidRPr="006F315D">
        <w:t xml:space="preserve">with the option to confirm the removal of the </w:t>
      </w:r>
      <w:r w:rsidR="00A01CAA">
        <w:t>G</w:t>
      </w:r>
      <w:r w:rsidR="00A01CAA" w:rsidRPr="006F315D">
        <w:t>ood</w:t>
      </w:r>
      <w:r w:rsidR="006F315D" w:rsidRPr="006F315D">
        <w:t>.</w:t>
      </w:r>
    </w:p>
    <w:p w14:paraId="67AB25B7" w14:textId="7E4AB29E" w:rsidR="006A5771" w:rsidRPr="00225A95" w:rsidRDefault="00A17AE7" w:rsidP="00225A95">
      <w:pPr>
        <w:pStyle w:val="Numberbullet0"/>
        <w:rPr>
          <w:rFonts w:cs="Arial"/>
          <w:b/>
          <w:bCs/>
          <w:noProof/>
          <w:color w:val="auto"/>
        </w:rPr>
      </w:pPr>
      <w:r w:rsidRPr="006F315D">
        <w:rPr>
          <w:rFonts w:cs="Arial"/>
          <w:color w:val="auto"/>
        </w:rPr>
        <w:t xml:space="preserve">The </w:t>
      </w:r>
      <w:r w:rsidR="00A01CAA">
        <w:rPr>
          <w:rFonts w:cs="Arial"/>
          <w:color w:val="auto"/>
        </w:rPr>
        <w:t>G</w:t>
      </w:r>
      <w:r w:rsidR="00A01CAA" w:rsidRPr="006F315D">
        <w:rPr>
          <w:rFonts w:cs="Arial"/>
          <w:color w:val="auto"/>
        </w:rPr>
        <w:t xml:space="preserve">ood </w:t>
      </w:r>
      <w:r w:rsidRPr="006F315D">
        <w:rPr>
          <w:rFonts w:cs="Arial"/>
          <w:color w:val="auto"/>
        </w:rPr>
        <w:t xml:space="preserve">will be removed from the list of </w:t>
      </w:r>
      <w:r w:rsidR="00A01CAA">
        <w:rPr>
          <w:rFonts w:cs="Arial"/>
          <w:color w:val="auto"/>
        </w:rPr>
        <w:t>G</w:t>
      </w:r>
      <w:r w:rsidR="00A01CAA" w:rsidRPr="006F315D">
        <w:rPr>
          <w:rFonts w:cs="Arial"/>
          <w:color w:val="auto"/>
        </w:rPr>
        <w:t xml:space="preserve">oods </w:t>
      </w:r>
      <w:r w:rsidRPr="006F315D">
        <w:rPr>
          <w:rFonts w:cs="Arial"/>
          <w:color w:val="auto"/>
        </w:rPr>
        <w:t>you are providing a response for</w:t>
      </w:r>
      <w:r w:rsidR="00D77AA1" w:rsidRPr="006F315D">
        <w:rPr>
          <w:rFonts w:cs="Arial"/>
          <w:color w:val="auto"/>
        </w:rPr>
        <w:t xml:space="preserve"> (</w:t>
      </w:r>
      <w:r w:rsidR="00D77AA1" w:rsidRPr="006F315D">
        <w:rPr>
          <w:rFonts w:cs="Arial"/>
          <w:b/>
          <w:bCs/>
          <w:color w:val="auto"/>
        </w:rPr>
        <w:t>Figure</w:t>
      </w:r>
      <w:r w:rsidR="006B3879" w:rsidRPr="006F315D">
        <w:rPr>
          <w:rFonts w:cs="Arial"/>
          <w:b/>
          <w:bCs/>
          <w:color w:val="auto"/>
        </w:rPr>
        <w:t xml:space="preserve"> </w:t>
      </w:r>
      <w:r w:rsidR="00225A95">
        <w:rPr>
          <w:rFonts w:cs="Arial"/>
          <w:b/>
          <w:bCs/>
          <w:color w:val="auto"/>
        </w:rPr>
        <w:t>3.</w:t>
      </w:r>
      <w:r w:rsidR="000D2FAF" w:rsidRPr="006F315D">
        <w:rPr>
          <w:rFonts w:cs="Arial"/>
          <w:b/>
          <w:bCs/>
          <w:color w:val="auto"/>
        </w:rPr>
        <w:t>6</w:t>
      </w:r>
      <w:r w:rsidR="000D3DDB" w:rsidRPr="006F315D">
        <w:rPr>
          <w:rFonts w:cs="Arial"/>
          <w:b/>
          <w:bCs/>
          <w:color w:val="auto"/>
        </w:rPr>
        <w:t>5</w:t>
      </w:r>
      <w:r w:rsidR="00C5085B" w:rsidRPr="006F315D">
        <w:rPr>
          <w:rFonts w:cs="Arial"/>
          <w:color w:val="auto"/>
        </w:rPr>
        <w:t xml:space="preserve">) </w:t>
      </w:r>
      <w:r w:rsidR="00712C46" w:rsidRPr="006F315D">
        <w:rPr>
          <w:rFonts w:cs="Arial"/>
          <w:color w:val="auto"/>
        </w:rPr>
        <w:t>and the</w:t>
      </w:r>
      <w:r w:rsidR="00FE375E" w:rsidRPr="006F315D">
        <w:rPr>
          <w:rFonts w:cs="Arial"/>
          <w:noProof/>
          <w:color w:val="auto"/>
        </w:rPr>
        <w:t xml:space="preserve"> status of the ‘Breach under Investigation’ will change from ‘</w:t>
      </w:r>
      <w:r w:rsidR="00147360" w:rsidRPr="006F315D">
        <w:rPr>
          <w:rFonts w:cs="Arial"/>
          <w:noProof/>
          <w:color w:val="auto"/>
        </w:rPr>
        <w:t>Completed</w:t>
      </w:r>
      <w:r w:rsidR="00FE375E" w:rsidRPr="006F315D">
        <w:rPr>
          <w:rFonts w:cs="Arial"/>
          <w:noProof/>
          <w:color w:val="auto"/>
        </w:rPr>
        <w:t>’ to ‘</w:t>
      </w:r>
      <w:r w:rsidR="00147360" w:rsidRPr="006F315D">
        <w:rPr>
          <w:rFonts w:cs="Arial"/>
          <w:noProof/>
          <w:color w:val="auto"/>
        </w:rPr>
        <w:t>Draft’</w:t>
      </w:r>
      <w:r w:rsidR="00FE375E" w:rsidRPr="00225A95">
        <w:rPr>
          <w:rFonts w:cs="Arial"/>
          <w:noProof/>
          <w:color w:val="auto"/>
        </w:rPr>
        <w:t xml:space="preserve"> (</w:t>
      </w:r>
      <w:r w:rsidR="00FE375E" w:rsidRPr="006F315D">
        <w:rPr>
          <w:rFonts w:cs="Arial"/>
          <w:b/>
          <w:bCs/>
          <w:noProof/>
          <w:color w:val="auto"/>
        </w:rPr>
        <w:t>Figure</w:t>
      </w:r>
      <w:r w:rsidR="001A4796" w:rsidRPr="006F315D">
        <w:rPr>
          <w:rFonts w:cs="Arial"/>
          <w:b/>
          <w:bCs/>
          <w:noProof/>
          <w:color w:val="auto"/>
        </w:rPr>
        <w:t xml:space="preserve"> </w:t>
      </w:r>
      <w:r w:rsidR="00225A95">
        <w:rPr>
          <w:rFonts w:cs="Arial"/>
          <w:b/>
          <w:bCs/>
          <w:noProof/>
          <w:color w:val="auto"/>
        </w:rPr>
        <w:t>3.</w:t>
      </w:r>
      <w:r w:rsidR="006F2A1E" w:rsidRPr="006F315D">
        <w:rPr>
          <w:rFonts w:cs="Arial"/>
          <w:b/>
          <w:bCs/>
          <w:noProof/>
          <w:color w:val="auto"/>
        </w:rPr>
        <w:t>6</w:t>
      </w:r>
      <w:r w:rsidR="000D3DDB" w:rsidRPr="006F315D">
        <w:rPr>
          <w:rFonts w:cs="Arial"/>
          <w:b/>
          <w:bCs/>
          <w:noProof/>
          <w:color w:val="auto"/>
        </w:rPr>
        <w:t>6</w:t>
      </w:r>
      <w:r w:rsidR="00FE375E" w:rsidRPr="00225A95">
        <w:rPr>
          <w:rFonts w:cs="Arial"/>
          <w:noProof/>
          <w:color w:val="auto"/>
        </w:rPr>
        <w:t>)</w:t>
      </w:r>
      <w:r w:rsidR="00225A95" w:rsidRPr="00225A95">
        <w:rPr>
          <w:rFonts w:cs="Arial"/>
          <w:noProof/>
          <w:color w:val="auto"/>
        </w:rPr>
        <w:t>.</w:t>
      </w:r>
    </w:p>
    <w:p w14:paraId="22E1BAEE" w14:textId="7C167F17" w:rsidR="00EE2754" w:rsidRDefault="00EE2754" w:rsidP="007576ED">
      <w:r w:rsidRPr="00EE2754">
        <w:rPr>
          <w:noProof/>
        </w:rPr>
        <w:drawing>
          <wp:inline distT="0" distB="0" distL="0" distR="0" wp14:anchorId="061680A8" wp14:editId="7A7A1D36">
            <wp:extent cx="3947928" cy="2076450"/>
            <wp:effectExtent l="19050" t="19050" r="14605" b="19050"/>
            <wp:docPr id="2647428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42895" name="Picture 1" descr="A screenshot of a computer&#10;&#10;AI-generated content may be incorrect."/>
                    <pic:cNvPicPr/>
                  </pic:nvPicPr>
                  <pic:blipFill>
                    <a:blip r:embed="rId178"/>
                    <a:stretch>
                      <a:fillRect/>
                    </a:stretch>
                  </pic:blipFill>
                  <pic:spPr>
                    <a:xfrm>
                      <a:off x="0" y="0"/>
                      <a:ext cx="3978900" cy="2092740"/>
                    </a:xfrm>
                    <a:prstGeom prst="rect">
                      <a:avLst/>
                    </a:prstGeom>
                    <a:ln>
                      <a:solidFill>
                        <a:schemeClr val="tx1"/>
                      </a:solidFill>
                    </a:ln>
                  </pic:spPr>
                </pic:pic>
              </a:graphicData>
            </a:graphic>
          </wp:inline>
        </w:drawing>
      </w:r>
    </w:p>
    <w:p w14:paraId="33936F26" w14:textId="12B340C0" w:rsidR="00C904C3" w:rsidRDefault="00B84B08" w:rsidP="007576ED">
      <w:r w:rsidRPr="003D2370">
        <w:rPr>
          <w:b/>
          <w:bCs/>
        </w:rPr>
        <w:t xml:space="preserve">Figure </w:t>
      </w:r>
      <w:r w:rsidR="005053ED" w:rsidRPr="003D2370">
        <w:rPr>
          <w:b/>
          <w:bCs/>
        </w:rPr>
        <w:t>3.</w:t>
      </w:r>
      <w:r w:rsidR="006F2A1E" w:rsidRPr="003D2370">
        <w:rPr>
          <w:b/>
          <w:bCs/>
        </w:rPr>
        <w:t>6</w:t>
      </w:r>
      <w:r w:rsidR="000D3DDB" w:rsidRPr="003D2370">
        <w:rPr>
          <w:b/>
          <w:bCs/>
        </w:rPr>
        <w:t>5</w:t>
      </w:r>
      <w:r w:rsidR="005053ED" w:rsidRPr="003D2370">
        <w:rPr>
          <w:b/>
          <w:bCs/>
        </w:rPr>
        <w:t>:</w:t>
      </w:r>
      <w:r w:rsidR="005053ED">
        <w:rPr>
          <w:b/>
          <w:bCs/>
          <w:i/>
          <w:iCs/>
        </w:rPr>
        <w:t xml:space="preserve"> </w:t>
      </w:r>
      <w:r w:rsidR="00A01CAA">
        <w:t>The ‘</w:t>
      </w:r>
      <w:r w:rsidR="00D951C1" w:rsidRPr="00E36F88">
        <w:t>Edit compliance with potential legislative breach response</w:t>
      </w:r>
      <w:r w:rsidR="00A01CAA">
        <w:t>’</w:t>
      </w:r>
      <w:r w:rsidR="00D951C1" w:rsidRPr="00E36F88">
        <w:t xml:space="preserve"> pop-up showing </w:t>
      </w:r>
      <w:r w:rsidR="003D2370">
        <w:t>a</w:t>
      </w:r>
      <w:r w:rsidR="00D951C1">
        <w:t xml:space="preserve"> </w:t>
      </w:r>
      <w:r w:rsidR="00A01CAA">
        <w:t xml:space="preserve">Good </w:t>
      </w:r>
      <w:r w:rsidR="003D2370">
        <w:t xml:space="preserve">has been removed from the </w:t>
      </w:r>
      <w:r w:rsidR="00D951C1">
        <w:t>response</w:t>
      </w:r>
      <w:r w:rsidR="00D951C1" w:rsidRPr="00E36F88">
        <w:t>.</w:t>
      </w:r>
    </w:p>
    <w:p w14:paraId="7159DDFD" w14:textId="77777777" w:rsidR="00A01CAA" w:rsidRDefault="00A01CAA" w:rsidP="003D2370">
      <w:pPr>
        <w:spacing w:after="0"/>
        <w:ind w:left="360"/>
        <w:rPr>
          <w:b/>
          <w:bCs/>
          <w:i/>
          <w:iCs/>
        </w:rPr>
      </w:pPr>
    </w:p>
    <w:p w14:paraId="6F01C655" w14:textId="0FD5322C" w:rsidR="006F2A1E" w:rsidRDefault="00C904C3" w:rsidP="00C904C3">
      <w:pPr>
        <w:spacing w:after="0"/>
        <w:ind w:left="360"/>
        <w:rPr>
          <w:b/>
          <w:bCs/>
          <w:i/>
          <w:iCs/>
        </w:rPr>
      </w:pPr>
      <w:r>
        <w:rPr>
          <w:b/>
          <w:bCs/>
          <w:i/>
          <w:iCs/>
        </w:rPr>
        <w:lastRenderedPageBreak/>
        <w:t xml:space="preserve"> </w:t>
      </w:r>
      <w:r>
        <w:rPr>
          <w:b/>
          <w:bCs/>
          <w:noProof/>
        </w:rPr>
        <mc:AlternateContent>
          <mc:Choice Requires="wpg">
            <w:drawing>
              <wp:inline distT="0" distB="0" distL="0" distR="0" wp14:anchorId="580B7DFD" wp14:editId="57F7BC79">
                <wp:extent cx="3543300" cy="1445260"/>
                <wp:effectExtent l="19050" t="19050" r="19050" b="21590"/>
                <wp:docPr id="1322204876" name="Group 52"/>
                <wp:cNvGraphicFramePr/>
                <a:graphic xmlns:a="http://schemas.openxmlformats.org/drawingml/2006/main">
                  <a:graphicData uri="http://schemas.microsoft.com/office/word/2010/wordprocessingGroup">
                    <wpg:wgp>
                      <wpg:cNvGrpSpPr/>
                      <wpg:grpSpPr>
                        <a:xfrm>
                          <a:off x="0" y="0"/>
                          <a:ext cx="3543300" cy="1445260"/>
                          <a:chOff x="0" y="0"/>
                          <a:chExt cx="3543300" cy="1445260"/>
                        </a:xfrm>
                      </wpg:grpSpPr>
                      <pic:pic xmlns:pic="http://schemas.openxmlformats.org/drawingml/2006/picture">
                        <pic:nvPicPr>
                          <pic:cNvPr id="1914650468" name="Picture 1" descr="A screenshot of a computer&#10;&#10;AI-generated content may be incorrect."/>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543300" cy="1445260"/>
                          </a:xfrm>
                          <a:prstGeom prst="rect">
                            <a:avLst/>
                          </a:prstGeom>
                          <a:ln>
                            <a:solidFill>
                              <a:schemeClr val="tx1"/>
                            </a:solidFill>
                          </a:ln>
                        </pic:spPr>
                      </pic:pic>
                      <wps:wsp>
                        <wps:cNvPr id="1488521832" name="Rectangle 21"/>
                        <wps:cNvSpPr/>
                        <wps:spPr>
                          <a:xfrm flipV="1">
                            <a:off x="1778000" y="1054100"/>
                            <a:ext cx="4889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34CF03" id="Group 52" o:spid="_x0000_s1026" style="width:279pt;height:113.8pt;mso-position-horizontal-relative:char;mso-position-vertical-relative:line" coordsize="35433,14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">
                <v:shape id="Picture 1" o:spid="_x0000_s1027" type="#_x0000_t75" alt="A screenshot of a computer&#10;&#10;AI-generated content may be incorrect." style="position:absolute;width:35433;height:1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" stroked="t" strokecolor="black [3213]">
                  <v:imagedata r:id="rId180" o:title="A screenshot of a computer&#10;&#10;AI-generated content may be incorrect"/>
                  <v:path arrowok="t"/>
                </v:shape>
                <v:rect id="Rectangle 21" o:spid="_x0000_s1028" style="position:absolute;left:17780;top:10541;width:4889;height:127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" fillcolor="yellow" stroked="f" strokeweight="1pt">
                  <v:fill opacity="26214f"/>
                </v:rect>
                <w10:anchorlock/>
              </v:group>
            </w:pict>
          </mc:Fallback>
        </mc:AlternateContent>
      </w:r>
    </w:p>
    <w:p w14:paraId="44CBFFA2" w14:textId="68589DE0" w:rsidR="00B84B08" w:rsidRDefault="008001C3" w:rsidP="00FE375E">
      <w:pPr>
        <w:spacing w:after="0"/>
        <w:ind w:left="360"/>
        <w:rPr>
          <w:b/>
          <w:bCs/>
          <w:i/>
          <w:iCs/>
        </w:rPr>
      </w:pPr>
      <w:r>
        <w:rPr>
          <w:b/>
          <w:bCs/>
        </w:rPr>
        <w:t xml:space="preserve"> </w:t>
      </w:r>
      <w:r w:rsidR="00B84B08" w:rsidRPr="008001C3">
        <w:rPr>
          <w:b/>
          <w:bCs/>
        </w:rPr>
        <w:t xml:space="preserve">Figure </w:t>
      </w:r>
      <w:r w:rsidRPr="008001C3">
        <w:rPr>
          <w:b/>
          <w:bCs/>
        </w:rPr>
        <w:t>3.</w:t>
      </w:r>
      <w:r w:rsidR="006F2A1E" w:rsidRPr="008001C3">
        <w:rPr>
          <w:b/>
          <w:bCs/>
        </w:rPr>
        <w:t>6</w:t>
      </w:r>
      <w:r w:rsidR="000D3DDB" w:rsidRPr="008001C3">
        <w:rPr>
          <w:b/>
          <w:bCs/>
        </w:rPr>
        <w:t>6</w:t>
      </w:r>
      <w:r w:rsidR="00701AD6" w:rsidRPr="008001C3">
        <w:rPr>
          <w:b/>
          <w:bCs/>
        </w:rPr>
        <w:t>:</w:t>
      </w:r>
      <w:r>
        <w:rPr>
          <w:b/>
          <w:bCs/>
          <w:i/>
          <w:iCs/>
        </w:rPr>
        <w:t xml:space="preserve"> </w:t>
      </w:r>
      <w:r w:rsidR="00A01CAA">
        <w:t xml:space="preserve">The </w:t>
      </w:r>
      <w:r w:rsidR="00A01CAA">
        <w:rPr>
          <w:noProof/>
        </w:rPr>
        <w:t>l</w:t>
      </w:r>
      <w:r>
        <w:rPr>
          <w:noProof/>
        </w:rPr>
        <w:t xml:space="preserve">egislative breach status changes from complete to draft when a </w:t>
      </w:r>
      <w:r w:rsidR="00A01CAA">
        <w:rPr>
          <w:noProof/>
        </w:rPr>
        <w:t xml:space="preserve">Good </w:t>
      </w:r>
      <w:r>
        <w:rPr>
          <w:noProof/>
        </w:rPr>
        <w:t>is removed from a response.</w:t>
      </w:r>
    </w:p>
    <w:p w14:paraId="719C5582" w14:textId="2D46E5F7" w:rsidR="00C904C3" w:rsidRPr="0091114F" w:rsidRDefault="00467E73" w:rsidP="00FE375E">
      <w:pPr>
        <w:spacing w:after="0"/>
        <w:ind w:left="360"/>
        <w:rPr>
          <w:b/>
          <w:bCs/>
          <w:i/>
          <w:iCs/>
        </w:rPr>
      </w:pPr>
      <w:r>
        <w:rPr>
          <w:noProof/>
        </w:rPr>
        <mc:AlternateContent>
          <mc:Choice Requires="wps">
            <w:drawing>
              <wp:anchor distT="0" distB="0" distL="114300" distR="114300" simplePos="0" relativeHeight="251756032" behindDoc="0" locked="0" layoutInCell="1" allowOverlap="1" wp14:anchorId="555A7D82" wp14:editId="0D3779A9">
                <wp:simplePos x="0" y="0"/>
                <wp:positionH relativeFrom="column">
                  <wp:posOffset>756920</wp:posOffset>
                </wp:positionH>
                <wp:positionV relativeFrom="paragraph">
                  <wp:posOffset>104775</wp:posOffset>
                </wp:positionV>
                <wp:extent cx="4729480" cy="609600"/>
                <wp:effectExtent l="0" t="0" r="0" b="0"/>
                <wp:wrapNone/>
                <wp:docPr id="770711484" name="Text Box 13"/>
                <wp:cNvGraphicFramePr/>
                <a:graphic xmlns:a="http://schemas.openxmlformats.org/drawingml/2006/main">
                  <a:graphicData uri="http://schemas.microsoft.com/office/word/2010/wordprocessingShape">
                    <wps:wsp>
                      <wps:cNvSpPr txBox="1"/>
                      <wps:spPr>
                        <a:xfrm>
                          <a:off x="0" y="0"/>
                          <a:ext cx="4729480" cy="60960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662DFA71" w14:textId="698F29A0" w:rsidR="00467E73" w:rsidRDefault="00467E73">
                            <w:r w:rsidRPr="00B143D4">
                              <w:t xml:space="preserve">If a </w:t>
                            </w:r>
                            <w:r>
                              <w:t>G</w:t>
                            </w:r>
                            <w:r w:rsidRPr="00B143D4">
                              <w:t>ood has been removed from a response, you will not be able to submit the response. If you attempt to ‘Validate’ your response, the error message below will appear (</w:t>
                            </w:r>
                            <w:r w:rsidRPr="00B143D4">
                              <w:rPr>
                                <w:b/>
                                <w:bCs/>
                              </w:rPr>
                              <w:t>Figure 3.67</w:t>
                            </w:r>
                            <w:r w:rsidRPr="00B143D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A7D82" id="Text Box 13" o:spid="_x0000_s1048" type="#_x0000_t202" style="position:absolute;left:0;text-align:left;margin-left:59.6pt;margin-top:8.25pt;width:372.4pt;height:4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" fillcolor="#c3c3c3 [2166]" stroked="f" strokeweight=".5pt">
                <v:fill color2="#b6b6b6 [2614]" rotate="t" colors="0 #d2d2d2;.5 #c8c8c8;1 silver" focus="100%" type="gradient">
                  <o:fill v:ext="view" type="gradientUnscaled"/>
                </v:fill>
                <v:textbox>
                  <w:txbxContent>
                    <w:p w14:paraId="662DFA71" w14:textId="698F29A0" w:rsidR="00467E73" w:rsidRDefault="00467E73">
                      <w:r w:rsidRPr="00B143D4">
                        <w:t xml:space="preserve">If a </w:t>
                      </w:r>
                      <w:r>
                        <w:t>G</w:t>
                      </w:r>
                      <w:r w:rsidRPr="00B143D4">
                        <w:t>ood has been removed from a response, you will not be able to submit the response. If you attempt to ‘Validate’ your response, the error message below will appear (</w:t>
                      </w:r>
                      <w:r w:rsidRPr="00B143D4">
                        <w:rPr>
                          <w:b/>
                          <w:bCs/>
                        </w:rPr>
                        <w:t>Figure 3.67</w:t>
                      </w:r>
                      <w:r w:rsidRPr="00B143D4">
                        <w:t>)</w:t>
                      </w:r>
                    </w:p>
                  </w:txbxContent>
                </v:textbox>
              </v:shape>
            </w:pict>
          </mc:Fallback>
        </mc:AlternateContent>
      </w:r>
    </w:p>
    <w:p w14:paraId="764A4FE4" w14:textId="75B148E8" w:rsidR="003E0ED5" w:rsidRDefault="00EE2754" w:rsidP="00EE2754">
      <w:pPr>
        <w:pStyle w:val="Numberbullet2"/>
        <w:numPr>
          <w:ilvl w:val="0"/>
          <w:numId w:val="0"/>
        </w:numPr>
        <w:spacing w:before="0" w:after="0"/>
        <w:rPr>
          <w:color w:val="auto"/>
        </w:rPr>
      </w:pPr>
      <w:r>
        <w:rPr>
          <w:noProof/>
        </w:rPr>
        <w:drawing>
          <wp:anchor distT="0" distB="0" distL="114300" distR="114300" simplePos="0" relativeHeight="251670016" behindDoc="0" locked="0" layoutInCell="1" allowOverlap="1" wp14:anchorId="75611741" wp14:editId="50AC35F1">
            <wp:simplePos x="0" y="0"/>
            <wp:positionH relativeFrom="margin">
              <wp:posOffset>285750</wp:posOffset>
            </wp:positionH>
            <wp:positionV relativeFrom="paragraph">
              <wp:posOffset>19050</wp:posOffset>
            </wp:positionV>
            <wp:extent cx="354965" cy="342265"/>
            <wp:effectExtent l="0" t="0" r="6985" b="635"/>
            <wp:wrapThrough wrapText="bothSides">
              <wp:wrapPolygon edited="0">
                <wp:start x="6955" y="0"/>
                <wp:lineTo x="1159" y="13224"/>
                <wp:lineTo x="0" y="16831"/>
                <wp:lineTo x="0" y="20438"/>
                <wp:lineTo x="20866" y="20438"/>
                <wp:lineTo x="20866" y="16831"/>
                <wp:lineTo x="19707" y="13224"/>
                <wp:lineTo x="13911" y="0"/>
                <wp:lineTo x="6955" y="0"/>
              </wp:wrapPolygon>
            </wp:wrapThrough>
            <wp:docPr id="1366629326" name="Graphic 29"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29326" name="Graphic 1366629326" descr="Warning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354965" cy="342265"/>
                    </a:xfrm>
                    <a:prstGeom prst="rect">
                      <a:avLst/>
                    </a:prstGeom>
                  </pic:spPr>
                </pic:pic>
              </a:graphicData>
            </a:graphic>
            <wp14:sizeRelV relativeFrom="margin">
              <wp14:pctHeight>0</wp14:pctHeight>
            </wp14:sizeRelV>
          </wp:anchor>
        </w:drawing>
      </w:r>
    </w:p>
    <w:p w14:paraId="008021B0" w14:textId="77777777" w:rsidR="00467E73" w:rsidRPr="00B143D4" w:rsidRDefault="00467E73" w:rsidP="00EE2754">
      <w:pPr>
        <w:pStyle w:val="Numberbullet2"/>
        <w:numPr>
          <w:ilvl w:val="0"/>
          <w:numId w:val="0"/>
        </w:numPr>
        <w:spacing w:before="0" w:after="0"/>
        <w:rPr>
          <w:color w:val="auto"/>
        </w:rPr>
      </w:pPr>
    </w:p>
    <w:p w14:paraId="433D4E8D" w14:textId="77777777" w:rsidR="00BB1206" w:rsidRDefault="00BB1206" w:rsidP="00EE2754">
      <w:pPr>
        <w:pStyle w:val="Numberbullet2"/>
        <w:numPr>
          <w:ilvl w:val="0"/>
          <w:numId w:val="0"/>
        </w:numPr>
        <w:spacing w:before="0" w:after="0"/>
      </w:pPr>
    </w:p>
    <w:p w14:paraId="1A7A0263" w14:textId="77777777" w:rsidR="00C86A0A" w:rsidRDefault="00C86A0A" w:rsidP="00EE2754">
      <w:pPr>
        <w:pStyle w:val="Numberbullet2"/>
        <w:numPr>
          <w:ilvl w:val="0"/>
          <w:numId w:val="0"/>
        </w:numPr>
        <w:spacing w:before="0" w:after="0"/>
      </w:pPr>
    </w:p>
    <w:p w14:paraId="372D3E0C" w14:textId="77777777" w:rsidR="00C86A0A" w:rsidRDefault="00C86A0A" w:rsidP="00EE2754">
      <w:pPr>
        <w:pStyle w:val="Numberbullet2"/>
        <w:numPr>
          <w:ilvl w:val="0"/>
          <w:numId w:val="0"/>
        </w:numPr>
        <w:spacing w:before="0" w:after="0"/>
      </w:pPr>
    </w:p>
    <w:p w14:paraId="0FF9E806" w14:textId="74BA5F77" w:rsidR="00BB1206" w:rsidRDefault="007C56E4" w:rsidP="007576ED">
      <w:r w:rsidRPr="00377768">
        <w:rPr>
          <w:noProof/>
        </w:rPr>
        <w:drawing>
          <wp:inline distT="0" distB="0" distL="0" distR="0" wp14:anchorId="1ED230D2" wp14:editId="00A7B41F">
            <wp:extent cx="3974995" cy="1467599"/>
            <wp:effectExtent l="0" t="0" r="6985" b="0"/>
            <wp:docPr id="812852561" name="Picture 1" descr="A black scree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52561" name="Picture 1" descr="A black screen with white text&#10;&#10;AI-generated content may be incorrect."/>
                    <pic:cNvPicPr/>
                  </pic:nvPicPr>
                  <pic:blipFill>
                    <a:blip r:embed="rId181"/>
                    <a:stretch>
                      <a:fillRect/>
                    </a:stretch>
                  </pic:blipFill>
                  <pic:spPr>
                    <a:xfrm>
                      <a:off x="0" y="0"/>
                      <a:ext cx="3985252" cy="1471386"/>
                    </a:xfrm>
                    <a:prstGeom prst="rect">
                      <a:avLst/>
                    </a:prstGeom>
                  </pic:spPr>
                </pic:pic>
              </a:graphicData>
            </a:graphic>
          </wp:inline>
        </w:drawing>
      </w:r>
    </w:p>
    <w:p w14:paraId="0F6008BA" w14:textId="55439725" w:rsidR="00BB1206" w:rsidRPr="00D52F1D" w:rsidRDefault="00BB1206" w:rsidP="007576ED">
      <w:r w:rsidRPr="00D52F1D">
        <w:rPr>
          <w:b/>
          <w:bCs/>
        </w:rPr>
        <w:t xml:space="preserve">Figure </w:t>
      </w:r>
      <w:r w:rsidR="007018A9" w:rsidRPr="00D52F1D">
        <w:rPr>
          <w:b/>
          <w:bCs/>
        </w:rPr>
        <w:t>3.</w:t>
      </w:r>
      <w:r w:rsidR="006F2A1E" w:rsidRPr="00D52F1D">
        <w:rPr>
          <w:b/>
          <w:bCs/>
        </w:rPr>
        <w:t>6</w:t>
      </w:r>
      <w:r w:rsidR="006264DE" w:rsidRPr="00D52F1D">
        <w:rPr>
          <w:b/>
          <w:bCs/>
        </w:rPr>
        <w:t>7</w:t>
      </w:r>
      <w:r w:rsidR="007018A9" w:rsidRPr="00D52F1D">
        <w:rPr>
          <w:b/>
          <w:bCs/>
        </w:rPr>
        <w:t>:</w:t>
      </w:r>
      <w:r w:rsidR="0026327E" w:rsidRPr="00D52F1D">
        <w:t xml:space="preserve"> </w:t>
      </w:r>
      <w:r w:rsidR="00A01CAA">
        <w:t>The e</w:t>
      </w:r>
      <w:r w:rsidR="00A01CAA" w:rsidRPr="00D52F1D">
        <w:t xml:space="preserve">rror </w:t>
      </w:r>
      <w:r w:rsidR="0026327E" w:rsidRPr="00D52F1D">
        <w:t xml:space="preserve">message displayed when </w:t>
      </w:r>
      <w:r w:rsidR="002A0162" w:rsidRPr="00D52F1D">
        <w:t>a new response is not generated</w:t>
      </w:r>
      <w:r w:rsidR="00AE1999" w:rsidRPr="00D52F1D">
        <w:t xml:space="preserve"> after a </w:t>
      </w:r>
      <w:r w:rsidR="00A01CAA">
        <w:t>G</w:t>
      </w:r>
      <w:r w:rsidR="00A01CAA" w:rsidRPr="00D52F1D">
        <w:t xml:space="preserve">ood </w:t>
      </w:r>
      <w:r w:rsidR="00AE1999" w:rsidRPr="00D52F1D">
        <w:t>is removed from a response and you attempt to validate the response.</w:t>
      </w:r>
    </w:p>
    <w:p w14:paraId="55B4957A" w14:textId="2EAF8C0D" w:rsidR="00777283" w:rsidRPr="00D52F1D" w:rsidRDefault="00777283" w:rsidP="003A1289">
      <w:pPr>
        <w:pStyle w:val="Numberbullet0"/>
        <w:rPr>
          <w:color w:val="auto"/>
        </w:rPr>
      </w:pPr>
      <w:r w:rsidRPr="00D52F1D">
        <w:rPr>
          <w:color w:val="auto"/>
        </w:rPr>
        <w:t xml:space="preserve">To </w:t>
      </w:r>
      <w:r w:rsidR="00891DC3" w:rsidRPr="00D52F1D">
        <w:rPr>
          <w:color w:val="auto"/>
        </w:rPr>
        <w:t xml:space="preserve">recreate a response for the removed </w:t>
      </w:r>
      <w:r w:rsidR="00A01CAA">
        <w:rPr>
          <w:color w:val="auto"/>
        </w:rPr>
        <w:t>G</w:t>
      </w:r>
      <w:r w:rsidR="00A01CAA" w:rsidRPr="00D52F1D">
        <w:rPr>
          <w:color w:val="auto"/>
        </w:rPr>
        <w:t>ood</w:t>
      </w:r>
      <w:r w:rsidR="00891DC3" w:rsidRPr="00D52F1D">
        <w:rPr>
          <w:color w:val="auto"/>
        </w:rPr>
        <w:t xml:space="preserve">, click the drop-down arrow on the right of </w:t>
      </w:r>
      <w:r w:rsidR="002C26F4" w:rsidRPr="00D52F1D">
        <w:rPr>
          <w:color w:val="auto"/>
        </w:rPr>
        <w:t>the breach</w:t>
      </w:r>
      <w:r w:rsidR="00891DC3" w:rsidRPr="00D52F1D">
        <w:rPr>
          <w:color w:val="auto"/>
        </w:rPr>
        <w:t xml:space="preserve"> under investigation </w:t>
      </w:r>
      <w:r w:rsidR="00701BC9" w:rsidRPr="00D52F1D">
        <w:rPr>
          <w:color w:val="auto"/>
        </w:rPr>
        <w:t xml:space="preserve">where </w:t>
      </w:r>
      <w:r w:rsidR="00FA5003" w:rsidRPr="00D52F1D">
        <w:rPr>
          <w:color w:val="auto"/>
        </w:rPr>
        <w:t xml:space="preserve">the </w:t>
      </w:r>
      <w:r w:rsidR="00A01CAA">
        <w:rPr>
          <w:color w:val="auto"/>
        </w:rPr>
        <w:t>G</w:t>
      </w:r>
      <w:r w:rsidR="00A01CAA" w:rsidRPr="00D52F1D">
        <w:rPr>
          <w:color w:val="auto"/>
        </w:rPr>
        <w:t xml:space="preserve">ood </w:t>
      </w:r>
      <w:r w:rsidR="00FA5003" w:rsidRPr="00D52F1D">
        <w:rPr>
          <w:color w:val="auto"/>
        </w:rPr>
        <w:t xml:space="preserve">removed from </w:t>
      </w:r>
      <w:r w:rsidR="00891DC3" w:rsidRPr="00D52F1D">
        <w:rPr>
          <w:color w:val="auto"/>
        </w:rPr>
        <w:t>and click ‘Add Response’</w:t>
      </w:r>
      <w:r w:rsidR="00C15ECA" w:rsidRPr="00D52F1D">
        <w:rPr>
          <w:color w:val="auto"/>
        </w:rPr>
        <w:t xml:space="preserve"> </w:t>
      </w:r>
      <w:r w:rsidR="00C15ECA" w:rsidRPr="00D52F1D">
        <w:rPr>
          <w:b/>
          <w:bCs/>
          <w:color w:val="auto"/>
        </w:rPr>
        <w:t>(Figure</w:t>
      </w:r>
      <w:r w:rsidR="00555F9D" w:rsidRPr="00D52F1D">
        <w:rPr>
          <w:b/>
          <w:bCs/>
          <w:color w:val="auto"/>
        </w:rPr>
        <w:t xml:space="preserve"> </w:t>
      </w:r>
      <w:r w:rsidR="00D52F1D">
        <w:rPr>
          <w:b/>
          <w:bCs/>
          <w:color w:val="auto"/>
        </w:rPr>
        <w:t>3.</w:t>
      </w:r>
      <w:r w:rsidR="006F2A1E" w:rsidRPr="00D52F1D">
        <w:rPr>
          <w:b/>
          <w:bCs/>
          <w:color w:val="auto"/>
        </w:rPr>
        <w:t>6</w:t>
      </w:r>
      <w:r w:rsidR="006264DE" w:rsidRPr="00D52F1D">
        <w:rPr>
          <w:b/>
          <w:bCs/>
          <w:color w:val="auto"/>
        </w:rPr>
        <w:t>8</w:t>
      </w:r>
      <w:r w:rsidR="00C15ECA" w:rsidRPr="00D52F1D">
        <w:rPr>
          <w:color w:val="auto"/>
        </w:rPr>
        <w:t>)</w:t>
      </w:r>
      <w:r w:rsidR="002C26F4" w:rsidRPr="00D52F1D">
        <w:rPr>
          <w:color w:val="auto"/>
        </w:rPr>
        <w:t>.</w:t>
      </w:r>
    </w:p>
    <w:p w14:paraId="5403FFCF" w14:textId="77777777" w:rsidR="002C26F4" w:rsidRDefault="002C26F4" w:rsidP="007576ED">
      <w:r>
        <w:rPr>
          <w:noProof/>
        </w:rPr>
        <mc:AlternateContent>
          <mc:Choice Requires="wpg">
            <w:drawing>
              <wp:inline distT="0" distB="0" distL="0" distR="0" wp14:anchorId="286F7F0F" wp14:editId="7151535B">
                <wp:extent cx="4521200" cy="1504950"/>
                <wp:effectExtent l="19050" t="19050" r="12700" b="19050"/>
                <wp:docPr id="2009623742" name="Group 53"/>
                <wp:cNvGraphicFramePr/>
                <a:graphic xmlns:a="http://schemas.openxmlformats.org/drawingml/2006/main">
                  <a:graphicData uri="http://schemas.microsoft.com/office/word/2010/wordprocessingGroup">
                    <wpg:wgp>
                      <wpg:cNvGrpSpPr/>
                      <wpg:grpSpPr>
                        <a:xfrm>
                          <a:off x="0" y="0"/>
                          <a:ext cx="4521200" cy="1504950"/>
                          <a:chOff x="-50800" y="0"/>
                          <a:chExt cx="5045710" cy="1873250"/>
                        </a:xfrm>
                      </wpg:grpSpPr>
                      <pic:pic xmlns:pic="http://schemas.openxmlformats.org/drawingml/2006/picture">
                        <pic:nvPicPr>
                          <pic:cNvPr id="83650975" name="Picture 1" descr="A screenshot of a computer&#10;&#10;AI-generated content may be incorrect."/>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50800" y="0"/>
                            <a:ext cx="5045710" cy="1873250"/>
                          </a:xfrm>
                          <a:prstGeom prst="rect">
                            <a:avLst/>
                          </a:prstGeom>
                          <a:ln>
                            <a:solidFill>
                              <a:schemeClr val="tx1"/>
                            </a:solidFill>
                          </a:ln>
                        </pic:spPr>
                      </pic:pic>
                      <wps:wsp>
                        <wps:cNvPr id="581244588" name="Rectangle 21"/>
                        <wps:cNvSpPr/>
                        <wps:spPr>
                          <a:xfrm flipV="1">
                            <a:off x="4400550" y="1504950"/>
                            <a:ext cx="539750" cy="1333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E95717C" id="Group 53" o:spid="_x0000_s1026" style="width:356pt;height:118.5pt;mso-position-horizontal-relative:char;mso-position-vertical-relative:line" coordorigin="-508" coordsize="50457,18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">
                <v:shape id="Picture 1" o:spid="_x0000_s1027" type="#_x0000_t75" alt="A screenshot of a computer&#10;&#10;AI-generated content may be incorrect." style="position:absolute;left:-508;width:50457;height:18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" stroked="t" strokecolor="black [3213]">
                  <v:imagedata r:id="rId183" o:title="A screenshot of a computer&#10;&#10;AI-generated content may be incorrect"/>
                  <v:path arrowok="t"/>
                </v:shape>
                <v:rect id="Rectangle 21" o:spid="_x0000_s1028" style="position:absolute;left:44005;top:15049;width:5398;height:13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" fillcolor="yellow" stroked="f" strokeweight="1pt">
                  <v:fill opacity="26214f"/>
                </v:rect>
                <w10:anchorlock/>
              </v:group>
            </w:pict>
          </mc:Fallback>
        </mc:AlternateContent>
      </w:r>
    </w:p>
    <w:p w14:paraId="421EB750" w14:textId="1F9CA411" w:rsidR="006C592C" w:rsidRPr="001E2C8B" w:rsidRDefault="006C592C" w:rsidP="007576ED">
      <w:r w:rsidRPr="001E2C8B">
        <w:rPr>
          <w:b/>
          <w:bCs/>
        </w:rPr>
        <w:t xml:space="preserve">Figure </w:t>
      </w:r>
      <w:r w:rsidR="001E2C8B" w:rsidRPr="001E2C8B">
        <w:rPr>
          <w:b/>
          <w:bCs/>
        </w:rPr>
        <w:t>3.</w:t>
      </w:r>
      <w:r w:rsidR="006F2A1E" w:rsidRPr="001E2C8B">
        <w:rPr>
          <w:b/>
          <w:bCs/>
        </w:rPr>
        <w:t>6</w:t>
      </w:r>
      <w:r w:rsidR="006264DE" w:rsidRPr="001E2C8B">
        <w:rPr>
          <w:b/>
          <w:bCs/>
        </w:rPr>
        <w:t>8</w:t>
      </w:r>
      <w:r w:rsidR="001E2C8B" w:rsidRPr="001E2C8B">
        <w:rPr>
          <w:b/>
          <w:bCs/>
        </w:rPr>
        <w:t>:</w:t>
      </w:r>
      <w:r w:rsidR="001E2C8B" w:rsidRPr="001E2C8B">
        <w:rPr>
          <w:b/>
          <w:bCs/>
          <w:i/>
          <w:iCs/>
        </w:rPr>
        <w:t xml:space="preserve"> </w:t>
      </w:r>
      <w:r w:rsidR="001E2C8B" w:rsidRPr="001E2C8B">
        <w:rPr>
          <w:noProof/>
        </w:rPr>
        <w:t xml:space="preserve">How to add a response for a removed </w:t>
      </w:r>
      <w:r w:rsidR="00A01CAA">
        <w:rPr>
          <w:noProof/>
        </w:rPr>
        <w:t>G</w:t>
      </w:r>
      <w:r w:rsidR="00A01CAA" w:rsidRPr="001E2C8B">
        <w:rPr>
          <w:noProof/>
        </w:rPr>
        <w:t xml:space="preserve">ood </w:t>
      </w:r>
      <w:r w:rsidR="001E2C8B" w:rsidRPr="001E2C8B">
        <w:rPr>
          <w:noProof/>
        </w:rPr>
        <w:t>in the legislative breaches and responses section.</w:t>
      </w:r>
    </w:p>
    <w:p w14:paraId="095C42B5" w14:textId="6B4DB825" w:rsidR="00C15ECA" w:rsidRPr="001E2C8B" w:rsidRDefault="00C15ECA" w:rsidP="003A1289">
      <w:pPr>
        <w:pStyle w:val="Numberbullet0"/>
        <w:rPr>
          <w:color w:val="auto"/>
        </w:rPr>
      </w:pPr>
      <w:r w:rsidRPr="001E2C8B">
        <w:rPr>
          <w:color w:val="auto"/>
        </w:rPr>
        <w:t>Click ‘</w:t>
      </w:r>
      <w:r w:rsidRPr="001E2C8B">
        <w:rPr>
          <w:bCs/>
          <w:color w:val="auto"/>
        </w:rPr>
        <w:t>Proceed’ on the ‘Add Response’ pop-up (</w:t>
      </w:r>
      <w:r w:rsidR="00D43B2E" w:rsidRPr="001E2C8B">
        <w:rPr>
          <w:bCs/>
          <w:color w:val="auto"/>
        </w:rPr>
        <w:t xml:space="preserve">Step </w:t>
      </w:r>
      <w:r w:rsidR="0021701D" w:rsidRPr="001E2C8B">
        <w:rPr>
          <w:bCs/>
          <w:color w:val="auto"/>
        </w:rPr>
        <w:fldChar w:fldCharType="begin"/>
      </w:r>
      <w:r w:rsidR="0021701D" w:rsidRPr="001E2C8B">
        <w:rPr>
          <w:bCs/>
          <w:color w:val="auto"/>
        </w:rPr>
        <w:instrText xml:space="preserve"> REF _Ref223680220 \r \h </w:instrText>
      </w:r>
      <w:r w:rsidR="0021701D" w:rsidRPr="001E2C8B">
        <w:rPr>
          <w:bCs/>
          <w:color w:val="auto"/>
        </w:rPr>
      </w:r>
      <w:r w:rsidR="0021701D" w:rsidRPr="001E2C8B">
        <w:rPr>
          <w:bCs/>
          <w:color w:val="auto"/>
        </w:rPr>
        <w:fldChar w:fldCharType="separate"/>
      </w:r>
      <w:r w:rsidR="001264BD">
        <w:rPr>
          <w:bCs/>
          <w:color w:val="auto"/>
        </w:rPr>
        <w:t>37</w:t>
      </w:r>
      <w:r w:rsidR="0021701D" w:rsidRPr="001E2C8B">
        <w:rPr>
          <w:bCs/>
          <w:color w:val="auto"/>
        </w:rPr>
        <w:fldChar w:fldCharType="end"/>
      </w:r>
      <w:r w:rsidR="00D43B2E" w:rsidRPr="001E2C8B">
        <w:rPr>
          <w:bCs/>
          <w:color w:val="auto"/>
        </w:rPr>
        <w:t xml:space="preserve"> and </w:t>
      </w:r>
      <w:r w:rsidRPr="001E2C8B">
        <w:rPr>
          <w:b/>
          <w:color w:val="auto"/>
        </w:rPr>
        <w:t xml:space="preserve">Figure </w:t>
      </w:r>
      <w:r w:rsidR="001E2C8B">
        <w:rPr>
          <w:b/>
          <w:color w:val="auto"/>
        </w:rPr>
        <w:t>3.</w:t>
      </w:r>
      <w:r w:rsidR="00F345D5" w:rsidRPr="001E2C8B">
        <w:rPr>
          <w:b/>
          <w:color w:val="auto"/>
        </w:rPr>
        <w:t>5</w:t>
      </w:r>
      <w:r w:rsidR="0021701D" w:rsidRPr="001E2C8B">
        <w:rPr>
          <w:b/>
          <w:color w:val="auto"/>
        </w:rPr>
        <w:t>6</w:t>
      </w:r>
      <w:r w:rsidRPr="001E2C8B">
        <w:rPr>
          <w:bCs/>
          <w:color w:val="auto"/>
        </w:rPr>
        <w:t>).</w:t>
      </w:r>
    </w:p>
    <w:p w14:paraId="0B8E9908" w14:textId="17CC6070" w:rsidR="00A3319E" w:rsidRPr="00A3319E" w:rsidRDefault="00C15ECA" w:rsidP="00A3319E">
      <w:pPr>
        <w:pStyle w:val="Numberbullet0"/>
        <w:rPr>
          <w:color w:val="auto"/>
        </w:rPr>
      </w:pPr>
      <w:r w:rsidRPr="001E2C8B">
        <w:rPr>
          <w:color w:val="auto"/>
        </w:rPr>
        <w:t>Click ‘</w:t>
      </w:r>
      <w:r w:rsidRPr="001E2C8B">
        <w:rPr>
          <w:bCs/>
          <w:color w:val="auto"/>
        </w:rPr>
        <w:t>Refresh</w:t>
      </w:r>
      <w:r w:rsidRPr="001E2C8B">
        <w:rPr>
          <w:color w:val="auto"/>
        </w:rPr>
        <w:t xml:space="preserve">’ at the bottom of the page or ‘Created On’ column header on the ‘Legislative Breaches Responses’ table to populate the created response containing the removed </w:t>
      </w:r>
      <w:r w:rsidR="00D85658">
        <w:rPr>
          <w:color w:val="auto"/>
        </w:rPr>
        <w:t>G</w:t>
      </w:r>
      <w:r w:rsidR="00D85658" w:rsidRPr="001E2C8B">
        <w:rPr>
          <w:color w:val="auto"/>
        </w:rPr>
        <w:t xml:space="preserve">ood </w:t>
      </w:r>
      <w:r w:rsidRPr="001E2C8B">
        <w:rPr>
          <w:color w:val="auto"/>
        </w:rPr>
        <w:t>(</w:t>
      </w:r>
      <w:r w:rsidR="00773D61" w:rsidRPr="001E2C8B">
        <w:rPr>
          <w:color w:val="auto"/>
        </w:rPr>
        <w:t xml:space="preserve">Step </w:t>
      </w:r>
      <w:r w:rsidR="000A26EE" w:rsidRPr="001E2C8B">
        <w:rPr>
          <w:color w:val="auto"/>
        </w:rPr>
        <w:fldChar w:fldCharType="begin"/>
      </w:r>
      <w:r w:rsidR="000A26EE" w:rsidRPr="001E2C8B">
        <w:rPr>
          <w:color w:val="auto"/>
        </w:rPr>
        <w:instrText xml:space="preserve"> REF _Ref223618185 \r \h  \* MERGEFORMAT </w:instrText>
      </w:r>
      <w:r w:rsidR="000A26EE" w:rsidRPr="001E2C8B">
        <w:rPr>
          <w:color w:val="auto"/>
        </w:rPr>
      </w:r>
      <w:r w:rsidR="000A26EE" w:rsidRPr="001E2C8B">
        <w:rPr>
          <w:color w:val="auto"/>
        </w:rPr>
        <w:fldChar w:fldCharType="separate"/>
      </w:r>
      <w:r w:rsidR="001264BD">
        <w:rPr>
          <w:color w:val="auto"/>
        </w:rPr>
        <w:t>38</w:t>
      </w:r>
      <w:r w:rsidR="000A26EE" w:rsidRPr="001E2C8B">
        <w:rPr>
          <w:color w:val="auto"/>
        </w:rPr>
        <w:fldChar w:fldCharType="end"/>
      </w:r>
      <w:r w:rsidR="00773D61" w:rsidRPr="001E2C8B">
        <w:rPr>
          <w:color w:val="auto"/>
        </w:rPr>
        <w:t xml:space="preserve"> and </w:t>
      </w:r>
      <w:r w:rsidRPr="001E2C8B">
        <w:rPr>
          <w:b/>
          <w:bCs/>
          <w:color w:val="auto"/>
        </w:rPr>
        <w:t>Figure</w:t>
      </w:r>
      <w:r w:rsidR="00F11C4D" w:rsidRPr="001E2C8B">
        <w:rPr>
          <w:b/>
          <w:bCs/>
          <w:color w:val="auto"/>
        </w:rPr>
        <w:t xml:space="preserve"> </w:t>
      </w:r>
      <w:r w:rsidR="00E82E05">
        <w:rPr>
          <w:b/>
          <w:bCs/>
          <w:color w:val="auto"/>
        </w:rPr>
        <w:t>3.</w:t>
      </w:r>
      <w:r w:rsidR="00E00C16" w:rsidRPr="001E2C8B">
        <w:rPr>
          <w:b/>
          <w:bCs/>
          <w:color w:val="auto"/>
        </w:rPr>
        <w:t>5</w:t>
      </w:r>
      <w:r w:rsidR="000A26EE" w:rsidRPr="001E2C8B">
        <w:rPr>
          <w:b/>
          <w:bCs/>
          <w:color w:val="auto"/>
        </w:rPr>
        <w:t>7</w:t>
      </w:r>
      <w:r w:rsidRPr="001E2C8B">
        <w:rPr>
          <w:color w:val="auto"/>
        </w:rPr>
        <w:t>)</w:t>
      </w:r>
      <w:r w:rsidR="00F11C4D" w:rsidRPr="001E2C8B">
        <w:rPr>
          <w:color w:val="auto"/>
        </w:rPr>
        <w:t>.</w:t>
      </w:r>
    </w:p>
    <w:p w14:paraId="78918545" w14:textId="77777777" w:rsidR="00A3319E" w:rsidRDefault="00A3319E" w:rsidP="00A3319E">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58080" behindDoc="0" locked="0" layoutInCell="1" allowOverlap="1" wp14:anchorId="3C926089" wp14:editId="2A1634F6">
                <wp:simplePos x="0" y="0"/>
                <wp:positionH relativeFrom="column">
                  <wp:posOffset>617220</wp:posOffset>
                </wp:positionH>
                <wp:positionV relativeFrom="paragraph">
                  <wp:posOffset>73660</wp:posOffset>
                </wp:positionV>
                <wp:extent cx="4869180" cy="457200"/>
                <wp:effectExtent l="0" t="0" r="26670" b="19050"/>
                <wp:wrapNone/>
                <wp:docPr id="430985693" name="Text Box 2"/>
                <wp:cNvGraphicFramePr/>
                <a:graphic xmlns:a="http://schemas.openxmlformats.org/drawingml/2006/main">
                  <a:graphicData uri="http://schemas.microsoft.com/office/word/2010/wordprocessingShape">
                    <wps:wsp>
                      <wps:cNvSpPr txBox="1"/>
                      <wps:spPr>
                        <a:xfrm>
                          <a:off x="0" y="0"/>
                          <a:ext cx="4869180" cy="4572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7E2F258F" w14:textId="77777777" w:rsidR="00A3319E" w:rsidRPr="001E2C8B" w:rsidRDefault="00A3319E" w:rsidP="00A3319E">
                            <w:pPr>
                              <w:spacing w:after="0"/>
                              <w:rPr>
                                <w:b/>
                                <w:bCs/>
                              </w:rPr>
                            </w:pPr>
                            <w:r w:rsidRPr="001E2C8B">
                              <w:rPr>
                                <w:b/>
                                <w:bCs/>
                                <w:noProof/>
                              </w:rPr>
                              <w:t xml:space="preserve">Note: </w:t>
                            </w:r>
                            <w:r w:rsidRPr="001E2C8B">
                              <w:rPr>
                                <w:noProof/>
                              </w:rPr>
                              <w:t>The status of the ‘Breach under Investigation’ will change from ‘Draft’ to ‘Completed’ (</w:t>
                            </w:r>
                            <w:r w:rsidRPr="001E2C8B">
                              <w:rPr>
                                <w:b/>
                                <w:bCs/>
                                <w:noProof/>
                              </w:rPr>
                              <w:t xml:space="preserve">Figure </w:t>
                            </w:r>
                            <w:r>
                              <w:rPr>
                                <w:b/>
                                <w:bCs/>
                                <w:noProof/>
                              </w:rPr>
                              <w:t>3.</w:t>
                            </w:r>
                            <w:r w:rsidRPr="001E2C8B">
                              <w:rPr>
                                <w:b/>
                                <w:bCs/>
                                <w:noProof/>
                              </w:rPr>
                              <w:t>69</w:t>
                            </w:r>
                            <w:r w:rsidRPr="001E2C8B">
                              <w:rPr>
                                <w:noProof/>
                              </w:rPr>
                              <w:t>).</w:t>
                            </w:r>
                          </w:p>
                          <w:p w14:paraId="61E439E9" w14:textId="605A2AF7" w:rsidR="00A3319E" w:rsidRDefault="00A3319E" w:rsidP="00A331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6089" id="_x0000_s1049" type="#_x0000_t202" style="position:absolute;left:0;text-align:left;margin-left:48.6pt;margin-top:5.8pt;width:383.4pt;height:3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" fillcolor="#c3c3c3 [2166]" strokecolor="#a5a5a5 [3206]" strokeweight=".5pt">
                <v:fill color2="#b6b6b6 [2614]" rotate="t" colors="0 #d2d2d2;.5 #c8c8c8;1 silver" focus="100%" type="gradient">
                  <o:fill v:ext="view" type="gradientUnscaled"/>
                </v:fill>
                <v:textbox>
                  <w:txbxContent>
                    <w:p w14:paraId="7E2F258F" w14:textId="77777777" w:rsidR="00A3319E" w:rsidRPr="001E2C8B" w:rsidRDefault="00A3319E" w:rsidP="00A3319E">
                      <w:pPr>
                        <w:spacing w:after="0"/>
                        <w:rPr>
                          <w:b/>
                          <w:bCs/>
                        </w:rPr>
                      </w:pPr>
                      <w:r w:rsidRPr="001E2C8B">
                        <w:rPr>
                          <w:b/>
                          <w:bCs/>
                          <w:noProof/>
                        </w:rPr>
                        <w:t xml:space="preserve">Note: </w:t>
                      </w:r>
                      <w:r w:rsidRPr="001E2C8B">
                        <w:rPr>
                          <w:noProof/>
                        </w:rPr>
                        <w:t>The status of the ‘Breach under Investigation’ will change from ‘Draft’ to ‘Completed’ (</w:t>
                      </w:r>
                      <w:r w:rsidRPr="001E2C8B">
                        <w:rPr>
                          <w:b/>
                          <w:bCs/>
                          <w:noProof/>
                        </w:rPr>
                        <w:t xml:space="preserve">Figure </w:t>
                      </w:r>
                      <w:r>
                        <w:rPr>
                          <w:b/>
                          <w:bCs/>
                          <w:noProof/>
                        </w:rPr>
                        <w:t>3.</w:t>
                      </w:r>
                      <w:r w:rsidRPr="001E2C8B">
                        <w:rPr>
                          <w:b/>
                          <w:bCs/>
                          <w:noProof/>
                        </w:rPr>
                        <w:t>69</w:t>
                      </w:r>
                      <w:r w:rsidRPr="001E2C8B">
                        <w:rPr>
                          <w:noProof/>
                        </w:rPr>
                        <w:t>).</w:t>
                      </w:r>
                    </w:p>
                    <w:p w14:paraId="61E439E9" w14:textId="605A2AF7" w:rsidR="00A3319E" w:rsidRDefault="00A3319E" w:rsidP="00A3319E"/>
                  </w:txbxContent>
                </v:textbox>
              </v:shape>
            </w:pict>
          </mc:Fallback>
        </mc:AlternateContent>
      </w:r>
    </w:p>
    <w:p w14:paraId="36961E97" w14:textId="7D8127EA" w:rsidR="00A3319E" w:rsidRDefault="00A3319E" w:rsidP="00A3319E">
      <w:pPr>
        <w:pStyle w:val="Numberbullet2"/>
        <w:numPr>
          <w:ilvl w:val="0"/>
          <w:numId w:val="0"/>
        </w:numPr>
        <w:spacing w:before="0" w:after="0"/>
        <w:ind w:left="360"/>
        <w:rPr>
          <w:rFonts w:cs="Arial"/>
          <w:color w:val="auto"/>
        </w:rPr>
      </w:pPr>
      <w:r>
        <w:rPr>
          <w:rFonts w:cs="Arial"/>
          <w:noProof/>
          <w:color w:val="auto"/>
        </w:rPr>
        <w:drawing>
          <wp:inline distT="0" distB="0" distL="0" distR="0" wp14:anchorId="2C7A6F33" wp14:editId="7008BF15">
            <wp:extent cx="317500" cy="317500"/>
            <wp:effectExtent l="0" t="0" r="6350" b="6350"/>
            <wp:docPr id="103339631"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inline>
        </w:drawing>
      </w:r>
    </w:p>
    <w:p w14:paraId="47F31960" w14:textId="77777777" w:rsidR="00A3319E" w:rsidRPr="00A3319E" w:rsidRDefault="00A3319E" w:rsidP="00A3319E">
      <w:pPr>
        <w:pStyle w:val="Numberbullet2"/>
        <w:numPr>
          <w:ilvl w:val="0"/>
          <w:numId w:val="0"/>
        </w:numPr>
        <w:spacing w:before="0" w:after="0"/>
        <w:ind w:left="360"/>
        <w:rPr>
          <w:rFonts w:cs="Arial"/>
          <w:color w:val="auto"/>
        </w:rPr>
      </w:pPr>
    </w:p>
    <w:p w14:paraId="5EDD4AAE" w14:textId="5F6364E2" w:rsidR="006228E3" w:rsidRPr="001E2C8B" w:rsidRDefault="000B5E23" w:rsidP="003A1289">
      <w:pPr>
        <w:pStyle w:val="Numberbullet0"/>
        <w:rPr>
          <w:color w:val="auto"/>
        </w:rPr>
      </w:pPr>
      <w:r w:rsidRPr="001E2C8B">
        <w:rPr>
          <w:color w:val="auto"/>
        </w:rPr>
        <w:lastRenderedPageBreak/>
        <w:t xml:space="preserve">Click </w:t>
      </w:r>
      <w:r w:rsidRPr="001E2C8B">
        <w:rPr>
          <w:rFonts w:cs="Arial"/>
          <w:color w:val="auto"/>
        </w:rPr>
        <w:t>on the down-arrow on the right side of the created response and click ‘Edit’</w:t>
      </w:r>
      <w:r w:rsidR="006228E3" w:rsidRPr="001E2C8B">
        <w:rPr>
          <w:rFonts w:cs="Arial"/>
          <w:color w:val="auto"/>
        </w:rPr>
        <w:t xml:space="preserve"> </w:t>
      </w:r>
      <w:r w:rsidR="00650E57" w:rsidRPr="001E2C8B">
        <w:rPr>
          <w:rFonts w:cs="Arial"/>
          <w:color w:val="auto"/>
        </w:rPr>
        <w:t xml:space="preserve">to open the </w:t>
      </w:r>
      <w:r w:rsidR="00650E57" w:rsidRPr="001E2C8B">
        <w:rPr>
          <w:color w:val="auto"/>
        </w:rPr>
        <w:t>‘</w:t>
      </w:r>
      <w:r w:rsidR="00650E57" w:rsidRPr="001E2C8B">
        <w:rPr>
          <w:rFonts w:cs="Arial"/>
          <w:color w:val="auto"/>
        </w:rPr>
        <w:t xml:space="preserve">Edit compliance with potential legislative breach response’ pop-up </w:t>
      </w:r>
      <w:r w:rsidR="006228E3" w:rsidRPr="001E2C8B">
        <w:rPr>
          <w:rFonts w:cs="Arial"/>
          <w:color w:val="auto"/>
        </w:rPr>
        <w:t>(</w:t>
      </w:r>
      <w:r w:rsidR="006228E3" w:rsidRPr="001E2C8B">
        <w:rPr>
          <w:rFonts w:cs="Arial"/>
          <w:b/>
          <w:bCs/>
          <w:color w:val="auto"/>
        </w:rPr>
        <w:t xml:space="preserve">Figure </w:t>
      </w:r>
      <w:r w:rsidR="00E82E05">
        <w:rPr>
          <w:rFonts w:cs="Arial"/>
          <w:b/>
          <w:bCs/>
          <w:color w:val="auto"/>
        </w:rPr>
        <w:t>3.</w:t>
      </w:r>
      <w:r w:rsidR="00E8779F" w:rsidRPr="001E2C8B">
        <w:rPr>
          <w:rFonts w:cs="Arial"/>
          <w:b/>
          <w:bCs/>
          <w:color w:val="auto"/>
        </w:rPr>
        <w:t>6</w:t>
      </w:r>
      <w:r w:rsidR="003C221C" w:rsidRPr="001E2C8B">
        <w:rPr>
          <w:rFonts w:cs="Arial"/>
          <w:b/>
          <w:bCs/>
          <w:color w:val="auto"/>
        </w:rPr>
        <w:t>9</w:t>
      </w:r>
      <w:r w:rsidR="006228E3" w:rsidRPr="001E2C8B">
        <w:rPr>
          <w:rFonts w:cs="Arial"/>
          <w:color w:val="auto"/>
        </w:rPr>
        <w:t>)</w:t>
      </w:r>
      <w:r w:rsidR="00650E57" w:rsidRPr="001E2C8B">
        <w:rPr>
          <w:rFonts w:cs="Arial"/>
          <w:color w:val="auto"/>
        </w:rPr>
        <w:t>.</w:t>
      </w:r>
    </w:p>
    <w:p w14:paraId="2B57700D" w14:textId="5E3C7082" w:rsidR="003C221C" w:rsidRDefault="000E7944" w:rsidP="007576ED">
      <w:r>
        <w:rPr>
          <w:noProof/>
        </w:rPr>
        <mc:AlternateContent>
          <mc:Choice Requires="wpg">
            <w:drawing>
              <wp:inline distT="0" distB="0" distL="0" distR="0" wp14:anchorId="4FB50B82" wp14:editId="6F8763B9">
                <wp:extent cx="4038600" cy="3105150"/>
                <wp:effectExtent l="19050" t="19050" r="19050" b="19050"/>
                <wp:docPr id="1321223152" name="Group 2"/>
                <wp:cNvGraphicFramePr/>
                <a:graphic xmlns:a="http://schemas.openxmlformats.org/drawingml/2006/main">
                  <a:graphicData uri="http://schemas.microsoft.com/office/word/2010/wordprocessingGroup">
                    <wpg:wgp>
                      <wpg:cNvGrpSpPr/>
                      <wpg:grpSpPr>
                        <a:xfrm>
                          <a:off x="0" y="0"/>
                          <a:ext cx="4038600" cy="3105150"/>
                          <a:chOff x="0" y="0"/>
                          <a:chExt cx="4260215" cy="3302000"/>
                        </a:xfrm>
                      </wpg:grpSpPr>
                      <pic:pic xmlns:pic="http://schemas.openxmlformats.org/drawingml/2006/picture">
                        <pic:nvPicPr>
                          <pic:cNvPr id="1019984167" name="Picture 1" descr="A screenshot of a computer&#10;&#10;AI-generated content may be incorrect."/>
                          <pic:cNvPicPr>
                            <a:picLocks noChangeAspect="1"/>
                          </pic:cNvPicPr>
                        </pic:nvPicPr>
                        <pic:blipFill rotWithShape="1">
                          <a:blip r:embed="rId184">
                            <a:extLst>
                              <a:ext uri="{28A0092B-C50C-407E-A947-70E740481C1C}">
                                <a14:useLocalDpi xmlns:a14="http://schemas.microsoft.com/office/drawing/2010/main" val="0"/>
                              </a:ext>
                            </a:extLst>
                          </a:blip>
                          <a:srcRect t="-106"/>
                          <a:stretch>
                            <a:fillRect/>
                          </a:stretch>
                        </pic:blipFill>
                        <pic:spPr bwMode="auto">
                          <a:xfrm>
                            <a:off x="0" y="0"/>
                            <a:ext cx="4260215" cy="3302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03669305" name="Rectangle 21"/>
                        <wps:cNvSpPr/>
                        <wps:spPr>
                          <a:xfrm flipV="1">
                            <a:off x="3676650" y="3105150"/>
                            <a:ext cx="45085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280902" name="Rectangle 21"/>
                        <wps:cNvSpPr/>
                        <wps:spPr>
                          <a:xfrm flipV="1">
                            <a:off x="2019300" y="1155700"/>
                            <a:ext cx="45085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19EBF6" id="Group 2" o:spid="_x0000_s1026" style="width:318pt;height:244.5pt;mso-position-horizontal-relative:char;mso-position-vertical-relative:line" coordsize="42602,33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">
                <v:shape id="Picture 1" o:spid="_x0000_s1027" type="#_x0000_t75" alt="A screenshot of a computer&#10;&#10;AI-generated content may be incorrect." style="position:absolute;width:42602;height:3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" stroked="t" strokecolor="windowText">
                  <v:stroke joinstyle="round"/>
                  <v:imagedata r:id="rId185" o:title="A screenshot of a computer&#10;&#10;AI-generated content may be incorrect" croptop="-69f"/>
                  <v:path arrowok="t"/>
                </v:shape>
                <v:rect id="Rectangle 21" o:spid="_x0000_s1028" style="position:absolute;left:36766;top:31051;width:4509;height:1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" fillcolor="yellow" stroked="f" strokeweight="1pt">
                  <v:fill opacity="26214f"/>
                </v:rect>
                <v:rect id="Rectangle 21" o:spid="_x0000_s1029" style="position:absolute;left:20193;top:11557;width:4508;height:1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" fillcolor="yellow" stroked="f" strokeweight="1pt">
                  <v:fill opacity="26214f"/>
                </v:rect>
                <w10:anchorlock/>
              </v:group>
            </w:pict>
          </mc:Fallback>
        </mc:AlternateContent>
      </w:r>
    </w:p>
    <w:p w14:paraId="65518E71" w14:textId="40BA3A3F" w:rsidR="000E7944" w:rsidRPr="00214D51" w:rsidRDefault="000E7944" w:rsidP="007576ED">
      <w:r w:rsidRPr="00214D51">
        <w:rPr>
          <w:b/>
          <w:bCs/>
        </w:rPr>
        <w:t xml:space="preserve">Figure </w:t>
      </w:r>
      <w:r w:rsidR="005474CB" w:rsidRPr="00214D51">
        <w:rPr>
          <w:b/>
          <w:bCs/>
        </w:rPr>
        <w:t>3.</w:t>
      </w:r>
      <w:r w:rsidRPr="00214D51">
        <w:rPr>
          <w:b/>
          <w:bCs/>
        </w:rPr>
        <w:t>69</w:t>
      </w:r>
      <w:r w:rsidR="005474CB" w:rsidRPr="00214D51">
        <w:rPr>
          <w:b/>
          <w:bCs/>
        </w:rPr>
        <w:t xml:space="preserve">: </w:t>
      </w:r>
      <w:r w:rsidR="00D85658">
        <w:rPr>
          <w:noProof/>
        </w:rPr>
        <w:t>The l</w:t>
      </w:r>
      <w:r w:rsidR="00D85658" w:rsidRPr="00214D51">
        <w:rPr>
          <w:noProof/>
        </w:rPr>
        <w:t xml:space="preserve">egislative </w:t>
      </w:r>
      <w:r w:rsidR="002D5A85" w:rsidRPr="00214D51">
        <w:rPr>
          <w:noProof/>
        </w:rPr>
        <w:t xml:space="preserve">breach status changes from draft to completed when a response is generated for a removed </w:t>
      </w:r>
      <w:r w:rsidR="00D85658">
        <w:rPr>
          <w:noProof/>
        </w:rPr>
        <w:t>G</w:t>
      </w:r>
      <w:r w:rsidR="00D85658" w:rsidRPr="00214D51">
        <w:rPr>
          <w:noProof/>
        </w:rPr>
        <w:t>ood</w:t>
      </w:r>
      <w:r w:rsidR="00214D51" w:rsidRPr="00214D51">
        <w:rPr>
          <w:noProof/>
        </w:rPr>
        <w:t>. The lower pane</w:t>
      </w:r>
      <w:r w:rsidR="00D2616E">
        <w:rPr>
          <w:noProof/>
        </w:rPr>
        <w:t>l</w:t>
      </w:r>
      <w:r w:rsidR="00214D51" w:rsidRPr="00214D51">
        <w:rPr>
          <w:noProof/>
        </w:rPr>
        <w:t xml:space="preserve"> shows how to edit the created response</w:t>
      </w:r>
      <w:r w:rsidR="002D5A85" w:rsidRPr="00214D51">
        <w:rPr>
          <w:noProof/>
        </w:rPr>
        <w:t>.</w:t>
      </w:r>
    </w:p>
    <w:p w14:paraId="1A20A486" w14:textId="06D37115" w:rsidR="000743BD" w:rsidRPr="00D2616E" w:rsidRDefault="0055615B" w:rsidP="00D2616E">
      <w:pPr>
        <w:pStyle w:val="Numberbullet0"/>
        <w:spacing w:after="0"/>
        <w:rPr>
          <w:color w:val="auto"/>
        </w:rPr>
      </w:pPr>
      <w:bookmarkStart w:id="45" w:name="_Ref223679899"/>
      <w:r w:rsidRPr="00214D51">
        <w:rPr>
          <w:rFonts w:cs="Arial"/>
          <w:color w:val="auto"/>
        </w:rPr>
        <w:t>F</w:t>
      </w:r>
      <w:r w:rsidR="000B5E23" w:rsidRPr="00214D51">
        <w:rPr>
          <w:rFonts w:cs="Arial"/>
          <w:color w:val="auto"/>
        </w:rPr>
        <w:t xml:space="preserve">ollow step </w:t>
      </w:r>
      <w:r w:rsidR="00880158">
        <w:rPr>
          <w:rFonts w:cs="Arial"/>
          <w:color w:val="auto"/>
        </w:rPr>
        <w:fldChar w:fldCharType="begin"/>
      </w:r>
      <w:r w:rsidR="00880158">
        <w:rPr>
          <w:rFonts w:cs="Arial"/>
          <w:color w:val="auto"/>
        </w:rPr>
        <w:instrText xml:space="preserve"> REF _Ref224556809 \r \h </w:instrText>
      </w:r>
      <w:r w:rsidR="00880158">
        <w:rPr>
          <w:rFonts w:cs="Arial"/>
          <w:color w:val="auto"/>
        </w:rPr>
      </w:r>
      <w:r w:rsidR="00880158">
        <w:rPr>
          <w:rFonts w:cs="Arial"/>
          <w:color w:val="auto"/>
        </w:rPr>
        <w:fldChar w:fldCharType="separate"/>
      </w:r>
      <w:r w:rsidR="001264BD">
        <w:rPr>
          <w:rFonts w:cs="Arial"/>
          <w:color w:val="auto"/>
        </w:rPr>
        <w:t>40</w:t>
      </w:r>
      <w:r w:rsidR="00880158">
        <w:rPr>
          <w:rFonts w:cs="Arial"/>
          <w:color w:val="auto"/>
        </w:rPr>
        <w:fldChar w:fldCharType="end"/>
      </w:r>
      <w:r w:rsidR="008C6C65" w:rsidRPr="00214D51">
        <w:rPr>
          <w:rFonts w:cs="Arial"/>
          <w:color w:val="auto"/>
        </w:rPr>
        <w:t xml:space="preserve"> </w:t>
      </w:r>
      <w:r w:rsidR="000B5E23" w:rsidRPr="00214D51">
        <w:rPr>
          <w:rFonts w:cs="Arial"/>
          <w:color w:val="auto"/>
        </w:rPr>
        <w:t>to provide evidence of compliance for the good</w:t>
      </w:r>
      <w:bookmarkEnd w:id="45"/>
      <w:r w:rsidR="00D2616E">
        <w:rPr>
          <w:color w:val="auto"/>
        </w:rPr>
        <w:t>.</w:t>
      </w:r>
    </w:p>
    <w:p w14:paraId="537E0CCF" w14:textId="77777777" w:rsidR="00F0238D" w:rsidRDefault="00F0238D" w:rsidP="00D2616E">
      <w:pPr>
        <w:pStyle w:val="Numberbullet0"/>
        <w:numPr>
          <w:ilvl w:val="0"/>
          <w:numId w:val="0"/>
        </w:numPr>
        <w:spacing w:before="0" w:after="0"/>
        <w:ind w:left="360"/>
        <w:rPr>
          <w:b/>
          <w:bCs/>
          <w:i/>
          <w:iCs/>
          <w:noProof/>
        </w:rPr>
      </w:pPr>
    </w:p>
    <w:p w14:paraId="1A4AB0FC" w14:textId="27CF689D" w:rsidR="000A45CC" w:rsidRPr="00F0238D" w:rsidRDefault="006F0E61" w:rsidP="00F0238D">
      <w:pPr>
        <w:pStyle w:val="Heading3"/>
        <w:spacing w:before="0"/>
        <w:rPr>
          <w:sz w:val="28"/>
          <w:szCs w:val="28"/>
        </w:rPr>
      </w:pPr>
      <w:bookmarkStart w:id="46" w:name="_Toc226530845"/>
      <w:r w:rsidRPr="00F0238D">
        <w:rPr>
          <w:sz w:val="28"/>
          <w:szCs w:val="28"/>
        </w:rPr>
        <w:t>How to submit your response</w:t>
      </w:r>
      <w:bookmarkEnd w:id="46"/>
    </w:p>
    <w:p w14:paraId="77F36F0E" w14:textId="611FD6EF" w:rsidR="00D37546" w:rsidRDefault="00D85658" w:rsidP="003A1289">
      <w:pPr>
        <w:pStyle w:val="Numberbullet0"/>
        <w:rPr>
          <w:color w:val="auto"/>
        </w:rPr>
      </w:pPr>
      <w:r>
        <w:rPr>
          <w:color w:val="auto"/>
        </w:rPr>
        <w:t>When</w:t>
      </w:r>
      <w:r w:rsidRPr="00B60FF3">
        <w:rPr>
          <w:color w:val="auto"/>
        </w:rPr>
        <w:t xml:space="preserve"> </w:t>
      </w:r>
      <w:r w:rsidR="00D37546" w:rsidRPr="00B60FF3">
        <w:rPr>
          <w:color w:val="auto"/>
        </w:rPr>
        <w:t>you are ready to submit your response, click ‘</w:t>
      </w:r>
      <w:r w:rsidR="00D37546" w:rsidRPr="00B60FF3">
        <w:rPr>
          <w:bCs/>
          <w:color w:val="auto"/>
        </w:rPr>
        <w:t>Validate’ (</w:t>
      </w:r>
      <w:r w:rsidR="00D37546" w:rsidRPr="00B60FF3">
        <w:rPr>
          <w:b/>
          <w:color w:val="auto"/>
        </w:rPr>
        <w:t xml:space="preserve">Figure </w:t>
      </w:r>
      <w:r w:rsidR="00B60FF3" w:rsidRPr="00B60FF3">
        <w:rPr>
          <w:b/>
          <w:color w:val="auto"/>
        </w:rPr>
        <w:t>3.</w:t>
      </w:r>
      <w:r w:rsidR="008C6C65" w:rsidRPr="00B60FF3">
        <w:rPr>
          <w:b/>
          <w:color w:val="auto"/>
        </w:rPr>
        <w:t>70</w:t>
      </w:r>
      <w:r w:rsidR="00D37546" w:rsidRPr="00B60FF3">
        <w:rPr>
          <w:bCs/>
          <w:color w:val="auto"/>
        </w:rPr>
        <w:t>)</w:t>
      </w:r>
      <w:r w:rsidR="00D37546" w:rsidRPr="00B60FF3">
        <w:rPr>
          <w:color w:val="auto"/>
        </w:rPr>
        <w:t>.</w:t>
      </w:r>
    </w:p>
    <w:p w14:paraId="6B3A677F" w14:textId="516DD141" w:rsidR="00A3319E" w:rsidRDefault="00C86A0A" w:rsidP="000743BD">
      <w:pPr>
        <w:spacing w:after="0"/>
        <w:ind w:firstLine="360"/>
      </w:pPr>
      <w:r>
        <w:rPr>
          <w:noProof/>
        </w:rPr>
        <mc:AlternateContent>
          <mc:Choice Requires="wps">
            <w:drawing>
              <wp:anchor distT="0" distB="0" distL="114300" distR="114300" simplePos="0" relativeHeight="251759104" behindDoc="0" locked="0" layoutInCell="1" allowOverlap="1" wp14:anchorId="0BC25A1E" wp14:editId="53A66B4E">
                <wp:simplePos x="0" y="0"/>
                <wp:positionH relativeFrom="column">
                  <wp:posOffset>502921</wp:posOffset>
                </wp:positionH>
                <wp:positionV relativeFrom="paragraph">
                  <wp:posOffset>43180</wp:posOffset>
                </wp:positionV>
                <wp:extent cx="4983480" cy="266700"/>
                <wp:effectExtent l="0" t="0" r="7620" b="0"/>
                <wp:wrapNone/>
                <wp:docPr id="244238568" name="Text Box 14"/>
                <wp:cNvGraphicFramePr/>
                <a:graphic xmlns:a="http://schemas.openxmlformats.org/drawingml/2006/main">
                  <a:graphicData uri="http://schemas.microsoft.com/office/word/2010/wordprocessingShape">
                    <wps:wsp>
                      <wps:cNvSpPr txBox="1"/>
                      <wps:spPr>
                        <a:xfrm>
                          <a:off x="0" y="0"/>
                          <a:ext cx="4983480" cy="26670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050F1DFA" w14:textId="77777777" w:rsidR="00A3319E" w:rsidRPr="00B60FF3" w:rsidRDefault="00A3319E" w:rsidP="00A3319E">
                            <w:r w:rsidRPr="00B60FF3">
                              <w:t>Only the Submitter will be able complete the following steps to submit the response.</w:t>
                            </w:r>
                          </w:p>
                          <w:p w14:paraId="302A4332" w14:textId="77777777" w:rsidR="00A3319E" w:rsidRDefault="00A331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25A1E" id="Text Box 14" o:spid="_x0000_s1050" type="#_x0000_t202" style="position:absolute;left:0;text-align:left;margin-left:39.6pt;margin-top:3.4pt;width:392.4pt;height:21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" fillcolor="#c3c3c3 [2166]" stroked="f" strokeweight=".5pt">
                <v:fill color2="#b6b6b6 [2614]" rotate="t" colors="0 #d2d2d2;.5 #c8c8c8;1 silver" focus="100%" type="gradient">
                  <o:fill v:ext="view" type="gradientUnscaled"/>
                </v:fill>
                <v:textbox>
                  <w:txbxContent>
                    <w:p w14:paraId="050F1DFA" w14:textId="77777777" w:rsidR="00A3319E" w:rsidRPr="00B60FF3" w:rsidRDefault="00A3319E" w:rsidP="00A3319E">
                      <w:r w:rsidRPr="00B60FF3">
                        <w:t xml:space="preserve">Only the Submitter will be able complete </w:t>
                      </w:r>
                      <w:r>
                        <w:rPr>
                          <w:rStyle w:val="CommentReference"/>
                        </w:rPr>
                        <w:t/>
                      </w:r>
                      <w:r w:rsidRPr="00B60FF3">
                        <w:t>the following steps to submit the response.</w:t>
                      </w:r>
                    </w:p>
                    <w:p w14:paraId="302A4332" w14:textId="77777777" w:rsidR="00A3319E" w:rsidRDefault="00A3319E"/>
                  </w:txbxContent>
                </v:textbox>
              </v:shape>
            </w:pict>
          </mc:Fallback>
        </mc:AlternateContent>
      </w:r>
      <w:r w:rsidR="00A3319E" w:rsidRPr="00B60FF3">
        <w:rPr>
          <w:rFonts w:cs="Arial"/>
          <w:noProof/>
        </w:rPr>
        <w:drawing>
          <wp:anchor distT="0" distB="0" distL="114300" distR="114300" simplePos="0" relativeHeight="251712000" behindDoc="0" locked="0" layoutInCell="1" allowOverlap="1" wp14:anchorId="3F445A56" wp14:editId="4D10EE12">
            <wp:simplePos x="0" y="0"/>
            <wp:positionH relativeFrom="column">
              <wp:posOffset>203200</wp:posOffset>
            </wp:positionH>
            <wp:positionV relativeFrom="paragraph">
              <wp:posOffset>43815</wp:posOffset>
            </wp:positionV>
            <wp:extent cx="247650" cy="247650"/>
            <wp:effectExtent l="0" t="0" r="0" b="0"/>
            <wp:wrapThrough wrapText="bothSides">
              <wp:wrapPolygon edited="0">
                <wp:start x="6646" y="0"/>
                <wp:lineTo x="0" y="4985"/>
                <wp:lineTo x="0" y="9969"/>
                <wp:lineTo x="4985" y="19938"/>
                <wp:lineTo x="13292" y="19938"/>
                <wp:lineTo x="19938" y="13292"/>
                <wp:lineTo x="19938" y="4985"/>
                <wp:lineTo x="13292" y="0"/>
                <wp:lineTo x="6646" y="0"/>
              </wp:wrapPolygon>
            </wp:wrapThrough>
            <wp:docPr id="1031287003"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47650" cy="247650"/>
                    </a:xfrm>
                    <a:prstGeom prst="rect">
                      <a:avLst/>
                    </a:prstGeom>
                  </pic:spPr>
                </pic:pic>
              </a:graphicData>
            </a:graphic>
          </wp:anchor>
        </w:drawing>
      </w:r>
    </w:p>
    <w:p w14:paraId="5CABB9C4" w14:textId="77777777" w:rsidR="00A3319E" w:rsidRDefault="00A3319E" w:rsidP="000743BD">
      <w:pPr>
        <w:spacing w:after="0"/>
        <w:ind w:firstLine="360"/>
      </w:pPr>
    </w:p>
    <w:p w14:paraId="67E9D5B9" w14:textId="77777777" w:rsidR="00A3319E" w:rsidRDefault="00A3319E" w:rsidP="000743BD">
      <w:pPr>
        <w:spacing w:after="0"/>
        <w:ind w:firstLine="360"/>
      </w:pPr>
    </w:p>
    <w:p w14:paraId="0874C485" w14:textId="797DBDDE" w:rsidR="00D05101" w:rsidRDefault="000743BD" w:rsidP="007576ED">
      <w:r>
        <w:rPr>
          <w:noProof/>
        </w:rPr>
        <mc:AlternateContent>
          <mc:Choice Requires="wpg">
            <w:drawing>
              <wp:inline distT="0" distB="0" distL="0" distR="0" wp14:anchorId="02BE2FEB" wp14:editId="0BCFC98B">
                <wp:extent cx="4707890" cy="2030730"/>
                <wp:effectExtent l="19050" t="19050" r="16510" b="7620"/>
                <wp:docPr id="2088891317" name="Group 3"/>
                <wp:cNvGraphicFramePr/>
                <a:graphic xmlns:a="http://schemas.openxmlformats.org/drawingml/2006/main">
                  <a:graphicData uri="http://schemas.microsoft.com/office/word/2010/wordprocessingGroup">
                    <wpg:wgp>
                      <wpg:cNvGrpSpPr/>
                      <wpg:grpSpPr>
                        <a:xfrm>
                          <a:off x="0" y="0"/>
                          <a:ext cx="4707890" cy="2030730"/>
                          <a:chOff x="0" y="0"/>
                          <a:chExt cx="4794250" cy="2252397"/>
                        </a:xfrm>
                      </wpg:grpSpPr>
                      <pic:pic xmlns:pic="http://schemas.openxmlformats.org/drawingml/2006/picture">
                        <pic:nvPicPr>
                          <pic:cNvPr id="1030483521" name="Picture 1" descr="A screenshot of a computer&#10;&#10;AI-generated content may be incorrect."/>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794250" cy="2245360"/>
                          </a:xfrm>
                          <a:prstGeom prst="rect">
                            <a:avLst/>
                          </a:prstGeom>
                          <a:ln>
                            <a:solidFill>
                              <a:schemeClr val="tx1"/>
                            </a:solidFill>
                          </a:ln>
                        </pic:spPr>
                      </pic:pic>
                      <wps:wsp>
                        <wps:cNvPr id="1998045876" name="Rectangle 21"/>
                        <wps:cNvSpPr/>
                        <wps:spPr>
                          <a:xfrm flipV="1">
                            <a:off x="0" y="2021464"/>
                            <a:ext cx="459120" cy="230933"/>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FC36599" id="Group 3" o:spid="_x0000_s1026" style="width:370.7pt;height:159.9pt;mso-position-horizontal-relative:char;mso-position-vertical-relative:line" coordsize="47942,22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">
                <v:shape id="Picture 1" o:spid="_x0000_s1027" type="#_x0000_t75" alt="A screenshot of a computer&#10;&#10;AI-generated content may be incorrect." style="position:absolute;width:47942;height:2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" stroked="t" strokecolor="black [3213]">
                  <v:imagedata r:id="rId187" o:title="A screenshot of a computer&#10;&#10;AI-generated content may be incorrect"/>
                  <v:path arrowok="t"/>
                </v:shape>
                <v:rect id="Rectangle 21" o:spid="_x0000_s1028" style="position:absolute;top:20214;width:4591;height:230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" fillcolor="yellow" stroked="f" strokeweight="1pt">
                  <v:fill opacity="26214f"/>
                </v:rect>
                <w10:anchorlock/>
              </v:group>
            </w:pict>
          </mc:Fallback>
        </mc:AlternateContent>
      </w:r>
    </w:p>
    <w:p w14:paraId="7C4E0960" w14:textId="1564F79F" w:rsidR="00D05101" w:rsidRPr="001D3937" w:rsidRDefault="00D05101" w:rsidP="007576ED">
      <w:r w:rsidRPr="00457002">
        <w:rPr>
          <w:b/>
          <w:bCs/>
        </w:rPr>
        <w:t xml:space="preserve">Figure </w:t>
      </w:r>
      <w:r w:rsidR="00B60FF3" w:rsidRPr="00457002">
        <w:rPr>
          <w:b/>
          <w:bCs/>
        </w:rPr>
        <w:t>3.</w:t>
      </w:r>
      <w:r w:rsidR="008C6C65" w:rsidRPr="00457002">
        <w:rPr>
          <w:b/>
          <w:bCs/>
        </w:rPr>
        <w:t>70</w:t>
      </w:r>
      <w:r w:rsidR="00B60FF3" w:rsidRPr="00457002">
        <w:rPr>
          <w:b/>
          <w:bCs/>
        </w:rPr>
        <w:t>:</w:t>
      </w:r>
      <w:r w:rsidR="00B60FF3" w:rsidRPr="001D3937">
        <w:t xml:space="preserve"> </w:t>
      </w:r>
      <w:r w:rsidR="00D85658">
        <w:t>The ‘</w:t>
      </w:r>
      <w:r w:rsidR="001D3937" w:rsidRPr="001D3937">
        <w:t xml:space="preserve">PMR Notification </w:t>
      </w:r>
      <w:r w:rsidR="00D85658">
        <w:t>D</w:t>
      </w:r>
      <w:r w:rsidR="00D85658" w:rsidRPr="001D3937">
        <w:t>raft</w:t>
      </w:r>
      <w:r w:rsidR="00D85658">
        <w:t>’</w:t>
      </w:r>
      <w:r w:rsidR="00D85658" w:rsidRPr="001D3937">
        <w:t xml:space="preserve"> </w:t>
      </w:r>
      <w:r w:rsidR="001D3937" w:rsidRPr="001D3937">
        <w:t>page</w:t>
      </w:r>
      <w:r w:rsidR="00AC6501">
        <w:t xml:space="preserve"> showing how to validate </w:t>
      </w:r>
      <w:r w:rsidR="001313A3">
        <w:t>your r</w:t>
      </w:r>
      <w:r w:rsidR="00AC6501">
        <w:t>esponse</w:t>
      </w:r>
      <w:r w:rsidR="001D3937" w:rsidRPr="001D3937">
        <w:t>.</w:t>
      </w:r>
    </w:p>
    <w:p w14:paraId="50E76AF1" w14:textId="157B0AB2" w:rsidR="00D37546" w:rsidRPr="00457002" w:rsidRDefault="00D37546" w:rsidP="003A1289">
      <w:pPr>
        <w:pStyle w:val="Numberbullet0"/>
        <w:rPr>
          <w:color w:val="auto"/>
        </w:rPr>
      </w:pPr>
      <w:r w:rsidRPr="00457002">
        <w:rPr>
          <w:color w:val="auto"/>
        </w:rPr>
        <w:t>Once the response has been successfully validated, click ‘Declare’ (</w:t>
      </w:r>
      <w:r w:rsidRPr="00457002">
        <w:rPr>
          <w:b/>
          <w:bCs/>
          <w:color w:val="auto"/>
        </w:rPr>
        <w:t xml:space="preserve">Figure </w:t>
      </w:r>
      <w:r w:rsidR="00457002">
        <w:rPr>
          <w:b/>
          <w:bCs/>
          <w:color w:val="auto"/>
        </w:rPr>
        <w:t>3.</w:t>
      </w:r>
      <w:r w:rsidR="008C6C65" w:rsidRPr="00457002">
        <w:rPr>
          <w:b/>
          <w:bCs/>
          <w:color w:val="auto"/>
        </w:rPr>
        <w:t>71</w:t>
      </w:r>
      <w:r w:rsidRPr="00457002">
        <w:rPr>
          <w:color w:val="auto"/>
        </w:rPr>
        <w:t>)</w:t>
      </w:r>
      <w:r w:rsidR="00D85658">
        <w:rPr>
          <w:color w:val="auto"/>
        </w:rPr>
        <w:t xml:space="preserve"> to read the declaration</w:t>
      </w:r>
      <w:r w:rsidRPr="00457002">
        <w:rPr>
          <w:color w:val="auto"/>
        </w:rPr>
        <w:t>.</w:t>
      </w:r>
    </w:p>
    <w:p w14:paraId="41D0C74A" w14:textId="0DD0E2D1" w:rsidR="00A3319E" w:rsidRDefault="00A3319E" w:rsidP="00A3319E">
      <w:pPr>
        <w:spacing w:after="0"/>
        <w:ind w:firstLine="360"/>
      </w:pPr>
      <w:r>
        <w:rPr>
          <w:noProof/>
        </w:rPr>
        <mc:AlternateContent>
          <mc:Choice Requires="wps">
            <w:drawing>
              <wp:anchor distT="0" distB="0" distL="114300" distR="114300" simplePos="0" relativeHeight="251762176" behindDoc="0" locked="0" layoutInCell="1" allowOverlap="1" wp14:anchorId="6283E30A" wp14:editId="6C47D5D2">
                <wp:simplePos x="0" y="0"/>
                <wp:positionH relativeFrom="column">
                  <wp:posOffset>502920</wp:posOffset>
                </wp:positionH>
                <wp:positionV relativeFrom="paragraph">
                  <wp:posOffset>36195</wp:posOffset>
                </wp:positionV>
                <wp:extent cx="4983480" cy="514350"/>
                <wp:effectExtent l="0" t="0" r="7620" b="0"/>
                <wp:wrapNone/>
                <wp:docPr id="1774830216" name="Text Box 14"/>
                <wp:cNvGraphicFramePr/>
                <a:graphic xmlns:a="http://schemas.openxmlformats.org/drawingml/2006/main">
                  <a:graphicData uri="http://schemas.microsoft.com/office/word/2010/wordprocessingShape">
                    <wps:wsp>
                      <wps:cNvSpPr txBox="1"/>
                      <wps:spPr>
                        <a:xfrm>
                          <a:off x="0" y="0"/>
                          <a:ext cx="4983480" cy="5143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4C21ADFC" w14:textId="77777777" w:rsidR="00A3319E" w:rsidRDefault="00A3319E" w:rsidP="00A3319E">
                            <w:pPr>
                              <w:pStyle w:val="Numberbullet0"/>
                              <w:numPr>
                                <w:ilvl w:val="0"/>
                                <w:numId w:val="0"/>
                              </w:numPr>
                              <w:rPr>
                                <w:color w:val="auto"/>
                              </w:rPr>
                            </w:pPr>
                            <w:r w:rsidRPr="00457002">
                              <w:rPr>
                                <w:b/>
                                <w:bCs/>
                                <w:color w:val="auto"/>
                              </w:rPr>
                              <w:t>Note:</w:t>
                            </w:r>
                            <w:r w:rsidRPr="00457002">
                              <w:rPr>
                                <w:color w:val="auto"/>
                              </w:rPr>
                              <w:t xml:space="preserve"> If you wish to preview your responses before submitting, click ‘</w:t>
                            </w:r>
                            <w:r w:rsidRPr="00457002">
                              <w:rPr>
                                <w:bCs/>
                                <w:color w:val="auto"/>
                              </w:rPr>
                              <w:t>Preview</w:t>
                            </w:r>
                            <w:r w:rsidRPr="00457002">
                              <w:rPr>
                                <w:color w:val="auto"/>
                              </w:rPr>
                              <w:t>’ to open the ‘PMR RFI Preview’ page (</w:t>
                            </w:r>
                            <w:r w:rsidRPr="00457002">
                              <w:rPr>
                                <w:b/>
                                <w:bCs/>
                                <w:color w:val="auto"/>
                              </w:rPr>
                              <w:t xml:space="preserve">Figure </w:t>
                            </w:r>
                            <w:r>
                              <w:rPr>
                                <w:b/>
                                <w:bCs/>
                                <w:color w:val="auto"/>
                              </w:rPr>
                              <w:t>3.</w:t>
                            </w:r>
                            <w:r w:rsidRPr="00457002">
                              <w:rPr>
                                <w:b/>
                                <w:bCs/>
                                <w:color w:val="auto"/>
                              </w:rPr>
                              <w:t>72</w:t>
                            </w:r>
                            <w:r w:rsidRPr="00457002">
                              <w:rPr>
                                <w:color w:val="auto"/>
                              </w:rPr>
                              <w:t>).</w:t>
                            </w:r>
                          </w:p>
                          <w:p w14:paraId="795FB4D7" w14:textId="77777777" w:rsidR="00A3319E" w:rsidRDefault="00A3319E" w:rsidP="00A331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3E30A" id="_x0000_s1051" type="#_x0000_t202" style="position:absolute;left:0;text-align:left;margin-left:39.6pt;margin-top:2.85pt;width:392.4pt;height:4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" fillcolor="#c3c3c3 [2166]" stroked="f" strokeweight=".5pt">
                <v:fill color2="#b6b6b6 [2614]" rotate="t" colors="0 #d2d2d2;.5 #c8c8c8;1 silver" focus="100%" type="gradient">
                  <o:fill v:ext="view" type="gradientUnscaled"/>
                </v:fill>
                <v:textbox>
                  <w:txbxContent>
                    <w:p w14:paraId="4C21ADFC" w14:textId="77777777" w:rsidR="00A3319E" w:rsidRDefault="00A3319E" w:rsidP="00A3319E">
                      <w:pPr>
                        <w:pStyle w:val="Numberbullet0"/>
                        <w:numPr>
                          <w:ilvl w:val="0"/>
                          <w:numId w:val="0"/>
                        </w:numPr>
                        <w:rPr>
                          <w:color w:val="auto"/>
                        </w:rPr>
                      </w:pPr>
                      <w:r w:rsidRPr="00457002">
                        <w:rPr>
                          <w:b/>
                          <w:bCs/>
                          <w:color w:val="auto"/>
                        </w:rPr>
                        <w:t>Note:</w:t>
                      </w:r>
                      <w:r w:rsidRPr="00457002">
                        <w:rPr>
                          <w:color w:val="auto"/>
                        </w:rPr>
                        <w:t xml:space="preserve"> If you wish to preview your responses</w:t>
                      </w:r>
                      <w:r>
                        <w:rPr>
                          <w:rStyle w:val="CommentReference"/>
                          <w:rFonts w:eastAsiaTheme="minorHAnsi" w:cstheme="minorBidi"/>
                          <w:color w:val="auto"/>
                        </w:rPr>
                        <w:t/>
                      </w:r>
                      <w:r w:rsidRPr="00457002">
                        <w:rPr>
                          <w:color w:val="auto"/>
                        </w:rPr>
                        <w:t xml:space="preserve"> before submitting, click ‘</w:t>
                      </w:r>
                      <w:r w:rsidRPr="00457002">
                        <w:rPr>
                          <w:bCs/>
                          <w:color w:val="auto"/>
                        </w:rPr>
                        <w:t>Preview</w:t>
                      </w:r>
                      <w:r w:rsidRPr="00457002">
                        <w:rPr>
                          <w:color w:val="auto"/>
                        </w:rPr>
                        <w:t>’ to open the ‘PMR RFI Preview’ page (</w:t>
                      </w:r>
                      <w:r w:rsidRPr="00457002">
                        <w:rPr>
                          <w:b/>
                          <w:bCs/>
                          <w:color w:val="auto"/>
                        </w:rPr>
                        <w:t xml:space="preserve">Figure </w:t>
                      </w:r>
                      <w:r>
                        <w:rPr>
                          <w:b/>
                          <w:bCs/>
                          <w:color w:val="auto"/>
                        </w:rPr>
                        <w:t>3.</w:t>
                      </w:r>
                      <w:r w:rsidRPr="00457002">
                        <w:rPr>
                          <w:b/>
                          <w:bCs/>
                          <w:color w:val="auto"/>
                        </w:rPr>
                        <w:t>72</w:t>
                      </w:r>
                      <w:r w:rsidRPr="00457002">
                        <w:rPr>
                          <w:color w:val="auto"/>
                        </w:rPr>
                        <w:t>).</w:t>
                      </w:r>
                    </w:p>
                    <w:p w14:paraId="795FB4D7" w14:textId="77777777" w:rsidR="00A3319E" w:rsidRDefault="00A3319E" w:rsidP="00A3319E"/>
                  </w:txbxContent>
                </v:textbox>
              </v:shape>
            </w:pict>
          </mc:Fallback>
        </mc:AlternateContent>
      </w:r>
    </w:p>
    <w:p w14:paraId="017A4B03" w14:textId="219A2326" w:rsidR="00A3319E" w:rsidRDefault="00E929CC" w:rsidP="00A3319E">
      <w:pPr>
        <w:spacing w:after="0"/>
        <w:ind w:firstLine="360"/>
      </w:pPr>
      <w:r w:rsidRPr="00B60FF3">
        <w:rPr>
          <w:rFonts w:cs="Arial"/>
          <w:noProof/>
        </w:rPr>
        <w:drawing>
          <wp:anchor distT="0" distB="0" distL="114300" distR="114300" simplePos="0" relativeHeight="251761152" behindDoc="0" locked="0" layoutInCell="1" allowOverlap="1" wp14:anchorId="4B9C5F7F" wp14:editId="6855BE18">
            <wp:simplePos x="0" y="0"/>
            <wp:positionH relativeFrom="column">
              <wp:posOffset>204470</wp:posOffset>
            </wp:positionH>
            <wp:positionV relativeFrom="paragraph">
              <wp:posOffset>5715</wp:posOffset>
            </wp:positionV>
            <wp:extent cx="247650" cy="247650"/>
            <wp:effectExtent l="0" t="0" r="0" b="0"/>
            <wp:wrapThrough wrapText="bothSides">
              <wp:wrapPolygon edited="0">
                <wp:start x="6646" y="0"/>
                <wp:lineTo x="0" y="4985"/>
                <wp:lineTo x="0" y="9969"/>
                <wp:lineTo x="4985" y="19938"/>
                <wp:lineTo x="13292" y="19938"/>
                <wp:lineTo x="19938" y="13292"/>
                <wp:lineTo x="19938" y="4985"/>
                <wp:lineTo x="13292" y="0"/>
                <wp:lineTo x="6646" y="0"/>
              </wp:wrapPolygon>
            </wp:wrapThrough>
            <wp:docPr id="610338147"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47650" cy="247650"/>
                    </a:xfrm>
                    <a:prstGeom prst="rect">
                      <a:avLst/>
                    </a:prstGeom>
                  </pic:spPr>
                </pic:pic>
              </a:graphicData>
            </a:graphic>
          </wp:anchor>
        </w:drawing>
      </w:r>
    </w:p>
    <w:p w14:paraId="40076E6D" w14:textId="77777777" w:rsidR="00E52063" w:rsidRPr="00457002" w:rsidRDefault="00E52063" w:rsidP="00D37546">
      <w:pPr>
        <w:pStyle w:val="Numberbullet0"/>
        <w:numPr>
          <w:ilvl w:val="0"/>
          <w:numId w:val="0"/>
        </w:numPr>
        <w:ind w:left="360"/>
        <w:rPr>
          <w:color w:val="auto"/>
        </w:rPr>
      </w:pPr>
    </w:p>
    <w:p w14:paraId="36303B3E" w14:textId="052DFB85" w:rsidR="00D37546" w:rsidRDefault="000743BD" w:rsidP="007576ED">
      <w:pPr>
        <w:rPr>
          <w:noProof/>
        </w:rPr>
      </w:pPr>
      <w:r>
        <w:rPr>
          <w:noProof/>
        </w:rPr>
        <w:lastRenderedPageBreak/>
        <mc:AlternateContent>
          <mc:Choice Requires="wpg">
            <w:drawing>
              <wp:inline distT="0" distB="0" distL="0" distR="0" wp14:anchorId="5016DC2E" wp14:editId="345E0917">
                <wp:extent cx="4943475" cy="1169035"/>
                <wp:effectExtent l="19050" t="19050" r="28575" b="12065"/>
                <wp:docPr id="155270983" name="Group 4"/>
                <wp:cNvGraphicFramePr/>
                <a:graphic xmlns:a="http://schemas.openxmlformats.org/drawingml/2006/main">
                  <a:graphicData uri="http://schemas.microsoft.com/office/word/2010/wordprocessingGroup">
                    <wpg:wgp>
                      <wpg:cNvGrpSpPr/>
                      <wpg:grpSpPr>
                        <a:xfrm>
                          <a:off x="0" y="0"/>
                          <a:ext cx="4943475" cy="1169035"/>
                          <a:chOff x="0" y="0"/>
                          <a:chExt cx="4943475" cy="1169035"/>
                        </a:xfrm>
                      </wpg:grpSpPr>
                      <pic:pic xmlns:pic="http://schemas.openxmlformats.org/drawingml/2006/picture">
                        <pic:nvPicPr>
                          <pic:cNvPr id="182330236" name="Picture 1" descr="A screenshot of a computer&#10;&#10;AI-generated content may be incorrect."/>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4943475" cy="1169035"/>
                          </a:xfrm>
                          <a:prstGeom prst="rect">
                            <a:avLst/>
                          </a:prstGeom>
                          <a:ln>
                            <a:solidFill>
                              <a:schemeClr val="tx1"/>
                            </a:solidFill>
                          </a:ln>
                        </pic:spPr>
                      </pic:pic>
                      <wps:wsp>
                        <wps:cNvPr id="1746014757" name="Rectangle 21"/>
                        <wps:cNvSpPr/>
                        <wps:spPr>
                          <a:xfrm flipV="1">
                            <a:off x="520700" y="971550"/>
                            <a:ext cx="466725"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8E650F" id="Group 4" o:spid="_x0000_s1026" style="width:389.25pt;height:92.05pt;mso-position-horizontal-relative:char;mso-position-vertical-relative:line" coordsize="49434,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">
                <v:shape id="Picture 1" o:spid="_x0000_s1027" type="#_x0000_t75" alt="A screenshot of a computer&#10;&#10;AI-generated content may be incorrect." style="position:absolute;width:49434;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" stroked="t" strokecolor="black [3213]">
                  <v:imagedata r:id="rId189" o:title="A screenshot of a computer&#10;&#10;AI-generated content may be incorrect"/>
                  <v:path arrowok="t"/>
                </v:shape>
                <v:rect id="Rectangle 21" o:spid="_x0000_s1028" style="position:absolute;left:5207;top:9715;width:4667;height:17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" fillcolor="yellow" stroked="f" strokeweight="1pt">
                  <v:fill opacity="26214f"/>
                </v:rect>
                <w10:anchorlock/>
              </v:group>
            </w:pict>
          </mc:Fallback>
        </mc:AlternateContent>
      </w:r>
      <w:r w:rsidR="00D37546" w:rsidRPr="00EC339C">
        <w:rPr>
          <w:noProof/>
        </w:rPr>
        <w:t xml:space="preserve"> </w:t>
      </w:r>
    </w:p>
    <w:p w14:paraId="654A86B8" w14:textId="62EA8294" w:rsidR="00D37546" w:rsidRDefault="00D37546" w:rsidP="007576ED">
      <w:pPr>
        <w:rPr>
          <w:noProof/>
        </w:rPr>
      </w:pPr>
      <w:r w:rsidRPr="00DF3D3B">
        <w:rPr>
          <w:b/>
          <w:bCs/>
          <w:noProof/>
        </w:rPr>
        <w:t xml:space="preserve">Figure </w:t>
      </w:r>
      <w:r w:rsidR="00EE20C4" w:rsidRPr="00DF3D3B">
        <w:rPr>
          <w:b/>
          <w:bCs/>
          <w:noProof/>
        </w:rPr>
        <w:t>3.</w:t>
      </w:r>
      <w:r w:rsidR="008C6C65" w:rsidRPr="00DF3D3B">
        <w:rPr>
          <w:b/>
          <w:bCs/>
          <w:noProof/>
        </w:rPr>
        <w:t>71</w:t>
      </w:r>
      <w:r w:rsidR="00EE20C4" w:rsidRPr="00DF3D3B">
        <w:rPr>
          <w:b/>
          <w:bCs/>
          <w:noProof/>
        </w:rPr>
        <w:t>:</w:t>
      </w:r>
      <w:r w:rsidR="00DF3D3B">
        <w:rPr>
          <w:b/>
          <w:bCs/>
          <w:noProof/>
        </w:rPr>
        <w:t xml:space="preserve"> </w:t>
      </w:r>
      <w:r w:rsidR="00D85658">
        <w:rPr>
          <w:noProof/>
        </w:rPr>
        <w:t>The ‘</w:t>
      </w:r>
      <w:r w:rsidR="00E52063" w:rsidRPr="00E52063">
        <w:rPr>
          <w:noProof/>
        </w:rPr>
        <w:t xml:space="preserve">PMR Notifcation </w:t>
      </w:r>
      <w:r w:rsidR="00D85658">
        <w:rPr>
          <w:noProof/>
        </w:rPr>
        <w:t>D</w:t>
      </w:r>
      <w:r w:rsidR="00D85658" w:rsidRPr="00E52063">
        <w:rPr>
          <w:noProof/>
        </w:rPr>
        <w:t>raft</w:t>
      </w:r>
      <w:r w:rsidR="00D85658">
        <w:rPr>
          <w:noProof/>
        </w:rPr>
        <w:t>’</w:t>
      </w:r>
      <w:r w:rsidR="00D85658" w:rsidRPr="00E52063">
        <w:rPr>
          <w:noProof/>
        </w:rPr>
        <w:t xml:space="preserve"> </w:t>
      </w:r>
      <w:r w:rsidR="00E52063" w:rsidRPr="00E52063">
        <w:rPr>
          <w:noProof/>
        </w:rPr>
        <w:t xml:space="preserve">page showing how to </w:t>
      </w:r>
      <w:r w:rsidR="00D85658">
        <w:rPr>
          <w:noProof/>
        </w:rPr>
        <w:t xml:space="preserve">move to the </w:t>
      </w:r>
      <w:r w:rsidR="00D85658" w:rsidRPr="00E52063">
        <w:rPr>
          <w:noProof/>
        </w:rPr>
        <w:t>declar</w:t>
      </w:r>
      <w:r w:rsidR="00D85658">
        <w:rPr>
          <w:noProof/>
        </w:rPr>
        <w:t>ation page for</w:t>
      </w:r>
      <w:r w:rsidR="00D85658" w:rsidRPr="00E52063">
        <w:rPr>
          <w:noProof/>
        </w:rPr>
        <w:t xml:space="preserve"> </w:t>
      </w:r>
      <w:r w:rsidR="00E52063" w:rsidRPr="00E52063">
        <w:rPr>
          <w:noProof/>
        </w:rPr>
        <w:t>your response.</w:t>
      </w:r>
    </w:p>
    <w:p w14:paraId="771F1F7A" w14:textId="77777777" w:rsidR="00D37546" w:rsidRDefault="00D37546" w:rsidP="007576ED">
      <w:r w:rsidRPr="00921B0F">
        <w:rPr>
          <w:noProof/>
        </w:rPr>
        <w:drawing>
          <wp:inline distT="0" distB="0" distL="0" distR="0" wp14:anchorId="526C8A6C" wp14:editId="29073CAF">
            <wp:extent cx="4088130" cy="2395220"/>
            <wp:effectExtent l="19050" t="19050" r="26670" b="24130"/>
            <wp:docPr id="640022768" name="Picture 640022768" descr="screenshot of previewing a no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88130" cy="2395220"/>
                    </a:xfrm>
                    <a:prstGeom prst="rect">
                      <a:avLst/>
                    </a:prstGeom>
                    <a:ln w="3175">
                      <a:solidFill>
                        <a:schemeClr val="tx1"/>
                      </a:solidFill>
                    </a:ln>
                  </pic:spPr>
                </pic:pic>
              </a:graphicData>
            </a:graphic>
          </wp:inline>
        </w:drawing>
      </w:r>
    </w:p>
    <w:p w14:paraId="000774F9" w14:textId="4155BD34" w:rsidR="00D37546" w:rsidRDefault="00D37546" w:rsidP="007576ED">
      <w:r w:rsidRPr="008D46FD">
        <w:rPr>
          <w:b/>
          <w:bCs/>
        </w:rPr>
        <w:t xml:space="preserve">Figure </w:t>
      </w:r>
      <w:r w:rsidR="008D46FD" w:rsidRPr="008D46FD">
        <w:rPr>
          <w:b/>
          <w:bCs/>
        </w:rPr>
        <w:t>3.</w:t>
      </w:r>
      <w:r w:rsidR="002867FE" w:rsidRPr="008D46FD">
        <w:rPr>
          <w:b/>
          <w:bCs/>
        </w:rPr>
        <w:t>7</w:t>
      </w:r>
      <w:r w:rsidR="008C6C65" w:rsidRPr="008D46FD">
        <w:rPr>
          <w:b/>
          <w:bCs/>
        </w:rPr>
        <w:t>2</w:t>
      </w:r>
      <w:r w:rsidR="008D46FD" w:rsidRPr="008D46FD">
        <w:rPr>
          <w:b/>
          <w:bCs/>
        </w:rPr>
        <w:t>:</w:t>
      </w:r>
      <w:r w:rsidR="008D46FD">
        <w:rPr>
          <w:b/>
          <w:bCs/>
          <w:i/>
          <w:iCs/>
        </w:rPr>
        <w:t xml:space="preserve"> </w:t>
      </w:r>
      <w:r w:rsidR="008D46FD" w:rsidRPr="000C37CE">
        <w:t>PMR Notification Preview page</w:t>
      </w:r>
      <w:r w:rsidR="00D85658">
        <w:t>.</w:t>
      </w:r>
    </w:p>
    <w:p w14:paraId="4352074C" w14:textId="56B44A42" w:rsidR="00CC218D" w:rsidRDefault="00CC218D" w:rsidP="003A1289">
      <w:pPr>
        <w:pStyle w:val="Numberbullet0"/>
        <w:rPr>
          <w:color w:val="auto"/>
        </w:rPr>
      </w:pPr>
      <w:r>
        <w:rPr>
          <w:color w:val="auto"/>
        </w:rPr>
        <w:t>On the ‘Declaration’ pop-up:</w:t>
      </w:r>
    </w:p>
    <w:p w14:paraId="7BF845BC" w14:textId="656A5001" w:rsidR="00D37546" w:rsidRPr="00CC218D" w:rsidRDefault="00CC218D" w:rsidP="00CC218D">
      <w:pPr>
        <w:pStyle w:val="Numberbullet2"/>
        <w:rPr>
          <w:color w:val="auto"/>
        </w:rPr>
      </w:pPr>
      <w:r>
        <w:rPr>
          <w:color w:val="auto"/>
        </w:rPr>
        <w:t>s</w:t>
      </w:r>
      <w:r w:rsidR="00D37546" w:rsidRPr="00CC218D">
        <w:rPr>
          <w:color w:val="auto"/>
        </w:rPr>
        <w:t xml:space="preserve">elect </w:t>
      </w:r>
      <w:r w:rsidR="00D85658" w:rsidRPr="00CC218D">
        <w:rPr>
          <w:color w:val="auto"/>
        </w:rPr>
        <w:t>‘</w:t>
      </w:r>
      <w:r w:rsidR="00D37546" w:rsidRPr="00CC218D">
        <w:rPr>
          <w:bCs/>
          <w:color w:val="auto"/>
        </w:rPr>
        <w:t>Yes</w:t>
      </w:r>
      <w:r w:rsidR="00D85658" w:rsidRPr="00CC218D">
        <w:rPr>
          <w:bCs/>
          <w:color w:val="auto"/>
        </w:rPr>
        <w:t>’</w:t>
      </w:r>
      <w:r w:rsidR="00D37546" w:rsidRPr="00CC218D">
        <w:rPr>
          <w:color w:val="auto"/>
        </w:rPr>
        <w:t xml:space="preserve"> if you agree to the declaration </w:t>
      </w:r>
      <w:r w:rsidR="00061C59" w:rsidRPr="00CC218D">
        <w:rPr>
          <w:color w:val="auto"/>
        </w:rPr>
        <w:t xml:space="preserve">and click </w:t>
      </w:r>
      <w:r w:rsidR="00D85658" w:rsidRPr="00CC218D">
        <w:rPr>
          <w:color w:val="auto"/>
        </w:rPr>
        <w:t>‘</w:t>
      </w:r>
      <w:r w:rsidR="00061C59" w:rsidRPr="00CC218D">
        <w:rPr>
          <w:color w:val="auto"/>
        </w:rPr>
        <w:t>Submit</w:t>
      </w:r>
      <w:r w:rsidR="00D85658" w:rsidRPr="00CC218D">
        <w:rPr>
          <w:color w:val="auto"/>
        </w:rPr>
        <w:t>’</w:t>
      </w:r>
      <w:r w:rsidR="00061C59" w:rsidRPr="00CC218D">
        <w:rPr>
          <w:color w:val="auto"/>
        </w:rPr>
        <w:t xml:space="preserve"> </w:t>
      </w:r>
      <w:r w:rsidR="00D37546" w:rsidRPr="00CC218D">
        <w:rPr>
          <w:color w:val="auto"/>
        </w:rPr>
        <w:t>(</w:t>
      </w:r>
      <w:r w:rsidR="00D37546" w:rsidRPr="00CC218D">
        <w:rPr>
          <w:b/>
          <w:bCs/>
          <w:color w:val="auto"/>
        </w:rPr>
        <w:t xml:space="preserve">Figure </w:t>
      </w:r>
      <w:r w:rsidR="00ED1BAE" w:rsidRPr="00CC218D">
        <w:rPr>
          <w:b/>
          <w:bCs/>
          <w:color w:val="auto"/>
        </w:rPr>
        <w:t>3.</w:t>
      </w:r>
      <w:r w:rsidR="006F2EBA" w:rsidRPr="00CC218D">
        <w:rPr>
          <w:b/>
          <w:bCs/>
          <w:color w:val="auto"/>
        </w:rPr>
        <w:t>7</w:t>
      </w:r>
      <w:r w:rsidR="008C6C65" w:rsidRPr="00CC218D">
        <w:rPr>
          <w:b/>
          <w:bCs/>
          <w:color w:val="auto"/>
        </w:rPr>
        <w:t>3</w:t>
      </w:r>
      <w:r w:rsidR="00D37546" w:rsidRPr="00CC218D">
        <w:rPr>
          <w:color w:val="auto"/>
        </w:rPr>
        <w:t>).</w:t>
      </w:r>
      <w:r w:rsidRPr="00CC218D">
        <w:rPr>
          <w:color w:val="auto"/>
        </w:rPr>
        <w:t xml:space="preserve"> Then click ‘</w:t>
      </w:r>
      <w:r w:rsidRPr="00CC218D">
        <w:rPr>
          <w:bCs/>
          <w:color w:val="auto"/>
        </w:rPr>
        <w:t>OK’</w:t>
      </w:r>
      <w:r w:rsidRPr="00CC218D">
        <w:rPr>
          <w:color w:val="auto"/>
        </w:rPr>
        <w:t xml:space="preserve"> (</w:t>
      </w:r>
      <w:r w:rsidRPr="00CC218D">
        <w:rPr>
          <w:b/>
          <w:bCs/>
          <w:color w:val="auto"/>
        </w:rPr>
        <w:t>Figure 3.74</w:t>
      </w:r>
      <w:r w:rsidRPr="00CC218D">
        <w:rPr>
          <w:color w:val="auto"/>
        </w:rPr>
        <w:t>)</w:t>
      </w:r>
      <w:r>
        <w:rPr>
          <w:color w:val="auto"/>
        </w:rPr>
        <w:t xml:space="preserve"> to submit your response</w:t>
      </w:r>
      <w:r w:rsidRPr="00CC218D">
        <w:rPr>
          <w:color w:val="auto"/>
        </w:rPr>
        <w:t>.</w:t>
      </w:r>
    </w:p>
    <w:p w14:paraId="78B33600" w14:textId="77777777" w:rsidR="00E90FF7" w:rsidRDefault="00E90FF7" w:rsidP="007576ED">
      <w:pPr>
        <w:rPr>
          <w:b/>
          <w:bCs/>
          <w:i/>
          <w:iCs/>
        </w:rPr>
      </w:pPr>
      <w:r>
        <w:rPr>
          <w:noProof/>
        </w:rPr>
        <mc:AlternateContent>
          <mc:Choice Requires="wpg">
            <w:drawing>
              <wp:inline distT="0" distB="0" distL="0" distR="0" wp14:anchorId="29219733" wp14:editId="30910152">
                <wp:extent cx="4088130" cy="2006600"/>
                <wp:effectExtent l="19050" t="19050" r="26670" b="12700"/>
                <wp:docPr id="1804277552" name="Group 6"/>
                <wp:cNvGraphicFramePr/>
                <a:graphic xmlns:a="http://schemas.openxmlformats.org/drawingml/2006/main">
                  <a:graphicData uri="http://schemas.microsoft.com/office/word/2010/wordprocessingGroup">
                    <wpg:wgp>
                      <wpg:cNvGrpSpPr/>
                      <wpg:grpSpPr>
                        <a:xfrm>
                          <a:off x="0" y="0"/>
                          <a:ext cx="4088130" cy="2006600"/>
                          <a:chOff x="0" y="0"/>
                          <a:chExt cx="4448175" cy="2105025"/>
                        </a:xfrm>
                      </wpg:grpSpPr>
                      <wpg:grpSp>
                        <wpg:cNvPr id="730832580" name="Group 5"/>
                        <wpg:cNvGrpSpPr/>
                        <wpg:grpSpPr>
                          <a:xfrm>
                            <a:off x="0" y="0"/>
                            <a:ext cx="4448175" cy="2105025"/>
                            <a:chOff x="0" y="0"/>
                            <a:chExt cx="4448175" cy="2105025"/>
                          </a:xfrm>
                        </wpg:grpSpPr>
                        <pic:pic xmlns:pic="http://schemas.openxmlformats.org/drawingml/2006/picture">
                          <pic:nvPicPr>
                            <pic:cNvPr id="563427769" name="Picture 1" descr="A screenshot of a computer&#10;&#10;AI-generated content may be incorrect."/>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4448175" cy="2105025"/>
                            </a:xfrm>
                            <a:prstGeom prst="rect">
                              <a:avLst/>
                            </a:prstGeom>
                            <a:ln>
                              <a:solidFill>
                                <a:schemeClr val="tx1"/>
                              </a:solidFill>
                            </a:ln>
                          </pic:spPr>
                        </pic:pic>
                        <wps:wsp>
                          <wps:cNvPr id="142311845" name="Rectangle 21"/>
                          <wps:cNvSpPr/>
                          <wps:spPr>
                            <a:xfrm flipV="1">
                              <a:off x="412750" y="1416050"/>
                              <a:ext cx="4508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02591003" name="Rectangle 21"/>
                        <wps:cNvSpPr/>
                        <wps:spPr>
                          <a:xfrm flipV="1">
                            <a:off x="412750" y="1854199"/>
                            <a:ext cx="526908" cy="2159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9DFFA6" id="Group 6" o:spid="_x0000_s1026" style="width:321.9pt;height:158pt;mso-position-horizontal-relative:char;mso-position-vertical-relative:line" coordsize="44481,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">
                <v:group id="Group 5" o:spid="_x0000_s1027" style="position:absolute;width:44481;height:21050" coordsize="44481,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">
                  <v:shape id="Picture 1" o:spid="_x0000_s1028" type="#_x0000_t75" alt="A screenshot of a computer&#10;&#10;AI-generated content may be incorrect." style="position:absolute;width:4448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" stroked="t" strokecolor="black [3213]">
                    <v:imagedata r:id="rId192" o:title="A screenshot of a computer&#10;&#10;AI-generated content may be incorrect"/>
                    <v:path arrowok="t"/>
                  </v:shape>
                  <v:rect id="Rectangle 21" o:spid="_x0000_s1029" style="position:absolute;left:4127;top:14160;width:4509;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" fillcolor="yellow" stroked="f" strokeweight="1pt">
                    <v:fill opacity="26214f"/>
                  </v:rect>
                </v:group>
                <v:rect id="Rectangle 21" o:spid="_x0000_s1030" style="position:absolute;left:4127;top:18541;width:5269;height:215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" fillcolor="yellow" stroked="f" strokeweight="1pt">
                  <v:fill opacity="26214f"/>
                </v:rect>
                <w10:anchorlock/>
              </v:group>
            </w:pict>
          </mc:Fallback>
        </mc:AlternateContent>
      </w:r>
    </w:p>
    <w:p w14:paraId="30E6AFF9" w14:textId="11E08452" w:rsidR="00D37546" w:rsidRPr="00D90E70" w:rsidRDefault="00D37546" w:rsidP="007576ED">
      <w:pPr>
        <w:rPr>
          <w:b/>
          <w:bCs/>
        </w:rPr>
      </w:pPr>
      <w:r w:rsidRPr="00D90E70">
        <w:rPr>
          <w:b/>
          <w:bCs/>
        </w:rPr>
        <w:t xml:space="preserve">Figure </w:t>
      </w:r>
      <w:r w:rsidR="00ED1BAE" w:rsidRPr="00D90E70">
        <w:rPr>
          <w:b/>
          <w:bCs/>
        </w:rPr>
        <w:t>3.</w:t>
      </w:r>
      <w:r w:rsidR="00C14BC3" w:rsidRPr="00D90E70">
        <w:rPr>
          <w:b/>
          <w:bCs/>
        </w:rPr>
        <w:t>7</w:t>
      </w:r>
      <w:r w:rsidR="008C6C65" w:rsidRPr="00D90E70">
        <w:rPr>
          <w:b/>
          <w:bCs/>
        </w:rPr>
        <w:t>3</w:t>
      </w:r>
      <w:r w:rsidR="00ED1BAE" w:rsidRPr="00D90E70">
        <w:rPr>
          <w:b/>
          <w:bCs/>
        </w:rPr>
        <w:t xml:space="preserve">: </w:t>
      </w:r>
      <w:r w:rsidR="00D85658">
        <w:t>The d</w:t>
      </w:r>
      <w:r w:rsidR="00D85658" w:rsidRPr="00D90E70">
        <w:t xml:space="preserve">eclaration </w:t>
      </w:r>
      <w:r w:rsidR="00D90E70" w:rsidRPr="00D90E70">
        <w:t xml:space="preserve">requiring confirmation that the information provided </w:t>
      </w:r>
      <w:r w:rsidR="00C0633F">
        <w:t xml:space="preserve">in response to the notification </w:t>
      </w:r>
      <w:r w:rsidR="00D90E70" w:rsidRPr="00D90E70">
        <w:t xml:space="preserve">is </w:t>
      </w:r>
      <w:r w:rsidR="00C0633F" w:rsidRPr="00D90E70">
        <w:t>compl</w:t>
      </w:r>
      <w:r w:rsidR="00C0633F">
        <w:t>ete</w:t>
      </w:r>
      <w:r w:rsidR="00C0633F" w:rsidRPr="00D90E70">
        <w:t xml:space="preserve"> </w:t>
      </w:r>
      <w:r w:rsidR="00D90E70" w:rsidRPr="00D90E70">
        <w:t xml:space="preserve">and </w:t>
      </w:r>
      <w:r w:rsidR="00C0633F">
        <w:t xml:space="preserve">in English </w:t>
      </w:r>
      <w:r w:rsidR="00D90E70" w:rsidRPr="00D90E70">
        <w:t>before submitting the PMR response.</w:t>
      </w:r>
    </w:p>
    <w:p w14:paraId="34FBBAAE" w14:textId="77378A40" w:rsidR="00C14BC3" w:rsidRPr="00624EF0" w:rsidRDefault="00C14BC3" w:rsidP="007576ED">
      <w:r>
        <w:rPr>
          <w:noProof/>
        </w:rPr>
        <w:lastRenderedPageBreak/>
        <mc:AlternateContent>
          <mc:Choice Requires="wpg">
            <w:drawing>
              <wp:inline distT="0" distB="0" distL="0" distR="0" wp14:anchorId="442F4285" wp14:editId="6E26BDAB">
                <wp:extent cx="3949700" cy="1390650"/>
                <wp:effectExtent l="19050" t="19050" r="12700" b="19050"/>
                <wp:docPr id="1880017459" name="Group 7"/>
                <wp:cNvGraphicFramePr/>
                <a:graphic xmlns:a="http://schemas.openxmlformats.org/drawingml/2006/main">
                  <a:graphicData uri="http://schemas.microsoft.com/office/word/2010/wordprocessingGroup">
                    <wpg:wgp>
                      <wpg:cNvGrpSpPr/>
                      <wpg:grpSpPr>
                        <a:xfrm>
                          <a:off x="0" y="0"/>
                          <a:ext cx="3949700" cy="1390650"/>
                          <a:chOff x="0" y="0"/>
                          <a:chExt cx="4008120" cy="1400175"/>
                        </a:xfrm>
                      </wpg:grpSpPr>
                      <pic:pic xmlns:pic="http://schemas.openxmlformats.org/drawingml/2006/picture">
                        <pic:nvPicPr>
                          <pic:cNvPr id="1503475159" name="Picture 1" descr="A screenshot of a computer&#10;&#10;AI-generated content may be incorrect."/>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4008120" cy="1400175"/>
                          </a:xfrm>
                          <a:prstGeom prst="rect">
                            <a:avLst/>
                          </a:prstGeom>
                          <a:ln>
                            <a:solidFill>
                              <a:schemeClr val="tx1"/>
                            </a:solidFill>
                          </a:ln>
                        </pic:spPr>
                      </pic:pic>
                      <wps:wsp>
                        <wps:cNvPr id="1883785178" name="Rectangle 21"/>
                        <wps:cNvSpPr/>
                        <wps:spPr>
                          <a:xfrm flipV="1">
                            <a:off x="2724150" y="1054100"/>
                            <a:ext cx="21590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A6A512" id="Group 7" o:spid="_x0000_s1026" style="width:311pt;height:109.5pt;mso-position-horizontal-relative:char;mso-position-vertical-relative:line" coordsize="40081,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">
                <v:shape id="Picture 1" o:spid="_x0000_s1027" type="#_x0000_t75" alt="A screenshot of a computer&#10;&#10;AI-generated content may be incorrect." style="position:absolute;width:40081;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" stroked="t" strokecolor="black [3213]">
                  <v:imagedata r:id="rId194" o:title="A screenshot of a computer&#10;&#10;AI-generated content may be incorrect"/>
                  <v:path arrowok="t"/>
                </v:shape>
                <v:rect id="Rectangle 21" o:spid="_x0000_s1028" style="position:absolute;left:27241;top:10541;width:2159;height:171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" fillcolor="yellow" stroked="f" strokeweight="1pt">
                  <v:fill opacity="26214f"/>
                </v:rect>
                <w10:anchorlock/>
              </v:group>
            </w:pict>
          </mc:Fallback>
        </mc:AlternateContent>
      </w:r>
    </w:p>
    <w:p w14:paraId="6992C222" w14:textId="6D410771" w:rsidR="00CC218D" w:rsidRDefault="00D37546" w:rsidP="007576ED">
      <w:r w:rsidRPr="004339D5">
        <w:rPr>
          <w:b/>
          <w:bCs/>
        </w:rPr>
        <w:t xml:space="preserve">Figure </w:t>
      </w:r>
      <w:r w:rsidR="00D90E70" w:rsidRPr="004339D5">
        <w:rPr>
          <w:b/>
          <w:bCs/>
        </w:rPr>
        <w:t>3.</w:t>
      </w:r>
      <w:r w:rsidR="00C14BC3" w:rsidRPr="004339D5">
        <w:rPr>
          <w:b/>
          <w:bCs/>
        </w:rPr>
        <w:t>7</w:t>
      </w:r>
      <w:r w:rsidR="008C6C65" w:rsidRPr="004339D5">
        <w:rPr>
          <w:b/>
          <w:bCs/>
        </w:rPr>
        <w:t>4</w:t>
      </w:r>
      <w:r w:rsidR="00D90E70" w:rsidRPr="004339D5">
        <w:rPr>
          <w:b/>
          <w:bCs/>
        </w:rPr>
        <w:t>:</w:t>
      </w:r>
      <w:r w:rsidR="004339D5" w:rsidRPr="004339D5">
        <w:t xml:space="preserve"> </w:t>
      </w:r>
      <w:r w:rsidR="00C0633F">
        <w:t>The s</w:t>
      </w:r>
      <w:r w:rsidR="00C0633F" w:rsidRPr="004339D5">
        <w:t xml:space="preserve">ubmission </w:t>
      </w:r>
      <w:r w:rsidR="004339D5" w:rsidRPr="004339D5">
        <w:t>confirmation prompt before finalising the PMR notification.</w:t>
      </w:r>
    </w:p>
    <w:p w14:paraId="1AB345C1" w14:textId="77777777" w:rsidR="003872B0" w:rsidRPr="003872B0" w:rsidRDefault="00CC218D" w:rsidP="003872B0">
      <w:pPr>
        <w:pStyle w:val="Numberbullet2"/>
        <w:spacing w:after="0"/>
      </w:pPr>
      <w:r w:rsidRPr="00CC218D">
        <w:rPr>
          <w:color w:val="auto"/>
        </w:rPr>
        <w:t>Select ‘No’ if you do not agree to the declaration and click ‘Submit’ (</w:t>
      </w:r>
      <w:r w:rsidRPr="00CC218D">
        <w:rPr>
          <w:b/>
          <w:bCs/>
          <w:color w:val="auto"/>
        </w:rPr>
        <w:t>Figure 3.73</w:t>
      </w:r>
      <w:r w:rsidRPr="00CC218D">
        <w:rPr>
          <w:color w:val="auto"/>
        </w:rPr>
        <w:t>).</w:t>
      </w:r>
      <w:r>
        <w:rPr>
          <w:color w:val="auto"/>
        </w:rPr>
        <w:t xml:space="preserve"> You will not be able to submit your response, and the error message below will appear (</w:t>
      </w:r>
      <w:r w:rsidRPr="00CC218D">
        <w:rPr>
          <w:b/>
          <w:bCs/>
          <w:color w:val="auto"/>
        </w:rPr>
        <w:t>Figure 3.74</w:t>
      </w:r>
      <w:r>
        <w:rPr>
          <w:color w:val="auto"/>
        </w:rPr>
        <w:t>). Click ‘Ok’ to go back to the ‘Declaration’ pop-up (</w:t>
      </w:r>
      <w:r w:rsidRPr="00CC218D">
        <w:rPr>
          <w:b/>
          <w:bCs/>
          <w:color w:val="auto"/>
        </w:rPr>
        <w:t>Figure 3.73</w:t>
      </w:r>
      <w:r>
        <w:rPr>
          <w:color w:val="auto"/>
        </w:rPr>
        <w:t>).</w:t>
      </w:r>
    </w:p>
    <w:p w14:paraId="4035036E" w14:textId="77777777" w:rsidR="003872B0" w:rsidRDefault="003872B0" w:rsidP="007576ED">
      <w:pPr>
        <w:rPr>
          <w:sz w:val="32"/>
          <w:szCs w:val="32"/>
        </w:rPr>
      </w:pPr>
      <w:r>
        <w:rPr>
          <w:noProof/>
        </w:rPr>
        <mc:AlternateContent>
          <mc:Choice Requires="wpg">
            <w:drawing>
              <wp:inline distT="0" distB="0" distL="0" distR="0" wp14:anchorId="068B5579" wp14:editId="2A5AC6FE">
                <wp:extent cx="4257675" cy="1619250"/>
                <wp:effectExtent l="19050" t="19050" r="28575" b="19050"/>
                <wp:docPr id="1011895448" name="Group 16"/>
                <wp:cNvGraphicFramePr/>
                <a:graphic xmlns:a="http://schemas.openxmlformats.org/drawingml/2006/main">
                  <a:graphicData uri="http://schemas.microsoft.com/office/word/2010/wordprocessingGroup">
                    <wpg:wgp>
                      <wpg:cNvGrpSpPr/>
                      <wpg:grpSpPr>
                        <a:xfrm>
                          <a:off x="0" y="0"/>
                          <a:ext cx="4257675" cy="1619250"/>
                          <a:chOff x="0" y="0"/>
                          <a:chExt cx="4257675" cy="1619250"/>
                        </a:xfrm>
                      </wpg:grpSpPr>
                      <pic:pic xmlns:pic="http://schemas.openxmlformats.org/drawingml/2006/picture">
                        <pic:nvPicPr>
                          <pic:cNvPr id="1644920555" name="Picture 1" descr="A close-up of a message&#10;&#10;AI-generated content may be incorrect."/>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4257675" cy="1619250"/>
                          </a:xfrm>
                          <a:prstGeom prst="rect">
                            <a:avLst/>
                          </a:prstGeom>
                          <a:ln>
                            <a:solidFill>
                              <a:schemeClr val="tx1"/>
                            </a:solidFill>
                          </a:ln>
                        </pic:spPr>
                      </pic:pic>
                      <wps:wsp>
                        <wps:cNvPr id="284462444" name="Rectangle 15"/>
                        <wps:cNvSpPr/>
                        <wps:spPr>
                          <a:xfrm>
                            <a:off x="3733800" y="1171575"/>
                            <a:ext cx="371475" cy="29527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496D69A" id="Group 16" o:spid="_x0000_s1026" style="width:335.25pt;height:127.5pt;mso-position-horizontal-relative:char;mso-position-vertical-relative:line" coordsize="42576,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">
                <v:shape id="Picture 1" o:spid="_x0000_s1027" type="#_x0000_t75" alt="A close-up of a message&#10;&#10;AI-generated content may be incorrect." style="position:absolute;width:42576;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" stroked="t" strokecolor="black [3213]">
                  <v:imagedata r:id="rId196" o:title="A close-up of a message&#10;&#10;AI-generated content may be incorrect"/>
                  <v:path arrowok="t"/>
                </v:shape>
                <v:rect id="Rectangle 15" o:spid="_x0000_s1028" style="position:absolute;left:37338;top:11715;width:371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" fillcolor="yellow" stroked="f" strokeweight="1pt">
                  <v:fill opacity="26214f"/>
                </v:rect>
                <w10:anchorlock/>
              </v:group>
            </w:pict>
          </mc:Fallback>
        </mc:AlternateContent>
      </w:r>
    </w:p>
    <w:p w14:paraId="73194B6E" w14:textId="21416F4F" w:rsidR="003872B0" w:rsidRPr="003872B0" w:rsidRDefault="003872B0" w:rsidP="007576ED">
      <w:r w:rsidRPr="003872B0">
        <w:rPr>
          <w:b/>
          <w:bCs/>
        </w:rPr>
        <w:t>Figure 3.7</w:t>
      </w:r>
      <w:r w:rsidR="00636E3A">
        <w:rPr>
          <w:b/>
          <w:bCs/>
        </w:rPr>
        <w:t>4</w:t>
      </w:r>
      <w:r w:rsidRPr="003872B0">
        <w:rPr>
          <w:b/>
          <w:bCs/>
        </w:rPr>
        <w:t>:</w:t>
      </w:r>
      <w:r w:rsidRPr="003872B0">
        <w:t xml:space="preserve"> System alert prompting the user to agree to a declaration before submitting a response to a notification in the dashboard.</w:t>
      </w:r>
    </w:p>
    <w:p w14:paraId="489B3311" w14:textId="4401BA77" w:rsidR="00775016" w:rsidRPr="0015060A" w:rsidRDefault="00756AE1" w:rsidP="00756AE1">
      <w:pPr>
        <w:pStyle w:val="Heading2"/>
        <w:rPr>
          <w:sz w:val="32"/>
          <w:szCs w:val="32"/>
        </w:rPr>
      </w:pPr>
      <w:bookmarkStart w:id="47" w:name="_Toc226530846"/>
      <w:r w:rsidRPr="0015060A">
        <w:rPr>
          <w:sz w:val="32"/>
          <w:szCs w:val="32"/>
        </w:rPr>
        <w:t xml:space="preserve">Section </w:t>
      </w:r>
      <w:r w:rsidR="00622796">
        <w:rPr>
          <w:sz w:val="32"/>
          <w:szCs w:val="32"/>
        </w:rPr>
        <w:t>4</w:t>
      </w:r>
      <w:r w:rsidRPr="0015060A">
        <w:rPr>
          <w:sz w:val="32"/>
          <w:szCs w:val="32"/>
        </w:rPr>
        <w:t xml:space="preserve">: </w:t>
      </w:r>
      <w:r w:rsidR="00775016" w:rsidRPr="0015060A">
        <w:rPr>
          <w:sz w:val="32"/>
          <w:szCs w:val="32"/>
        </w:rPr>
        <w:t>How to respond to additional information request</w:t>
      </w:r>
      <w:r w:rsidR="00B653E5">
        <w:rPr>
          <w:sz w:val="32"/>
          <w:szCs w:val="32"/>
        </w:rPr>
        <w:t>.</w:t>
      </w:r>
      <w:bookmarkEnd w:id="47"/>
    </w:p>
    <w:p w14:paraId="10A063BD" w14:textId="34762484" w:rsidR="00582650" w:rsidRDefault="00775016" w:rsidP="005552A7">
      <w:r>
        <w:t xml:space="preserve">If a notification requires additional information on another specific matter, </w:t>
      </w:r>
      <w:r w:rsidR="00F31613">
        <w:t xml:space="preserve">you are required to </w:t>
      </w:r>
      <w:r w:rsidR="0058005C">
        <w:t>provide a response in the ‘Other Required Responses’ section (</w:t>
      </w:r>
      <w:r w:rsidR="00B6674A" w:rsidRPr="00E01BC1">
        <w:rPr>
          <w:b/>
          <w:bCs/>
        </w:rPr>
        <w:t xml:space="preserve">Figure </w:t>
      </w:r>
      <w:r w:rsidR="0061133D">
        <w:rPr>
          <w:b/>
          <w:bCs/>
        </w:rPr>
        <w:t>4.</w:t>
      </w:r>
      <w:r w:rsidR="005552A7">
        <w:rPr>
          <w:b/>
          <w:bCs/>
        </w:rPr>
        <w:t>1</w:t>
      </w:r>
      <w:r w:rsidR="00561340">
        <w:t>)</w:t>
      </w:r>
      <w:r w:rsidR="00C0633F">
        <w:t>.</w:t>
      </w:r>
    </w:p>
    <w:p w14:paraId="1CEED762" w14:textId="46BD101C" w:rsidR="005552A7" w:rsidRDefault="007576ED" w:rsidP="007576ED">
      <w:r>
        <w:rPr>
          <w:noProof/>
        </w:rPr>
        <w:drawing>
          <wp:inline distT="0" distB="0" distL="0" distR="0" wp14:anchorId="79FB46A9" wp14:editId="2478BB7A">
            <wp:extent cx="4730750" cy="2048510"/>
            <wp:effectExtent l="0" t="0" r="0" b="8890"/>
            <wp:docPr id="1949883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30750" cy="2048510"/>
                    </a:xfrm>
                    <a:prstGeom prst="rect">
                      <a:avLst/>
                    </a:prstGeom>
                    <a:noFill/>
                  </pic:spPr>
                </pic:pic>
              </a:graphicData>
            </a:graphic>
          </wp:inline>
        </w:drawing>
      </w:r>
    </w:p>
    <w:p w14:paraId="0B88CF64" w14:textId="1FDB4272" w:rsidR="005F65E8" w:rsidRDefault="005552A7" w:rsidP="007576ED">
      <w:r w:rsidRPr="0053019B">
        <w:rPr>
          <w:b/>
          <w:bCs/>
          <w:noProof/>
        </w:rPr>
        <w:t xml:space="preserve">Figure </w:t>
      </w:r>
      <w:r w:rsidR="0053019B" w:rsidRPr="0053019B">
        <w:rPr>
          <w:b/>
          <w:bCs/>
          <w:noProof/>
        </w:rPr>
        <w:t>4.</w:t>
      </w:r>
      <w:r w:rsidRPr="0053019B">
        <w:rPr>
          <w:b/>
          <w:bCs/>
          <w:noProof/>
        </w:rPr>
        <w:t>1</w:t>
      </w:r>
      <w:r w:rsidR="0053019B" w:rsidRPr="0053019B">
        <w:rPr>
          <w:b/>
          <w:bCs/>
          <w:noProof/>
        </w:rPr>
        <w:t xml:space="preserve">: </w:t>
      </w:r>
      <w:r w:rsidR="001A11B3">
        <w:rPr>
          <w:b/>
          <w:bCs/>
          <w:noProof/>
        </w:rPr>
        <w:t>‘</w:t>
      </w:r>
      <w:r w:rsidR="0053019B" w:rsidRPr="003D5626">
        <w:t>PMR Notification Draft</w:t>
      </w:r>
      <w:r w:rsidR="001A11B3">
        <w:t>’</w:t>
      </w:r>
      <w:r w:rsidR="0053019B" w:rsidRPr="003D5626">
        <w:t xml:space="preserve"> page </w:t>
      </w:r>
      <w:r w:rsidR="001A11B3">
        <w:t>highlighting the ‘Other Required Responses’ section</w:t>
      </w:r>
      <w:r w:rsidR="0053019B" w:rsidRPr="003D5626">
        <w:t>.</w:t>
      </w:r>
    </w:p>
    <w:p w14:paraId="3BBCB5C5" w14:textId="47A388E8" w:rsidR="005F65E8" w:rsidRPr="00A76BE8" w:rsidRDefault="005F65E8" w:rsidP="007576ED">
      <w:pPr>
        <w:pStyle w:val="Heading3"/>
        <w:pageBreakBefore/>
        <w:spacing w:before="0"/>
        <w:rPr>
          <w:i/>
          <w:iCs/>
          <w:noProof/>
          <w:sz w:val="28"/>
          <w:szCs w:val="28"/>
        </w:rPr>
      </w:pPr>
      <w:bookmarkStart w:id="48" w:name="_Toc226530847"/>
      <w:r w:rsidRPr="00A76BE8">
        <w:rPr>
          <w:sz w:val="28"/>
          <w:szCs w:val="28"/>
        </w:rPr>
        <w:lastRenderedPageBreak/>
        <w:t xml:space="preserve">Notification </w:t>
      </w:r>
      <w:r w:rsidR="007576ED">
        <w:rPr>
          <w:sz w:val="28"/>
          <w:szCs w:val="28"/>
        </w:rPr>
        <w:t>d</w:t>
      </w:r>
      <w:r w:rsidRPr="00A76BE8">
        <w:rPr>
          <w:sz w:val="28"/>
          <w:szCs w:val="28"/>
        </w:rPr>
        <w:t>etails section</w:t>
      </w:r>
      <w:bookmarkEnd w:id="48"/>
    </w:p>
    <w:p w14:paraId="519609ED" w14:textId="70349711" w:rsidR="005F65E8" w:rsidRPr="00D11044" w:rsidRDefault="005F65E8" w:rsidP="007F2B1D">
      <w:pPr>
        <w:pStyle w:val="Numberbullet2"/>
        <w:numPr>
          <w:ilvl w:val="0"/>
          <w:numId w:val="27"/>
        </w:numPr>
        <w:spacing w:after="0"/>
        <w:rPr>
          <w:rFonts w:cs="Arial"/>
          <w:color w:val="auto"/>
        </w:rPr>
      </w:pPr>
      <w:r w:rsidRPr="00D11044">
        <w:rPr>
          <w:rFonts w:cs="Arial"/>
          <w:color w:val="auto"/>
        </w:rPr>
        <w:t>In the</w:t>
      </w:r>
      <w:r>
        <w:rPr>
          <w:rFonts w:cs="Arial"/>
          <w:color w:val="auto"/>
        </w:rPr>
        <w:t xml:space="preserve"> </w:t>
      </w:r>
      <w:r w:rsidR="00C0633F">
        <w:rPr>
          <w:rFonts w:cs="Arial"/>
          <w:color w:val="auto"/>
        </w:rPr>
        <w:t>‘</w:t>
      </w:r>
      <w:r w:rsidRPr="00D11044">
        <w:rPr>
          <w:rFonts w:cs="Arial"/>
          <w:color w:val="auto"/>
        </w:rPr>
        <w:t>Notification Details</w:t>
      </w:r>
      <w:r w:rsidR="00C0633F">
        <w:rPr>
          <w:rFonts w:cs="Arial"/>
          <w:color w:val="auto"/>
        </w:rPr>
        <w:t>’</w:t>
      </w:r>
      <w:r w:rsidRPr="00D11044">
        <w:rPr>
          <w:rFonts w:cs="Arial"/>
          <w:color w:val="auto"/>
        </w:rPr>
        <w:t xml:space="preserve"> section (</w:t>
      </w:r>
      <w:r w:rsidRPr="00D11044">
        <w:rPr>
          <w:rFonts w:cs="Arial"/>
          <w:b/>
          <w:bCs/>
          <w:color w:val="auto"/>
        </w:rPr>
        <w:t xml:space="preserve">Figure </w:t>
      </w:r>
      <w:r w:rsidR="00ED27B9">
        <w:rPr>
          <w:rFonts w:cs="Arial"/>
          <w:b/>
          <w:bCs/>
          <w:color w:val="auto"/>
        </w:rPr>
        <w:t>4.</w:t>
      </w:r>
      <w:r>
        <w:rPr>
          <w:rFonts w:cs="Arial"/>
          <w:b/>
          <w:bCs/>
          <w:color w:val="auto"/>
        </w:rPr>
        <w:t>2</w:t>
      </w:r>
      <w:r w:rsidRPr="00D11044">
        <w:rPr>
          <w:rFonts w:cs="Arial"/>
          <w:color w:val="auto"/>
        </w:rPr>
        <w:t>), you can</w:t>
      </w:r>
      <w:r w:rsidR="007B669C">
        <w:rPr>
          <w:rFonts w:cs="Arial"/>
          <w:color w:val="auto"/>
        </w:rPr>
        <w:t xml:space="preserve"> view</w:t>
      </w:r>
      <w:r w:rsidRPr="00D11044">
        <w:rPr>
          <w:rFonts w:cs="Arial"/>
          <w:color w:val="auto"/>
        </w:rPr>
        <w:t>:</w:t>
      </w:r>
    </w:p>
    <w:p w14:paraId="0407AE41" w14:textId="41A888DE" w:rsidR="005F65E8" w:rsidRPr="00D11044" w:rsidRDefault="005F65E8" w:rsidP="003A1289">
      <w:pPr>
        <w:pStyle w:val="Numberbullet2"/>
        <w:spacing w:after="0"/>
        <w:rPr>
          <w:rFonts w:cs="Arial"/>
          <w:color w:val="auto"/>
        </w:rPr>
      </w:pPr>
      <w:r>
        <w:rPr>
          <w:rFonts w:cs="Arial"/>
          <w:color w:val="auto"/>
        </w:rPr>
        <w:t>t</w:t>
      </w:r>
      <w:r w:rsidRPr="00D11044">
        <w:rPr>
          <w:rFonts w:cs="Arial"/>
          <w:color w:val="auto"/>
        </w:rPr>
        <w:t>he scope of the review</w:t>
      </w:r>
    </w:p>
    <w:p w14:paraId="35B4AF55" w14:textId="3EF1B339" w:rsidR="005F65E8" w:rsidRPr="00D11044" w:rsidRDefault="005F65E8" w:rsidP="003A1289">
      <w:pPr>
        <w:pStyle w:val="Numberbullet2"/>
        <w:spacing w:after="0"/>
        <w:rPr>
          <w:rFonts w:cs="Arial"/>
          <w:color w:val="auto"/>
        </w:rPr>
      </w:pPr>
      <w:r>
        <w:rPr>
          <w:rFonts w:cs="Arial"/>
          <w:color w:val="auto"/>
        </w:rPr>
        <w:t>a</w:t>
      </w:r>
      <w:r w:rsidRPr="00D11044">
        <w:rPr>
          <w:rFonts w:cs="Arial"/>
          <w:color w:val="auto"/>
        </w:rPr>
        <w:t>ll the document(s) associated to the notification and download the notification letter sent to you by the TGA</w:t>
      </w:r>
    </w:p>
    <w:p w14:paraId="6FB720CD" w14:textId="7CD22E23" w:rsidR="005F65E8" w:rsidRPr="00D11044" w:rsidRDefault="005F65E8" w:rsidP="003A1289">
      <w:pPr>
        <w:pStyle w:val="Numberbullet2"/>
        <w:spacing w:after="0"/>
        <w:rPr>
          <w:rFonts w:cs="Arial"/>
          <w:color w:val="auto"/>
        </w:rPr>
      </w:pPr>
      <w:r>
        <w:rPr>
          <w:rFonts w:cs="Arial"/>
          <w:color w:val="auto"/>
        </w:rPr>
        <w:t>t</w:t>
      </w:r>
      <w:r w:rsidRPr="00D11044">
        <w:rPr>
          <w:rFonts w:cs="Arial"/>
          <w:color w:val="auto"/>
        </w:rPr>
        <w:t>he list of folders that will hold the document(s) you uploaded as part of your submission</w:t>
      </w:r>
      <w:r w:rsidR="00C0633F">
        <w:rPr>
          <w:rFonts w:cs="Arial"/>
          <w:color w:val="auto"/>
        </w:rPr>
        <w:t>, and</w:t>
      </w:r>
    </w:p>
    <w:p w14:paraId="2BECEEA9" w14:textId="568C106C" w:rsidR="00386904" w:rsidRPr="00386904" w:rsidRDefault="005F65E8" w:rsidP="00386904">
      <w:pPr>
        <w:pStyle w:val="Numberbullet2"/>
        <w:rPr>
          <w:rFonts w:cs="Arial"/>
          <w:color w:val="auto"/>
        </w:rPr>
      </w:pPr>
      <w:r>
        <w:rPr>
          <w:rFonts w:cs="Arial"/>
          <w:color w:val="auto"/>
        </w:rPr>
        <w:t>a</w:t>
      </w:r>
      <w:r w:rsidRPr="00D11044">
        <w:rPr>
          <w:rFonts w:cs="Arial"/>
          <w:color w:val="auto"/>
        </w:rPr>
        <w:t>ll the documents you uploaded as part of your response</w:t>
      </w:r>
      <w:r w:rsidR="00C0633F">
        <w:rPr>
          <w:rFonts w:cs="Arial"/>
          <w:color w:val="auto"/>
        </w:rPr>
        <w:t>.</w:t>
      </w:r>
    </w:p>
    <w:p w14:paraId="584231DE" w14:textId="3FE05FF1" w:rsidR="00386904" w:rsidRPr="00386904" w:rsidRDefault="00386904" w:rsidP="007576ED">
      <w:r>
        <w:rPr>
          <w:noProof/>
        </w:rPr>
        <mc:AlternateContent>
          <mc:Choice Requires="wpg">
            <w:drawing>
              <wp:inline distT="0" distB="0" distL="0" distR="0" wp14:anchorId="3FE24D47" wp14:editId="548CFB9A">
                <wp:extent cx="3854450" cy="3486150"/>
                <wp:effectExtent l="19050" t="19050" r="12700" b="19050"/>
                <wp:docPr id="1783806676" name="Group 47"/>
                <wp:cNvGraphicFramePr/>
                <a:graphic xmlns:a="http://schemas.openxmlformats.org/drawingml/2006/main">
                  <a:graphicData uri="http://schemas.microsoft.com/office/word/2010/wordprocessingGroup">
                    <wpg:wgp>
                      <wpg:cNvGrpSpPr/>
                      <wpg:grpSpPr>
                        <a:xfrm>
                          <a:off x="0" y="0"/>
                          <a:ext cx="3854450" cy="3486150"/>
                          <a:chOff x="0" y="0"/>
                          <a:chExt cx="4459605" cy="3569970"/>
                        </a:xfrm>
                      </wpg:grpSpPr>
                      <pic:pic xmlns:pic="http://schemas.openxmlformats.org/drawingml/2006/picture">
                        <pic:nvPicPr>
                          <pic:cNvPr id="229921921" name="Picture 46"/>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459605" cy="3569970"/>
                          </a:xfrm>
                          <a:prstGeom prst="rect">
                            <a:avLst/>
                          </a:prstGeom>
                          <a:noFill/>
                          <a:ln>
                            <a:solidFill>
                              <a:schemeClr val="tx1"/>
                            </a:solidFill>
                          </a:ln>
                        </pic:spPr>
                      </pic:pic>
                      <wps:wsp>
                        <wps:cNvPr id="1937936476" name="Rectangle 21"/>
                        <wps:cNvSpPr/>
                        <wps:spPr>
                          <a:xfrm flipV="1">
                            <a:off x="60463" y="2660539"/>
                            <a:ext cx="4349115" cy="73914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62DDD60" id="Group 47" o:spid="_x0000_s1026" style="width:303.5pt;height:274.5pt;mso-position-horizontal-relative:char;mso-position-vertical-relative:line" coordsize="44596,3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">
                <v:shape id="Picture 46" o:spid="_x0000_s1027" type="#_x0000_t75" style="position:absolute;width:44596;height:3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" stroked="t" strokecolor="black [3213]">
                  <v:imagedata r:id="rId199" o:title=""/>
                  <v:path arrowok="t"/>
                </v:shape>
                <v:rect id="Rectangle 21" o:spid="_x0000_s1028" style="position:absolute;left:604;top:26605;width:43491;height:739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" fillcolor="yellow" stroked="f" strokeweight="1pt">
                  <v:fill opacity="26214f"/>
                </v:rect>
                <w10:anchorlock/>
              </v:group>
            </w:pict>
          </mc:Fallback>
        </mc:AlternateContent>
      </w:r>
    </w:p>
    <w:p w14:paraId="5DF65D2B" w14:textId="3F22764A" w:rsidR="007B2D8E" w:rsidRPr="00582650" w:rsidRDefault="007B2D8E" w:rsidP="007576ED">
      <w:pPr>
        <w:rPr>
          <w:b/>
          <w:bCs/>
          <w:i/>
          <w:iCs/>
        </w:rPr>
      </w:pPr>
      <w:r w:rsidRPr="006069F4">
        <w:rPr>
          <w:b/>
          <w:bCs/>
        </w:rPr>
        <w:t xml:space="preserve">Figure </w:t>
      </w:r>
      <w:r w:rsidR="00ED27B9" w:rsidRPr="006069F4">
        <w:rPr>
          <w:b/>
          <w:bCs/>
        </w:rPr>
        <w:t>4.</w:t>
      </w:r>
      <w:r w:rsidRPr="006069F4">
        <w:rPr>
          <w:b/>
          <w:bCs/>
        </w:rPr>
        <w:t>2</w:t>
      </w:r>
      <w:r w:rsidR="00ED27B9" w:rsidRPr="006069F4">
        <w:rPr>
          <w:b/>
          <w:bCs/>
        </w:rPr>
        <w:t>:</w:t>
      </w:r>
      <w:r w:rsidR="006069F4" w:rsidRPr="006069F4">
        <w:t xml:space="preserve"> </w:t>
      </w:r>
      <w:r w:rsidR="00C0633F">
        <w:t>‘</w:t>
      </w:r>
      <w:r w:rsidR="006069F4" w:rsidRPr="00063D86">
        <w:t>Notification Details</w:t>
      </w:r>
      <w:r w:rsidR="00C0633F">
        <w:t>’</w:t>
      </w:r>
      <w:r w:rsidR="006069F4" w:rsidRPr="00063D86">
        <w:t xml:space="preserve"> section of an </w:t>
      </w:r>
      <w:r w:rsidR="006069F4">
        <w:t>additional</w:t>
      </w:r>
      <w:r w:rsidR="00D7223E">
        <w:t xml:space="preserve"> </w:t>
      </w:r>
      <w:r w:rsidR="006069F4" w:rsidRPr="00063D86">
        <w:t>request for information notification</w:t>
      </w:r>
      <w:r w:rsidR="001A11B3">
        <w:t xml:space="preserve"> showing the different folders</w:t>
      </w:r>
      <w:r w:rsidR="000841AB">
        <w:t>.</w:t>
      </w:r>
    </w:p>
    <w:p w14:paraId="54AF4D5C" w14:textId="17B4FE36" w:rsidR="00390EDD" w:rsidRPr="008E411C" w:rsidRDefault="00390EDD" w:rsidP="00390EDD">
      <w:pPr>
        <w:pStyle w:val="Heading3"/>
        <w:rPr>
          <w:sz w:val="28"/>
          <w:szCs w:val="28"/>
        </w:rPr>
      </w:pPr>
      <w:bookmarkStart w:id="49" w:name="_Toc226530848"/>
      <w:r w:rsidRPr="008E411C">
        <w:rPr>
          <w:sz w:val="28"/>
          <w:szCs w:val="28"/>
        </w:rPr>
        <w:t xml:space="preserve">Goods and </w:t>
      </w:r>
      <w:r w:rsidR="007576ED" w:rsidRPr="008E411C">
        <w:rPr>
          <w:sz w:val="28"/>
          <w:szCs w:val="28"/>
        </w:rPr>
        <w:t>model d</w:t>
      </w:r>
      <w:r w:rsidRPr="008E411C">
        <w:rPr>
          <w:sz w:val="28"/>
          <w:szCs w:val="28"/>
        </w:rPr>
        <w:t>etails</w:t>
      </w:r>
      <w:r w:rsidR="00600C7B">
        <w:rPr>
          <w:sz w:val="28"/>
          <w:szCs w:val="28"/>
        </w:rPr>
        <w:t xml:space="preserve"> section</w:t>
      </w:r>
      <w:bookmarkEnd w:id="49"/>
    </w:p>
    <w:p w14:paraId="178C5456" w14:textId="79F8DFC7" w:rsidR="009009E4" w:rsidRPr="00D21D1C" w:rsidRDefault="00390EDD" w:rsidP="007F2B1D">
      <w:pPr>
        <w:pStyle w:val="Numberbullet0"/>
        <w:numPr>
          <w:ilvl w:val="0"/>
          <w:numId w:val="27"/>
        </w:numPr>
        <w:rPr>
          <w:color w:val="auto"/>
        </w:rPr>
      </w:pPr>
      <w:r w:rsidRPr="00D21D1C">
        <w:rPr>
          <w:color w:val="auto"/>
        </w:rPr>
        <w:t xml:space="preserve">The ‘Goods and Model Details’ section </w:t>
      </w:r>
      <w:r w:rsidR="00F97EF4" w:rsidRPr="00D21D1C">
        <w:rPr>
          <w:color w:val="auto"/>
        </w:rPr>
        <w:t xml:space="preserve">is read-only for this kind of </w:t>
      </w:r>
      <w:r w:rsidR="00C0633F">
        <w:rPr>
          <w:color w:val="auto"/>
        </w:rPr>
        <w:t>notification</w:t>
      </w:r>
      <w:r w:rsidR="00C0633F" w:rsidRPr="00D21D1C">
        <w:rPr>
          <w:color w:val="auto"/>
        </w:rPr>
        <w:t xml:space="preserve"> </w:t>
      </w:r>
      <w:r w:rsidR="00F734AC" w:rsidRPr="00D21D1C">
        <w:rPr>
          <w:color w:val="auto"/>
        </w:rPr>
        <w:t>(</w:t>
      </w:r>
      <w:r w:rsidR="00F734AC" w:rsidRPr="00D21D1C">
        <w:rPr>
          <w:b/>
          <w:bCs/>
          <w:color w:val="auto"/>
        </w:rPr>
        <w:t xml:space="preserve">Figure </w:t>
      </w:r>
      <w:r w:rsidR="00600C7B" w:rsidRPr="00D21D1C">
        <w:rPr>
          <w:b/>
          <w:bCs/>
          <w:color w:val="auto"/>
        </w:rPr>
        <w:t>4.</w:t>
      </w:r>
      <w:r w:rsidR="00F734AC" w:rsidRPr="00D21D1C">
        <w:rPr>
          <w:b/>
          <w:bCs/>
          <w:color w:val="auto"/>
        </w:rPr>
        <w:t>3</w:t>
      </w:r>
      <w:r w:rsidR="00F734AC" w:rsidRPr="00D21D1C">
        <w:rPr>
          <w:color w:val="auto"/>
        </w:rPr>
        <w:t>)</w:t>
      </w:r>
      <w:r w:rsidR="00C95C13" w:rsidRPr="00D21D1C">
        <w:rPr>
          <w:color w:val="auto"/>
        </w:rPr>
        <w:t xml:space="preserve"> and </w:t>
      </w:r>
      <w:r w:rsidR="001B5794" w:rsidRPr="00D21D1C">
        <w:rPr>
          <w:color w:val="auto"/>
        </w:rPr>
        <w:t xml:space="preserve">lists the </w:t>
      </w:r>
      <w:r w:rsidR="00C0633F">
        <w:rPr>
          <w:color w:val="auto"/>
        </w:rPr>
        <w:t>G</w:t>
      </w:r>
      <w:r w:rsidR="00C0633F" w:rsidRPr="00D21D1C">
        <w:rPr>
          <w:color w:val="auto"/>
        </w:rPr>
        <w:t xml:space="preserve">oods </w:t>
      </w:r>
      <w:r w:rsidR="001B5794" w:rsidRPr="00D21D1C">
        <w:rPr>
          <w:color w:val="auto"/>
        </w:rPr>
        <w:t xml:space="preserve">that are included in the </w:t>
      </w:r>
      <w:r w:rsidR="00C0633F" w:rsidRPr="00D21D1C">
        <w:rPr>
          <w:color w:val="auto"/>
        </w:rPr>
        <w:t>noti</w:t>
      </w:r>
      <w:r w:rsidR="00C0633F">
        <w:rPr>
          <w:color w:val="auto"/>
        </w:rPr>
        <w:t>fication</w:t>
      </w:r>
      <w:r w:rsidR="00F734AC" w:rsidRPr="00D21D1C">
        <w:rPr>
          <w:color w:val="auto"/>
        </w:rPr>
        <w:t>.</w:t>
      </w:r>
    </w:p>
    <w:p w14:paraId="00208A63" w14:textId="77777777" w:rsidR="00B20740" w:rsidRDefault="001B5794" w:rsidP="007576ED">
      <w:r>
        <w:rPr>
          <w:noProof/>
        </w:rPr>
        <w:lastRenderedPageBreak/>
        <mc:AlternateContent>
          <mc:Choice Requires="wpg">
            <w:drawing>
              <wp:inline distT="0" distB="0" distL="0" distR="0" wp14:anchorId="42D058EC" wp14:editId="4C0B8746">
                <wp:extent cx="3448050" cy="3611880"/>
                <wp:effectExtent l="19050" t="19050" r="19050" b="26670"/>
                <wp:docPr id="236258853" name="Group 21"/>
                <wp:cNvGraphicFramePr/>
                <a:graphic xmlns:a="http://schemas.openxmlformats.org/drawingml/2006/main">
                  <a:graphicData uri="http://schemas.microsoft.com/office/word/2010/wordprocessingGroup">
                    <wpg:wgp>
                      <wpg:cNvGrpSpPr/>
                      <wpg:grpSpPr>
                        <a:xfrm>
                          <a:off x="0" y="0"/>
                          <a:ext cx="3448050" cy="3611880"/>
                          <a:chOff x="0" y="0"/>
                          <a:chExt cx="3448050" cy="3611880"/>
                        </a:xfrm>
                      </wpg:grpSpPr>
                      <pic:pic xmlns:pic="http://schemas.openxmlformats.org/drawingml/2006/picture">
                        <pic:nvPicPr>
                          <pic:cNvPr id="34871663" name="Picture 1" descr="A screenshot of a computer&#10;&#10;AI-generated content may be incorrect."/>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448050" cy="3611880"/>
                          </a:xfrm>
                          <a:prstGeom prst="rect">
                            <a:avLst/>
                          </a:prstGeom>
                          <a:ln>
                            <a:solidFill>
                              <a:schemeClr val="tx1"/>
                            </a:solidFill>
                          </a:ln>
                        </pic:spPr>
                      </pic:pic>
                      <wps:wsp>
                        <wps:cNvPr id="82657188" name="Rectangle 20"/>
                        <wps:cNvSpPr/>
                        <wps:spPr>
                          <a:xfrm>
                            <a:off x="31750" y="1879600"/>
                            <a:ext cx="3384550" cy="1968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3BB474" id="Group 21" o:spid="_x0000_s1026" style="width:271.5pt;height:284.4pt;mso-position-horizontal-relative:char;mso-position-vertical-relative:line" coordsize="34480,36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">
                <v:shape id="Picture 1" o:spid="_x0000_s1027" type="#_x0000_t75" alt="A screenshot of a computer&#10;&#10;AI-generated content may be incorrect." style="position:absolute;width:34480;height:36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" stroked="t" strokecolor="black [3213]">
                  <v:imagedata r:id="rId201" o:title="A screenshot of a computer&#10;&#10;AI-generated content may be incorrect"/>
                  <v:path arrowok="t"/>
                </v:shape>
                <v:rect id="Rectangle 20" o:spid="_x0000_s1028" style="position:absolute;left:317;top:18796;width:33846;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" fillcolor="yellow" stroked="f" strokeweight="1pt">
                  <v:fill opacity="26214f"/>
                </v:rect>
                <w10:anchorlock/>
              </v:group>
            </w:pict>
          </mc:Fallback>
        </mc:AlternateContent>
      </w:r>
    </w:p>
    <w:p w14:paraId="329687B2" w14:textId="3A7C48D1" w:rsidR="00AE2A8C" w:rsidRDefault="00753F64" w:rsidP="007576ED">
      <w:r w:rsidRPr="00D21D1C">
        <w:rPr>
          <w:b/>
          <w:bCs/>
        </w:rPr>
        <w:t xml:space="preserve">Figure </w:t>
      </w:r>
      <w:r w:rsidR="00600C7B" w:rsidRPr="00D21D1C">
        <w:rPr>
          <w:b/>
          <w:bCs/>
        </w:rPr>
        <w:t>4.</w:t>
      </w:r>
      <w:r w:rsidR="00FD1042" w:rsidRPr="00D21D1C">
        <w:rPr>
          <w:b/>
          <w:bCs/>
        </w:rPr>
        <w:t>3</w:t>
      </w:r>
      <w:r w:rsidR="00600C7B" w:rsidRPr="00D21D1C">
        <w:rPr>
          <w:b/>
          <w:bCs/>
        </w:rPr>
        <w:t>:</w:t>
      </w:r>
      <w:r w:rsidR="00600C7B" w:rsidRPr="00D21D1C">
        <w:t xml:space="preserve"> </w:t>
      </w:r>
      <w:r w:rsidR="00C0633F">
        <w:t>The ‘G</w:t>
      </w:r>
      <w:r w:rsidR="00D21D1C" w:rsidRPr="00D21D1C">
        <w:t xml:space="preserve">oods and </w:t>
      </w:r>
      <w:r w:rsidR="00C0633F">
        <w:t>M</w:t>
      </w:r>
      <w:r w:rsidR="00C0633F" w:rsidRPr="00D21D1C">
        <w:t xml:space="preserve">odel </w:t>
      </w:r>
      <w:r w:rsidR="00C0633F">
        <w:t>D</w:t>
      </w:r>
      <w:r w:rsidR="00C0633F" w:rsidRPr="00D21D1C">
        <w:t>etails</w:t>
      </w:r>
      <w:r w:rsidR="00C0633F">
        <w:t>’</w:t>
      </w:r>
      <w:r w:rsidR="00C0633F" w:rsidRPr="00D21D1C">
        <w:t xml:space="preserve"> </w:t>
      </w:r>
      <w:r w:rsidR="00D21D1C" w:rsidRPr="00D21D1C">
        <w:t>section</w:t>
      </w:r>
      <w:r w:rsidR="00C0633F">
        <w:t xml:space="preserve"> is</w:t>
      </w:r>
      <w:r w:rsidR="00D21D1C" w:rsidRPr="00D21D1C">
        <w:t xml:space="preserve"> </w:t>
      </w:r>
      <w:r w:rsidR="00C0633F">
        <w:t>r</w:t>
      </w:r>
      <w:r w:rsidR="00C0633F" w:rsidRPr="00D21D1C">
        <w:t xml:space="preserve">ead-only </w:t>
      </w:r>
      <w:r w:rsidR="00C0633F">
        <w:t xml:space="preserve">and </w:t>
      </w:r>
      <w:r w:rsidR="00D21D1C" w:rsidRPr="00D21D1C">
        <w:t>show</w:t>
      </w:r>
      <w:r w:rsidR="00C0633F">
        <w:t>s</w:t>
      </w:r>
      <w:r w:rsidR="00D21D1C" w:rsidRPr="00D21D1C">
        <w:t xml:space="preserve"> the </w:t>
      </w:r>
      <w:r w:rsidR="00C0633F">
        <w:t>G</w:t>
      </w:r>
      <w:r w:rsidR="00C0633F" w:rsidRPr="00D21D1C">
        <w:t xml:space="preserve">oods </w:t>
      </w:r>
      <w:r w:rsidR="00D21D1C" w:rsidRPr="00D21D1C">
        <w:t>included in the notice.</w:t>
      </w:r>
    </w:p>
    <w:p w14:paraId="096ED4CF" w14:textId="07B2CA7B" w:rsidR="00C0633F" w:rsidRPr="00A76BE8" w:rsidRDefault="00270583" w:rsidP="001A11B3">
      <w:pPr>
        <w:pStyle w:val="Heading3"/>
        <w:spacing w:before="120"/>
      </w:pPr>
      <w:bookmarkStart w:id="50" w:name="_Toc226530849"/>
      <w:r>
        <w:t xml:space="preserve">Other </w:t>
      </w:r>
      <w:r w:rsidR="007576ED">
        <w:t>required re</w:t>
      </w:r>
      <w:r>
        <w:t>sponses</w:t>
      </w:r>
      <w:bookmarkEnd w:id="50"/>
    </w:p>
    <w:p w14:paraId="5E0074D7" w14:textId="1D9264AC" w:rsidR="002E31D7" w:rsidRPr="00E112BB" w:rsidRDefault="00130C74" w:rsidP="001A11B3">
      <w:pPr>
        <w:pStyle w:val="Numberbullet0"/>
        <w:numPr>
          <w:ilvl w:val="0"/>
          <w:numId w:val="27"/>
        </w:numPr>
        <w:rPr>
          <w:color w:val="auto"/>
        </w:rPr>
      </w:pPr>
      <w:r w:rsidRPr="00E112BB">
        <w:rPr>
          <w:color w:val="auto"/>
        </w:rPr>
        <w:t xml:space="preserve">Click </w:t>
      </w:r>
      <w:r w:rsidR="0042286F" w:rsidRPr="00E112BB">
        <w:rPr>
          <w:color w:val="auto"/>
        </w:rPr>
        <w:t xml:space="preserve">on the drop-down arrow on the right and </w:t>
      </w:r>
      <w:r w:rsidR="00AF24BE" w:rsidRPr="00E112BB">
        <w:rPr>
          <w:color w:val="auto"/>
        </w:rPr>
        <w:t>click ‘</w:t>
      </w:r>
      <w:r w:rsidRPr="00E112BB">
        <w:rPr>
          <w:bCs/>
          <w:color w:val="auto"/>
        </w:rPr>
        <w:t>Edit</w:t>
      </w:r>
      <w:r w:rsidR="00AF24BE" w:rsidRPr="00E112BB">
        <w:rPr>
          <w:bCs/>
          <w:color w:val="auto"/>
        </w:rPr>
        <w:t>’</w:t>
      </w:r>
      <w:r w:rsidRPr="00E112BB">
        <w:rPr>
          <w:color w:val="auto"/>
        </w:rPr>
        <w:t xml:space="preserve"> to provide a response to a specific request</w:t>
      </w:r>
      <w:r w:rsidR="002E31D7" w:rsidRPr="00E112BB">
        <w:rPr>
          <w:color w:val="auto"/>
        </w:rPr>
        <w:t xml:space="preserve"> (</w:t>
      </w:r>
      <w:r w:rsidR="002E31D7" w:rsidRPr="00E112BB">
        <w:rPr>
          <w:b/>
          <w:bCs/>
          <w:color w:val="auto"/>
        </w:rPr>
        <w:t xml:space="preserve">Figure </w:t>
      </w:r>
      <w:r w:rsidR="0026332D" w:rsidRPr="00E112BB">
        <w:rPr>
          <w:b/>
          <w:bCs/>
          <w:color w:val="auto"/>
        </w:rPr>
        <w:t>4.</w:t>
      </w:r>
      <w:r w:rsidR="008A5E2B" w:rsidRPr="00E112BB">
        <w:rPr>
          <w:b/>
          <w:bCs/>
          <w:color w:val="auto"/>
        </w:rPr>
        <w:t>4</w:t>
      </w:r>
      <w:r w:rsidR="002E31D7" w:rsidRPr="00E112BB">
        <w:rPr>
          <w:color w:val="auto"/>
        </w:rPr>
        <w:t>)</w:t>
      </w:r>
      <w:r w:rsidRPr="00E112BB">
        <w:rPr>
          <w:color w:val="auto"/>
        </w:rPr>
        <w:t>.</w:t>
      </w:r>
    </w:p>
    <w:p w14:paraId="20973ECC" w14:textId="6B3A645E" w:rsidR="008A5E2B" w:rsidRPr="00FA1D9C" w:rsidRDefault="008A5E2B" w:rsidP="007576ED">
      <w:r>
        <w:rPr>
          <w:noProof/>
        </w:rPr>
        <mc:AlternateContent>
          <mc:Choice Requires="wpg">
            <w:drawing>
              <wp:inline distT="0" distB="0" distL="0" distR="0" wp14:anchorId="41372F20" wp14:editId="1F3EF7AB">
                <wp:extent cx="4707890" cy="1188085"/>
                <wp:effectExtent l="19050" t="19050" r="16510" b="12065"/>
                <wp:docPr id="1926271742" name="Group 9"/>
                <wp:cNvGraphicFramePr/>
                <a:graphic xmlns:a="http://schemas.openxmlformats.org/drawingml/2006/main">
                  <a:graphicData uri="http://schemas.microsoft.com/office/word/2010/wordprocessingGroup">
                    <wpg:wgp>
                      <wpg:cNvGrpSpPr/>
                      <wpg:grpSpPr>
                        <a:xfrm>
                          <a:off x="0" y="0"/>
                          <a:ext cx="4707890" cy="1188085"/>
                          <a:chOff x="0" y="0"/>
                          <a:chExt cx="4707890" cy="1188085"/>
                        </a:xfrm>
                      </wpg:grpSpPr>
                      <pic:pic xmlns:pic="http://schemas.openxmlformats.org/drawingml/2006/picture">
                        <pic:nvPicPr>
                          <pic:cNvPr id="1846930568" name="Picture 1"/>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4707890" cy="1188085"/>
                          </a:xfrm>
                          <a:prstGeom prst="rect">
                            <a:avLst/>
                          </a:prstGeom>
                          <a:ln>
                            <a:solidFill>
                              <a:schemeClr val="tx1"/>
                            </a:solidFill>
                          </a:ln>
                        </pic:spPr>
                      </pic:pic>
                      <wps:wsp>
                        <wps:cNvPr id="273317588" name="Rectangle 21"/>
                        <wps:cNvSpPr/>
                        <wps:spPr>
                          <a:xfrm flipV="1">
                            <a:off x="4089400" y="774700"/>
                            <a:ext cx="4508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6E753C9" id="Group 9" o:spid="_x0000_s1026" style="width:370.7pt;height:93.55pt;mso-position-horizontal-relative:char;mso-position-vertical-relative:line" coordsize="47078,11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">
                <v:shape id="Picture 1" o:spid="_x0000_s1027" type="#_x0000_t75" style="position:absolute;width:47078;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" stroked="t" strokecolor="black [3213]">
                  <v:imagedata r:id="rId203" o:title=""/>
                  <v:path arrowok="t"/>
                </v:shape>
                <v:rect id="Rectangle 21" o:spid="_x0000_s1028" style="position:absolute;left:40894;top:7747;width:4508;height:127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" fillcolor="yellow" stroked="f" strokeweight="1pt">
                  <v:fill opacity="26214f"/>
                </v:rect>
                <w10:anchorlock/>
              </v:group>
            </w:pict>
          </mc:Fallback>
        </mc:AlternateContent>
      </w:r>
    </w:p>
    <w:p w14:paraId="4DAF4A96" w14:textId="4674FED7" w:rsidR="00130C74" w:rsidRPr="009E47BC" w:rsidRDefault="00496C2C" w:rsidP="007576ED">
      <w:r w:rsidRPr="009E47BC">
        <w:rPr>
          <w:b/>
          <w:bCs/>
        </w:rPr>
        <w:t>Figure</w:t>
      </w:r>
      <w:r w:rsidR="002E31D7" w:rsidRPr="009E47BC">
        <w:rPr>
          <w:b/>
          <w:bCs/>
        </w:rPr>
        <w:t xml:space="preserve"> </w:t>
      </w:r>
      <w:r w:rsidR="008A5E2B" w:rsidRPr="009E47BC">
        <w:rPr>
          <w:b/>
          <w:bCs/>
        </w:rPr>
        <w:t>4</w:t>
      </w:r>
      <w:r w:rsidR="0026332D" w:rsidRPr="009E47BC">
        <w:rPr>
          <w:b/>
          <w:bCs/>
        </w:rPr>
        <w:t>.4:</w:t>
      </w:r>
      <w:r w:rsidR="00A25D7E">
        <w:t xml:space="preserve"> E</w:t>
      </w:r>
      <w:r w:rsidR="00EB5292" w:rsidRPr="009E47BC">
        <w:t xml:space="preserve">dit the </w:t>
      </w:r>
      <w:r w:rsidR="00C0633F">
        <w:t>‘</w:t>
      </w:r>
      <w:r w:rsidR="00E112BB" w:rsidRPr="009E47BC">
        <w:t xml:space="preserve">Other </w:t>
      </w:r>
      <w:r w:rsidR="00C0633F">
        <w:t>R</w:t>
      </w:r>
      <w:r w:rsidR="00C0633F" w:rsidRPr="009E47BC">
        <w:t xml:space="preserve">equired </w:t>
      </w:r>
      <w:r w:rsidR="00C0633F">
        <w:t>R</w:t>
      </w:r>
      <w:r w:rsidR="00C0633F" w:rsidRPr="009E47BC">
        <w:t>esponses</w:t>
      </w:r>
      <w:r w:rsidR="00C0633F">
        <w:t>’</w:t>
      </w:r>
      <w:r w:rsidR="00C0633F" w:rsidRPr="009E47BC">
        <w:t xml:space="preserve"> </w:t>
      </w:r>
      <w:r w:rsidR="009E47BC" w:rsidRPr="009E47BC">
        <w:t>section</w:t>
      </w:r>
      <w:r w:rsidR="00E112BB" w:rsidRPr="009E47BC">
        <w:t>.</w:t>
      </w:r>
    </w:p>
    <w:p w14:paraId="1EAE4205" w14:textId="08EF642B" w:rsidR="006111C4" w:rsidRPr="009E47BC" w:rsidRDefault="00496C2C" w:rsidP="001A11B3">
      <w:pPr>
        <w:pStyle w:val="Numberbullet0"/>
        <w:numPr>
          <w:ilvl w:val="0"/>
          <w:numId w:val="27"/>
        </w:numPr>
        <w:rPr>
          <w:color w:val="auto"/>
        </w:rPr>
      </w:pPr>
      <w:r w:rsidRPr="009E47BC">
        <w:rPr>
          <w:color w:val="auto"/>
        </w:rPr>
        <w:t>In the ‘Edit Other required response’ pop-up, you can</w:t>
      </w:r>
      <w:r w:rsidR="003C0E94" w:rsidRPr="009E47BC">
        <w:rPr>
          <w:color w:val="auto"/>
        </w:rPr>
        <w:t xml:space="preserve"> (</w:t>
      </w:r>
      <w:r w:rsidR="003C0E94" w:rsidRPr="009E47BC">
        <w:rPr>
          <w:b/>
          <w:bCs/>
          <w:color w:val="auto"/>
        </w:rPr>
        <w:t xml:space="preserve">Figure </w:t>
      </w:r>
      <w:r w:rsidR="00AC372B">
        <w:rPr>
          <w:b/>
          <w:bCs/>
          <w:color w:val="auto"/>
        </w:rPr>
        <w:t>4</w:t>
      </w:r>
      <w:r w:rsidR="009E47BC">
        <w:rPr>
          <w:b/>
          <w:bCs/>
          <w:color w:val="auto"/>
        </w:rPr>
        <w:t>.</w:t>
      </w:r>
      <w:r w:rsidR="005A243B" w:rsidRPr="009E47BC">
        <w:rPr>
          <w:b/>
          <w:bCs/>
          <w:color w:val="auto"/>
        </w:rPr>
        <w:t>5</w:t>
      </w:r>
      <w:r w:rsidR="003C0E94" w:rsidRPr="009E47BC">
        <w:rPr>
          <w:color w:val="auto"/>
        </w:rPr>
        <w:t>)</w:t>
      </w:r>
      <w:r w:rsidRPr="009E47BC">
        <w:rPr>
          <w:color w:val="auto"/>
        </w:rPr>
        <w:t>:</w:t>
      </w:r>
    </w:p>
    <w:p w14:paraId="2BF702E1" w14:textId="6820381D" w:rsidR="006111C4" w:rsidRPr="009E47BC" w:rsidRDefault="007B669C" w:rsidP="001A11B3">
      <w:pPr>
        <w:pStyle w:val="Numberbullet0"/>
        <w:numPr>
          <w:ilvl w:val="1"/>
          <w:numId w:val="27"/>
        </w:numPr>
        <w:rPr>
          <w:color w:val="auto"/>
        </w:rPr>
      </w:pPr>
      <w:r>
        <w:rPr>
          <w:color w:val="auto"/>
        </w:rPr>
        <w:t>v</w:t>
      </w:r>
      <w:r w:rsidR="00496C2C" w:rsidRPr="009E47BC">
        <w:rPr>
          <w:color w:val="auto"/>
        </w:rPr>
        <w:t xml:space="preserve">iew details of the request </w:t>
      </w:r>
    </w:p>
    <w:p w14:paraId="1A60D323" w14:textId="371592B1" w:rsidR="006111C4" w:rsidRPr="009E47BC" w:rsidRDefault="007B669C" w:rsidP="001A11B3">
      <w:pPr>
        <w:pStyle w:val="Numberbullet0"/>
        <w:numPr>
          <w:ilvl w:val="1"/>
          <w:numId w:val="27"/>
        </w:numPr>
        <w:rPr>
          <w:color w:val="auto"/>
        </w:rPr>
      </w:pPr>
      <w:r>
        <w:rPr>
          <w:color w:val="auto"/>
        </w:rPr>
        <w:t>v</w:t>
      </w:r>
      <w:r w:rsidR="00496C2C" w:rsidRPr="009E47BC">
        <w:rPr>
          <w:color w:val="auto"/>
        </w:rPr>
        <w:t>iew the goods</w:t>
      </w:r>
      <w:r w:rsidR="00582D4A" w:rsidRPr="009E47BC">
        <w:rPr>
          <w:color w:val="auto"/>
        </w:rPr>
        <w:t xml:space="preserve"> included in</w:t>
      </w:r>
      <w:r w:rsidR="00496C2C" w:rsidRPr="009E47BC">
        <w:rPr>
          <w:color w:val="auto"/>
        </w:rPr>
        <w:t xml:space="preserve"> the additional request for information</w:t>
      </w:r>
      <w:r w:rsidR="00582D4A" w:rsidRPr="009E47BC">
        <w:rPr>
          <w:color w:val="auto"/>
        </w:rPr>
        <w:t xml:space="preserve"> notice</w:t>
      </w:r>
    </w:p>
    <w:p w14:paraId="5F0791EB" w14:textId="51A96831" w:rsidR="006111C4" w:rsidRPr="009E47BC" w:rsidRDefault="007B669C" w:rsidP="001A11B3">
      <w:pPr>
        <w:pStyle w:val="Numberbullet0"/>
        <w:numPr>
          <w:ilvl w:val="1"/>
          <w:numId w:val="27"/>
        </w:numPr>
        <w:rPr>
          <w:color w:val="auto"/>
        </w:rPr>
      </w:pPr>
      <w:r>
        <w:rPr>
          <w:color w:val="auto"/>
        </w:rPr>
        <w:t>v</w:t>
      </w:r>
      <w:r w:rsidR="00582D4A" w:rsidRPr="009E47BC">
        <w:rPr>
          <w:color w:val="auto"/>
        </w:rPr>
        <w:t>iew the potential legislative breaches under investigation</w:t>
      </w:r>
      <w:r w:rsidR="00844A12">
        <w:rPr>
          <w:color w:val="auto"/>
        </w:rPr>
        <w:t>, and</w:t>
      </w:r>
    </w:p>
    <w:p w14:paraId="0A2C06CB" w14:textId="6B0EFC1C" w:rsidR="00582D4A" w:rsidRPr="009E47BC" w:rsidRDefault="007B669C" w:rsidP="001A11B3">
      <w:pPr>
        <w:pStyle w:val="Numberbullet0"/>
        <w:numPr>
          <w:ilvl w:val="1"/>
          <w:numId w:val="27"/>
        </w:numPr>
        <w:rPr>
          <w:color w:val="auto"/>
        </w:rPr>
      </w:pPr>
      <w:r>
        <w:rPr>
          <w:color w:val="auto"/>
        </w:rPr>
        <w:t>s</w:t>
      </w:r>
      <w:r w:rsidR="00D543CF" w:rsidRPr="009E47BC">
        <w:rPr>
          <w:color w:val="auto"/>
        </w:rPr>
        <w:t>elect how you wish to provide your response from the drop-down menu options</w:t>
      </w:r>
      <w:r w:rsidR="00844A12">
        <w:rPr>
          <w:color w:val="auto"/>
        </w:rPr>
        <w:t>:</w:t>
      </w:r>
    </w:p>
    <w:p w14:paraId="0569EB14" w14:textId="14B3D140" w:rsidR="00343FA1" w:rsidRPr="001E673D" w:rsidRDefault="00343FA1" w:rsidP="007576ED">
      <w:r>
        <w:rPr>
          <w:noProof/>
        </w:rPr>
        <w:lastRenderedPageBreak/>
        <mc:AlternateContent>
          <mc:Choice Requires="wpg">
            <w:drawing>
              <wp:inline distT="0" distB="0" distL="0" distR="0" wp14:anchorId="79AF2023" wp14:editId="1F4412CF">
                <wp:extent cx="3594100" cy="4241800"/>
                <wp:effectExtent l="19050" t="19050" r="25400" b="25400"/>
                <wp:docPr id="2040708505" name="Group 10"/>
                <wp:cNvGraphicFramePr/>
                <a:graphic xmlns:a="http://schemas.openxmlformats.org/drawingml/2006/main">
                  <a:graphicData uri="http://schemas.microsoft.com/office/word/2010/wordprocessingGroup">
                    <wpg:wgp>
                      <wpg:cNvGrpSpPr/>
                      <wpg:grpSpPr>
                        <a:xfrm>
                          <a:off x="0" y="0"/>
                          <a:ext cx="3594100" cy="4241800"/>
                          <a:chOff x="0" y="0"/>
                          <a:chExt cx="3775075" cy="4464050"/>
                        </a:xfrm>
                      </wpg:grpSpPr>
                      <pic:pic xmlns:pic="http://schemas.openxmlformats.org/drawingml/2006/picture">
                        <pic:nvPicPr>
                          <pic:cNvPr id="1844190055" name="Picture 30" descr="A screenshot of a computer screen&#10;&#10;AI-generated content may be incorrect."/>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75075" cy="4464050"/>
                          </a:xfrm>
                          <a:prstGeom prst="rect">
                            <a:avLst/>
                          </a:prstGeom>
                          <a:noFill/>
                          <a:ln>
                            <a:solidFill>
                              <a:schemeClr val="tx1"/>
                            </a:solidFill>
                          </a:ln>
                        </pic:spPr>
                      </pic:pic>
                      <wps:wsp>
                        <wps:cNvPr id="1201656564" name="Rectangle 21"/>
                        <wps:cNvSpPr/>
                        <wps:spPr>
                          <a:xfrm flipV="1">
                            <a:off x="323850" y="3854450"/>
                            <a:ext cx="3028950" cy="6032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476FE8" id="Group 10" o:spid="_x0000_s1026" style="width:283pt;height:334pt;mso-position-horizontal-relative:char;mso-position-vertical-relative:line" coordsize="37750,4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">
                <v:shape id="Picture 30" o:spid="_x0000_s1027" type="#_x0000_t75" alt="A screenshot of a computer screen&#10;&#10;AI-generated content may be incorrect." style="position:absolute;width:37750;height:4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" stroked="t" strokecolor="black [3213]">
                  <v:imagedata r:id="rId205" o:title="A screenshot of a computer screen&#10;&#10;AI-generated content may be incorrect"/>
                  <v:path arrowok="t"/>
                </v:shape>
                <v:rect id="Rectangle 21" o:spid="_x0000_s1028" style="position:absolute;left:3238;top:38544;width:30290;height:60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" fillcolor="yellow" stroked="f" strokeweight="1pt">
                  <v:fill opacity="26214f"/>
                </v:rect>
                <w10:anchorlock/>
              </v:group>
            </w:pict>
          </mc:Fallback>
        </mc:AlternateContent>
      </w:r>
      <w:r w:rsidR="00655615">
        <w:tab/>
      </w:r>
    </w:p>
    <w:p w14:paraId="057BB382" w14:textId="16DF87E3" w:rsidR="00DF526A" w:rsidRPr="0087216F" w:rsidRDefault="00655615" w:rsidP="007576ED">
      <w:pPr>
        <w:rPr>
          <w:b/>
          <w:bCs/>
        </w:rPr>
      </w:pPr>
      <w:r w:rsidRPr="0087216F">
        <w:rPr>
          <w:b/>
          <w:bCs/>
        </w:rPr>
        <w:t xml:space="preserve">Figure </w:t>
      </w:r>
      <w:r w:rsidR="002B5A50" w:rsidRPr="0087216F">
        <w:rPr>
          <w:b/>
          <w:bCs/>
        </w:rPr>
        <w:t>4.</w:t>
      </w:r>
      <w:r w:rsidR="00343FA1" w:rsidRPr="0087216F">
        <w:rPr>
          <w:b/>
          <w:bCs/>
        </w:rPr>
        <w:t>5</w:t>
      </w:r>
      <w:r w:rsidR="002B5A50" w:rsidRPr="0087216F">
        <w:rPr>
          <w:b/>
          <w:bCs/>
        </w:rPr>
        <w:t xml:space="preserve">: </w:t>
      </w:r>
      <w:r w:rsidR="00844A12">
        <w:t>The ‘</w:t>
      </w:r>
      <w:r w:rsidR="002B5A50" w:rsidRPr="0087216F">
        <w:t>Edit Other required response</w:t>
      </w:r>
      <w:r w:rsidR="00844A12">
        <w:t>’</w:t>
      </w:r>
      <w:r w:rsidR="002B5A50" w:rsidRPr="0087216F">
        <w:t xml:space="preserve"> pop-up</w:t>
      </w:r>
      <w:r w:rsidR="0087216F" w:rsidRPr="0087216F">
        <w:t xml:space="preserve"> </w:t>
      </w:r>
      <w:r w:rsidR="0087216F" w:rsidRPr="0087216F">
        <w:rPr>
          <w:rFonts w:cs="Arial"/>
        </w:rPr>
        <w:t>showing how to provide a response.</w:t>
      </w:r>
    </w:p>
    <w:p w14:paraId="5252B271" w14:textId="76BC9BED" w:rsidR="00DF526A" w:rsidRPr="0087216F" w:rsidRDefault="007B669C" w:rsidP="00A25D7E">
      <w:pPr>
        <w:pStyle w:val="ListParagraph"/>
        <w:numPr>
          <w:ilvl w:val="2"/>
          <w:numId w:val="27"/>
        </w:numPr>
        <w:rPr>
          <w:rFonts w:ascii="Arial" w:hAnsi="Arial" w:cs="Arial"/>
          <w:sz w:val="20"/>
        </w:rPr>
      </w:pPr>
      <w:r>
        <w:rPr>
          <w:rFonts w:ascii="Arial" w:hAnsi="Arial" w:cs="Arial"/>
          <w:sz w:val="20"/>
        </w:rPr>
        <w:t>s</w:t>
      </w:r>
      <w:r w:rsidR="00DF526A" w:rsidRPr="0087216F">
        <w:rPr>
          <w:rFonts w:ascii="Arial" w:hAnsi="Arial" w:cs="Arial"/>
          <w:sz w:val="20"/>
        </w:rPr>
        <w:t>elect ‘Attach evidence of compliance’ to provide evidence of compliance as document attachment(s). At least one file must be provided (</w:t>
      </w:r>
      <w:r w:rsidR="00DF526A" w:rsidRPr="0087216F">
        <w:rPr>
          <w:rFonts w:ascii="Arial" w:hAnsi="Arial" w:cs="Arial"/>
          <w:b/>
          <w:bCs/>
          <w:sz w:val="20"/>
        </w:rPr>
        <w:t xml:space="preserve">Figure </w:t>
      </w:r>
      <w:r w:rsidR="00ED7E36">
        <w:rPr>
          <w:rFonts w:ascii="Arial" w:hAnsi="Arial" w:cs="Arial"/>
          <w:b/>
          <w:bCs/>
          <w:sz w:val="20"/>
        </w:rPr>
        <w:t>4.</w:t>
      </w:r>
      <w:r w:rsidR="00DF526A" w:rsidRPr="0087216F">
        <w:rPr>
          <w:rFonts w:ascii="Arial" w:hAnsi="Arial" w:cs="Arial"/>
          <w:b/>
          <w:bCs/>
          <w:sz w:val="20"/>
        </w:rPr>
        <w:t>6</w:t>
      </w:r>
      <w:r w:rsidR="00DF526A" w:rsidRPr="0087216F">
        <w:rPr>
          <w:rFonts w:ascii="Arial" w:hAnsi="Arial" w:cs="Arial"/>
          <w:sz w:val="20"/>
        </w:rPr>
        <w:t>).</w:t>
      </w:r>
    </w:p>
    <w:p w14:paraId="2F9AD9CF" w14:textId="0B9293C1" w:rsidR="00A25D7E" w:rsidRPr="00A25D7E" w:rsidRDefault="007B669C" w:rsidP="00A25D7E">
      <w:pPr>
        <w:pStyle w:val="ListParagraph"/>
        <w:numPr>
          <w:ilvl w:val="3"/>
          <w:numId w:val="7"/>
        </w:numPr>
        <w:rPr>
          <w:rFonts w:ascii="Arial" w:hAnsi="Arial" w:cs="Arial"/>
          <w:sz w:val="20"/>
        </w:rPr>
      </w:pPr>
      <w:r w:rsidRPr="00A25D7E">
        <w:rPr>
          <w:rFonts w:ascii="Arial" w:hAnsi="Arial" w:cs="Arial"/>
          <w:sz w:val="20"/>
        </w:rPr>
        <w:t>c</w:t>
      </w:r>
      <w:r w:rsidR="00DF526A" w:rsidRPr="00A25D7E">
        <w:rPr>
          <w:rFonts w:ascii="Arial" w:hAnsi="Arial" w:cs="Arial"/>
          <w:sz w:val="20"/>
        </w:rPr>
        <w:t>lick on ‘Add files’ to attach files up</w:t>
      </w:r>
      <w:r w:rsidR="00844A12" w:rsidRPr="00A25D7E">
        <w:rPr>
          <w:rFonts w:ascii="Arial" w:hAnsi="Arial" w:cs="Arial"/>
          <w:sz w:val="20"/>
        </w:rPr>
        <w:t xml:space="preserve"> </w:t>
      </w:r>
      <w:r w:rsidR="00DF526A" w:rsidRPr="00A25D7E">
        <w:rPr>
          <w:rFonts w:ascii="Arial" w:hAnsi="Arial" w:cs="Arial"/>
          <w:sz w:val="20"/>
        </w:rPr>
        <w:t>to 50MB (see step</w:t>
      </w:r>
      <w:r w:rsidR="00962A74" w:rsidRPr="00A25D7E">
        <w:rPr>
          <w:rFonts w:ascii="Arial" w:hAnsi="Arial" w:cs="Arial"/>
          <w:sz w:val="20"/>
        </w:rPr>
        <w:t xml:space="preserve"> </w:t>
      </w:r>
      <w:r w:rsidR="00962A74" w:rsidRPr="00A25D7E">
        <w:rPr>
          <w:rFonts w:ascii="Arial" w:hAnsi="Arial" w:cs="Arial"/>
          <w:sz w:val="20"/>
        </w:rPr>
        <w:fldChar w:fldCharType="begin"/>
      </w:r>
      <w:r w:rsidR="00962A74" w:rsidRPr="00A25D7E">
        <w:rPr>
          <w:rFonts w:ascii="Arial" w:hAnsi="Arial" w:cs="Arial"/>
          <w:sz w:val="20"/>
        </w:rPr>
        <w:instrText xml:space="preserve"> REF _Ref223607901 \r \h </w:instrText>
      </w:r>
      <w:r w:rsidR="00A411DA" w:rsidRPr="00A25D7E">
        <w:rPr>
          <w:rFonts w:ascii="Arial" w:hAnsi="Arial" w:cs="Arial"/>
          <w:sz w:val="20"/>
        </w:rPr>
        <w:instrText xml:space="preserve"> \* MERGEFORMAT </w:instrText>
      </w:r>
      <w:r w:rsidR="00962A74" w:rsidRPr="00A25D7E">
        <w:rPr>
          <w:rFonts w:ascii="Arial" w:hAnsi="Arial" w:cs="Arial"/>
          <w:sz w:val="20"/>
        </w:rPr>
      </w:r>
      <w:r w:rsidR="00962A74" w:rsidRPr="00A25D7E">
        <w:rPr>
          <w:rFonts w:ascii="Arial" w:hAnsi="Arial" w:cs="Arial"/>
          <w:sz w:val="20"/>
        </w:rPr>
        <w:fldChar w:fldCharType="separate"/>
      </w:r>
      <w:r w:rsidR="001264BD">
        <w:rPr>
          <w:rFonts w:ascii="Arial" w:hAnsi="Arial" w:cs="Arial"/>
          <w:sz w:val="20"/>
        </w:rPr>
        <w:t>5</w:t>
      </w:r>
      <w:r w:rsidR="00962A74" w:rsidRPr="00A25D7E">
        <w:rPr>
          <w:rFonts w:ascii="Arial" w:hAnsi="Arial" w:cs="Arial"/>
          <w:sz w:val="20"/>
        </w:rPr>
        <w:fldChar w:fldCharType="end"/>
      </w:r>
      <w:r w:rsidR="00DF526A" w:rsidRPr="00A25D7E">
        <w:rPr>
          <w:rFonts w:ascii="Arial" w:hAnsi="Arial" w:cs="Arial"/>
          <w:sz w:val="20"/>
        </w:rPr>
        <w:t xml:space="preserve">) or ‘Upload Large Files’ to attach files between 50MB – 5GB (see step </w:t>
      </w:r>
      <w:r w:rsidR="00A411DA" w:rsidRPr="00A25D7E">
        <w:rPr>
          <w:rFonts w:ascii="Arial" w:hAnsi="Arial" w:cs="Arial"/>
          <w:sz w:val="20"/>
        </w:rPr>
        <w:fldChar w:fldCharType="begin"/>
      </w:r>
      <w:r w:rsidR="00A411DA" w:rsidRPr="00A25D7E">
        <w:rPr>
          <w:rFonts w:ascii="Arial" w:hAnsi="Arial" w:cs="Arial"/>
          <w:sz w:val="20"/>
        </w:rPr>
        <w:instrText xml:space="preserve"> REF _Ref223609211 \r \h  \* MERGEFORMAT </w:instrText>
      </w:r>
      <w:r w:rsidR="00A411DA" w:rsidRPr="00A25D7E">
        <w:rPr>
          <w:rFonts w:ascii="Arial" w:hAnsi="Arial" w:cs="Arial"/>
          <w:sz w:val="20"/>
        </w:rPr>
      </w:r>
      <w:r w:rsidR="00A411DA" w:rsidRPr="00A25D7E">
        <w:rPr>
          <w:rFonts w:ascii="Arial" w:hAnsi="Arial" w:cs="Arial"/>
          <w:sz w:val="20"/>
        </w:rPr>
        <w:fldChar w:fldCharType="separate"/>
      </w:r>
      <w:r w:rsidR="001264BD">
        <w:rPr>
          <w:rFonts w:ascii="Arial" w:hAnsi="Arial" w:cs="Arial"/>
          <w:sz w:val="20"/>
        </w:rPr>
        <w:t>6</w:t>
      </w:r>
      <w:r w:rsidR="00A411DA" w:rsidRPr="00A25D7E">
        <w:rPr>
          <w:rFonts w:ascii="Arial" w:hAnsi="Arial" w:cs="Arial"/>
          <w:sz w:val="20"/>
        </w:rPr>
        <w:fldChar w:fldCharType="end"/>
      </w:r>
      <w:r w:rsidR="00DF526A" w:rsidRPr="00A25D7E">
        <w:rPr>
          <w:rFonts w:ascii="Arial" w:hAnsi="Arial" w:cs="Arial"/>
          <w:sz w:val="20"/>
        </w:rPr>
        <w:t>)</w:t>
      </w:r>
    </w:p>
    <w:p w14:paraId="54FC6D0C" w14:textId="115B4199" w:rsidR="00EC3723" w:rsidRPr="00A25D7E" w:rsidRDefault="007B669C" w:rsidP="00A25D7E">
      <w:pPr>
        <w:pStyle w:val="ListParagraph"/>
        <w:numPr>
          <w:ilvl w:val="3"/>
          <w:numId w:val="7"/>
        </w:numPr>
        <w:rPr>
          <w:rFonts w:ascii="Arial" w:hAnsi="Arial" w:cs="Arial"/>
          <w:sz w:val="20"/>
        </w:rPr>
      </w:pPr>
      <w:r w:rsidRPr="00A25D7E">
        <w:rPr>
          <w:rFonts w:ascii="Arial" w:hAnsi="Arial" w:cs="Arial"/>
          <w:sz w:val="20"/>
        </w:rPr>
        <w:t>c</w:t>
      </w:r>
      <w:r w:rsidR="00DF526A" w:rsidRPr="00A25D7E">
        <w:rPr>
          <w:rFonts w:ascii="Arial" w:hAnsi="Arial" w:cs="Arial"/>
          <w:sz w:val="20"/>
        </w:rPr>
        <w:t xml:space="preserve">lick the checkbox to acknowledge that at least one file has been uploaded and click </w:t>
      </w:r>
      <w:r w:rsidRPr="00A25D7E">
        <w:rPr>
          <w:rFonts w:ascii="Arial" w:hAnsi="Arial" w:cs="Arial"/>
          <w:sz w:val="20"/>
        </w:rPr>
        <w:t>‘</w:t>
      </w:r>
      <w:r w:rsidR="00DF526A" w:rsidRPr="00A25D7E">
        <w:rPr>
          <w:rFonts w:ascii="Arial" w:hAnsi="Arial" w:cs="Arial"/>
          <w:sz w:val="20"/>
        </w:rPr>
        <w:t>Save</w:t>
      </w:r>
      <w:r w:rsidRPr="00A25D7E">
        <w:rPr>
          <w:rFonts w:ascii="Arial" w:hAnsi="Arial" w:cs="Arial"/>
          <w:sz w:val="20"/>
        </w:rPr>
        <w:t>’</w:t>
      </w:r>
      <w:r w:rsidR="00B653E5">
        <w:rPr>
          <w:rFonts w:ascii="Arial" w:hAnsi="Arial" w:cs="Arial"/>
          <w:sz w:val="20"/>
        </w:rPr>
        <w:t>.</w:t>
      </w:r>
    </w:p>
    <w:p w14:paraId="28B08530" w14:textId="77777777" w:rsidR="0087216F" w:rsidRPr="0087216F" w:rsidRDefault="0087216F" w:rsidP="0087216F">
      <w:pPr>
        <w:pStyle w:val="ListParagraph"/>
        <w:ind w:left="1494"/>
        <w:rPr>
          <w:rFonts w:ascii="Arial" w:hAnsi="Arial" w:cs="Arial"/>
          <w:sz w:val="20"/>
        </w:rPr>
      </w:pPr>
    </w:p>
    <w:p w14:paraId="45946333" w14:textId="05226308" w:rsidR="00DF526A" w:rsidRPr="00A411DA" w:rsidRDefault="00CB3765" w:rsidP="007576ED">
      <w:r>
        <w:rPr>
          <w:noProof/>
        </w:rPr>
        <mc:AlternateContent>
          <mc:Choice Requires="wpg">
            <w:drawing>
              <wp:inline distT="0" distB="0" distL="0" distR="0" wp14:anchorId="777FF1CE" wp14:editId="42C58A2F">
                <wp:extent cx="2819400" cy="2317750"/>
                <wp:effectExtent l="19050" t="19050" r="19050" b="25400"/>
                <wp:docPr id="2095448692" name="Group 12"/>
                <wp:cNvGraphicFramePr/>
                <a:graphic xmlns:a="http://schemas.openxmlformats.org/drawingml/2006/main">
                  <a:graphicData uri="http://schemas.microsoft.com/office/word/2010/wordprocessingGroup">
                    <wpg:wgp>
                      <wpg:cNvGrpSpPr/>
                      <wpg:grpSpPr>
                        <a:xfrm>
                          <a:off x="0" y="0"/>
                          <a:ext cx="2819400" cy="2317750"/>
                          <a:chOff x="0" y="0"/>
                          <a:chExt cx="3244850" cy="2867025"/>
                        </a:xfrm>
                      </wpg:grpSpPr>
                      <pic:pic xmlns:pic="http://schemas.openxmlformats.org/drawingml/2006/picture">
                        <pic:nvPicPr>
                          <pic:cNvPr id="1790239850" name="Picture 1" descr="A screenshot of a computer screen&#10;&#10;AI-generated content may be incorrect."/>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3244850" cy="2867025"/>
                          </a:xfrm>
                          <a:prstGeom prst="rect">
                            <a:avLst/>
                          </a:prstGeom>
                          <a:ln>
                            <a:solidFill>
                              <a:schemeClr val="tx1"/>
                            </a:solidFill>
                          </a:ln>
                        </pic:spPr>
                      </pic:pic>
                      <wps:wsp>
                        <wps:cNvPr id="831456482" name="Rectangle 11"/>
                        <wps:cNvSpPr/>
                        <wps:spPr>
                          <a:xfrm>
                            <a:off x="273050" y="603250"/>
                            <a:ext cx="138430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14000" name="Rectangle 11"/>
                        <wps:cNvSpPr/>
                        <wps:spPr>
                          <a:xfrm>
                            <a:off x="1949450" y="1708150"/>
                            <a:ext cx="3873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026338" name="Rectangle 11"/>
                        <wps:cNvSpPr/>
                        <wps:spPr>
                          <a:xfrm>
                            <a:off x="2362200" y="1708150"/>
                            <a:ext cx="527050" cy="1270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663086" name="Rectangle 11"/>
                        <wps:cNvSpPr/>
                        <wps:spPr>
                          <a:xfrm>
                            <a:off x="260350" y="2584450"/>
                            <a:ext cx="317500" cy="1397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913772" name="Rectangle 11"/>
                        <wps:cNvSpPr/>
                        <wps:spPr>
                          <a:xfrm>
                            <a:off x="209550" y="2209800"/>
                            <a:ext cx="133350" cy="1079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6218256" id="Group 12" o:spid="_x0000_s1026" style="width:222pt;height:182.5pt;mso-position-horizontal-relative:char;mso-position-vertical-relative:line" coordsize="32448,28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">
                <v:shape id="Picture 1" o:spid="_x0000_s1027" type="#_x0000_t75" alt="A screenshot of a computer screen&#10;&#10;AI-generated content may be incorrect." style="position:absolute;width:32448;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" stroked="t" strokecolor="black [3213]">
                  <v:imagedata r:id="rId207" o:title="A screenshot of a computer screen&#10;&#10;AI-generated content may be incorrect"/>
                  <v:path arrowok="t"/>
                </v:shape>
                <v:rect id="Rectangle 11" o:spid="_x0000_s1028" style="position:absolute;left:2730;top:6032;width:13843;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" fillcolor="yellow" stroked="f" strokeweight="1pt">
                  <v:fill opacity="26214f"/>
                </v:rect>
                <v:rect id="Rectangle 11" o:spid="_x0000_s1029" style="position:absolute;left:19494;top:17081;width:3874;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" fillcolor="yellow" stroked="f" strokeweight="1pt">
                  <v:fill opacity="26214f"/>
                </v:rect>
                <v:rect id="Rectangle 11" o:spid="_x0000_s1030" style="position:absolute;left:23622;top:17081;width:5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" fillcolor="yellow" stroked="f" strokeweight="1pt">
                  <v:fill opacity="26214f"/>
                </v:rect>
                <v:rect id="Rectangle 11" o:spid="_x0000_s1031" style="position:absolute;left:2603;top:25844;width:317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" fillcolor="yellow" stroked="f" strokeweight="1pt">
                  <v:fill opacity="26214f"/>
                </v:rect>
                <v:rect id="Rectangle 11" o:spid="_x0000_s1032" style="position:absolute;left:2095;top:22098;width:1334;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" fillcolor="yellow" stroked="f" strokeweight="1pt">
                  <v:fill opacity="26214f"/>
                </v:rect>
                <w10:anchorlock/>
              </v:group>
            </w:pict>
          </mc:Fallback>
        </mc:AlternateContent>
      </w:r>
    </w:p>
    <w:p w14:paraId="0FE66A44" w14:textId="044FF443" w:rsidR="00C96D8E" w:rsidRPr="00C96D8E" w:rsidRDefault="00DF526A" w:rsidP="007576ED">
      <w:r w:rsidRPr="009D105C">
        <w:rPr>
          <w:b/>
          <w:bCs/>
        </w:rPr>
        <w:t xml:space="preserve">Figure </w:t>
      </w:r>
      <w:r w:rsidR="009D105C" w:rsidRPr="009D105C">
        <w:rPr>
          <w:b/>
          <w:bCs/>
        </w:rPr>
        <w:t>4.</w:t>
      </w:r>
      <w:r w:rsidRPr="009D105C">
        <w:rPr>
          <w:b/>
          <w:bCs/>
        </w:rPr>
        <w:t>6</w:t>
      </w:r>
      <w:r w:rsidR="009D105C" w:rsidRPr="00C96D8E">
        <w:t xml:space="preserve">: </w:t>
      </w:r>
      <w:r w:rsidR="00A34D72">
        <w:t>The ‘</w:t>
      </w:r>
      <w:r w:rsidR="009D105C" w:rsidRPr="00C96D8E">
        <w:t>Edit Other required response</w:t>
      </w:r>
      <w:r w:rsidR="00A34D72">
        <w:t>’</w:t>
      </w:r>
      <w:r w:rsidR="009D105C" w:rsidRPr="00C96D8E">
        <w:t xml:space="preserve"> pop-up</w:t>
      </w:r>
      <w:r w:rsidR="00C96D8E" w:rsidRPr="00C96D8E">
        <w:t xml:space="preserve"> showing how to attach evidence of compliance.</w:t>
      </w:r>
    </w:p>
    <w:p w14:paraId="734A9A38" w14:textId="74F0404D" w:rsidR="00A25D7E" w:rsidRPr="00A25D7E" w:rsidRDefault="007B669C" w:rsidP="00A25D7E">
      <w:pPr>
        <w:pStyle w:val="Numberbullet2"/>
        <w:numPr>
          <w:ilvl w:val="2"/>
          <w:numId w:val="27"/>
        </w:numPr>
        <w:spacing w:after="0"/>
        <w:rPr>
          <w:color w:val="auto"/>
        </w:rPr>
      </w:pPr>
      <w:r>
        <w:rPr>
          <w:color w:val="auto"/>
        </w:rPr>
        <w:t>s</w:t>
      </w:r>
      <w:r w:rsidR="00DF526A" w:rsidRPr="00C96D8E">
        <w:rPr>
          <w:color w:val="auto"/>
        </w:rPr>
        <w:t xml:space="preserve">elect ‘Provide a </w:t>
      </w:r>
      <w:r w:rsidR="00DF526A" w:rsidRPr="00C96D8E">
        <w:rPr>
          <w:bCs/>
          <w:color w:val="auto"/>
        </w:rPr>
        <w:t xml:space="preserve">Summary’ to type your response and click ‘Save’ </w:t>
      </w:r>
      <w:r w:rsidR="00DF526A" w:rsidRPr="00C96D8E">
        <w:rPr>
          <w:rFonts w:cs="Arial"/>
          <w:color w:val="auto"/>
        </w:rPr>
        <w:t>(</w:t>
      </w:r>
      <w:r w:rsidR="00DF526A" w:rsidRPr="00C96D8E">
        <w:rPr>
          <w:rFonts w:cs="Arial"/>
          <w:b/>
          <w:bCs/>
          <w:color w:val="auto"/>
        </w:rPr>
        <w:t xml:space="preserve">Figure </w:t>
      </w:r>
      <w:r w:rsidR="00C96D8E">
        <w:rPr>
          <w:rFonts w:cs="Arial"/>
          <w:b/>
          <w:bCs/>
          <w:color w:val="auto"/>
        </w:rPr>
        <w:t>4.</w:t>
      </w:r>
      <w:r w:rsidR="008B4330" w:rsidRPr="00C96D8E">
        <w:rPr>
          <w:rFonts w:cs="Arial"/>
          <w:b/>
          <w:bCs/>
          <w:color w:val="auto"/>
        </w:rPr>
        <w:t>7</w:t>
      </w:r>
      <w:r w:rsidR="00DF526A" w:rsidRPr="00C96D8E">
        <w:rPr>
          <w:rFonts w:cs="Arial"/>
          <w:color w:val="auto"/>
        </w:rPr>
        <w:t>)</w:t>
      </w:r>
      <w:r w:rsidR="00DF526A" w:rsidRPr="00C96D8E">
        <w:rPr>
          <w:bCs/>
          <w:color w:val="auto"/>
        </w:rPr>
        <w:t xml:space="preserve">. The summary </w:t>
      </w:r>
      <w:r w:rsidR="00DF526A" w:rsidRPr="00C96D8E">
        <w:rPr>
          <w:color w:val="auto"/>
        </w:rPr>
        <w:t>must be between 20 - 200 characters</w:t>
      </w:r>
      <w:r w:rsidR="00B653E5">
        <w:rPr>
          <w:color w:val="auto"/>
        </w:rPr>
        <w:t>.</w:t>
      </w:r>
    </w:p>
    <w:p w14:paraId="100B47CA" w14:textId="77777777" w:rsidR="00A25D7E" w:rsidRDefault="00A25D7E" w:rsidP="00A25D7E">
      <w:pPr>
        <w:pStyle w:val="Numberbullet2"/>
        <w:numPr>
          <w:ilvl w:val="0"/>
          <w:numId w:val="0"/>
        </w:numPr>
        <w:spacing w:before="0" w:after="0"/>
        <w:ind w:left="360"/>
        <w:rPr>
          <w:rFonts w:cs="Arial"/>
          <w:color w:val="auto"/>
        </w:rPr>
      </w:pPr>
      <w:r>
        <w:rPr>
          <w:rFonts w:cs="Arial"/>
          <w:noProof/>
          <w:color w:val="auto"/>
        </w:rPr>
        <w:lastRenderedPageBreak/>
        <mc:AlternateContent>
          <mc:Choice Requires="wps">
            <w:drawing>
              <wp:anchor distT="0" distB="0" distL="114300" distR="114300" simplePos="0" relativeHeight="251767296" behindDoc="0" locked="0" layoutInCell="1" allowOverlap="1" wp14:anchorId="3FEB2014" wp14:editId="37B58746">
                <wp:simplePos x="0" y="0"/>
                <wp:positionH relativeFrom="column">
                  <wp:posOffset>610023</wp:posOffset>
                </wp:positionH>
                <wp:positionV relativeFrom="paragraph">
                  <wp:posOffset>69003</wp:posOffset>
                </wp:positionV>
                <wp:extent cx="4876377" cy="482600"/>
                <wp:effectExtent l="0" t="0" r="19685" b="12700"/>
                <wp:wrapNone/>
                <wp:docPr id="1707022473" name="Text Box 2"/>
                <wp:cNvGraphicFramePr/>
                <a:graphic xmlns:a="http://schemas.openxmlformats.org/drawingml/2006/main">
                  <a:graphicData uri="http://schemas.microsoft.com/office/word/2010/wordprocessingShape">
                    <wps:wsp>
                      <wps:cNvSpPr txBox="1"/>
                      <wps:spPr>
                        <a:xfrm>
                          <a:off x="0" y="0"/>
                          <a:ext cx="4876377" cy="4826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09F6595E" w14:textId="77777777" w:rsidR="00A25D7E" w:rsidRPr="00E878BB" w:rsidRDefault="00A25D7E" w:rsidP="00A25D7E">
                            <w:pPr>
                              <w:pStyle w:val="Numberbullet2"/>
                              <w:numPr>
                                <w:ilvl w:val="0"/>
                                <w:numId w:val="0"/>
                              </w:numPr>
                              <w:spacing w:before="0"/>
                              <w:rPr>
                                <w:color w:val="auto"/>
                                <w:highlight w:val="yellow"/>
                              </w:rPr>
                            </w:pPr>
                            <w:r w:rsidRPr="00E878BB">
                              <w:rPr>
                                <w:b/>
                                <w:bCs/>
                                <w:color w:val="auto"/>
                              </w:rPr>
                              <w:t>Note:</w:t>
                            </w:r>
                            <w:r w:rsidRPr="00E878BB">
                              <w:rPr>
                                <w:color w:val="auto"/>
                              </w:rPr>
                              <w:t xml:space="preserve">  If a summary response is over 200 characters, select </w:t>
                            </w:r>
                            <w:r w:rsidRPr="00E878BB">
                              <w:rPr>
                                <w:rFonts w:cs="Arial"/>
                                <w:color w:val="auto"/>
                              </w:rPr>
                              <w:t xml:space="preserve">‘Attach evidence of compliance’ and </w:t>
                            </w:r>
                            <w:r w:rsidRPr="00E878BB">
                              <w:rPr>
                                <w:color w:val="auto"/>
                              </w:rPr>
                              <w:t xml:space="preserve">upload the summary as an attachment. </w:t>
                            </w:r>
                          </w:p>
                          <w:p w14:paraId="4ACF25AB" w14:textId="77777777" w:rsidR="00A25D7E" w:rsidRDefault="00A25D7E" w:rsidP="00A25D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B2014" id="_x0000_s1052" type="#_x0000_t202" style="position:absolute;left:0;text-align:left;margin-left:48.05pt;margin-top:5.45pt;width:383.95pt;height:3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" fillcolor="#c3c3c3 [2166]" strokecolor="#a5a5a5 [3206]" strokeweight=".5pt">
                <v:fill color2="#b6b6b6 [2614]" rotate="t" colors="0 #d2d2d2;.5 #c8c8c8;1 silver" focus="100%" type="gradient">
                  <o:fill v:ext="view" type="gradientUnscaled"/>
                </v:fill>
                <v:textbox>
                  <w:txbxContent>
                    <w:p w14:paraId="09F6595E" w14:textId="77777777" w:rsidR="00A25D7E" w:rsidRPr="00E878BB" w:rsidRDefault="00A25D7E" w:rsidP="00A25D7E">
                      <w:pPr>
                        <w:pStyle w:val="Numberbullet2"/>
                        <w:numPr>
                          <w:ilvl w:val="0"/>
                          <w:numId w:val="0"/>
                        </w:numPr>
                        <w:spacing w:before="0"/>
                        <w:rPr>
                          <w:color w:val="auto"/>
                          <w:highlight w:val="yellow"/>
                        </w:rPr>
                      </w:pPr>
                      <w:r w:rsidRPr="00E878BB">
                        <w:rPr>
                          <w:b/>
                          <w:bCs/>
                          <w:color w:val="auto"/>
                        </w:rPr>
                        <w:t>Note:</w:t>
                      </w:r>
                      <w:r w:rsidRPr="00E878BB">
                        <w:rPr>
                          <w:color w:val="auto"/>
                        </w:rPr>
                        <w:t xml:space="preserve">  If a summary response is over 200 characters, select </w:t>
                      </w:r>
                      <w:r w:rsidRPr="00E878BB">
                        <w:rPr>
                          <w:rFonts w:cs="Arial"/>
                          <w:color w:val="auto"/>
                        </w:rPr>
                        <w:t xml:space="preserve">‘Attach evidence of compliance’ and </w:t>
                      </w:r>
                      <w:r w:rsidRPr="00E878BB">
                        <w:rPr>
                          <w:color w:val="auto"/>
                        </w:rPr>
                        <w:t xml:space="preserve">upload the summary as an attachment. </w:t>
                      </w:r>
                    </w:p>
                    <w:p w14:paraId="4ACF25AB" w14:textId="77777777" w:rsidR="00A25D7E" w:rsidRDefault="00A25D7E" w:rsidP="00A25D7E"/>
                  </w:txbxContent>
                </v:textbox>
              </v:shape>
            </w:pict>
          </mc:Fallback>
        </mc:AlternateContent>
      </w:r>
    </w:p>
    <w:p w14:paraId="1BCDC429" w14:textId="77777777" w:rsidR="00A25D7E" w:rsidRPr="00D11044" w:rsidRDefault="00A25D7E" w:rsidP="00A25D7E">
      <w:pPr>
        <w:pStyle w:val="Numberbullet2"/>
        <w:numPr>
          <w:ilvl w:val="0"/>
          <w:numId w:val="0"/>
        </w:numPr>
        <w:spacing w:before="0" w:after="0"/>
        <w:ind w:left="360"/>
        <w:rPr>
          <w:rFonts w:cs="Arial"/>
          <w:color w:val="auto"/>
        </w:rPr>
      </w:pPr>
      <w:r>
        <w:rPr>
          <w:rFonts w:cs="Arial"/>
          <w:noProof/>
          <w:color w:val="auto"/>
        </w:rPr>
        <w:drawing>
          <wp:inline distT="0" distB="0" distL="0" distR="0" wp14:anchorId="6DBB2FB5" wp14:editId="412216C9">
            <wp:extent cx="317500" cy="317500"/>
            <wp:effectExtent l="0" t="0" r="6350" b="6350"/>
            <wp:docPr id="175927526"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inline>
        </w:drawing>
      </w:r>
    </w:p>
    <w:p w14:paraId="1740ECB0" w14:textId="77777777" w:rsidR="00A25D7E" w:rsidRPr="00C96D8E" w:rsidRDefault="00A25D7E" w:rsidP="000F6A16">
      <w:pPr>
        <w:pStyle w:val="Numberbullet2"/>
        <w:numPr>
          <w:ilvl w:val="0"/>
          <w:numId w:val="0"/>
        </w:numPr>
        <w:spacing w:after="0"/>
        <w:rPr>
          <w:color w:val="auto"/>
        </w:rPr>
      </w:pPr>
    </w:p>
    <w:p w14:paraId="28AF21F1" w14:textId="40150113" w:rsidR="00DF526A" w:rsidRDefault="0031766C" w:rsidP="007576ED">
      <w:pPr>
        <w:rPr>
          <w:b/>
          <w:bCs/>
          <w:i/>
          <w:iCs/>
        </w:rPr>
      </w:pPr>
      <w:r>
        <w:rPr>
          <w:noProof/>
        </w:rPr>
        <mc:AlternateContent>
          <mc:Choice Requires="wpg">
            <w:drawing>
              <wp:inline distT="0" distB="0" distL="0" distR="0" wp14:anchorId="366FCE81" wp14:editId="7A520539">
                <wp:extent cx="3492500" cy="3048000"/>
                <wp:effectExtent l="19050" t="19050" r="12700" b="19050"/>
                <wp:docPr id="890365718" name="Group 13"/>
                <wp:cNvGraphicFramePr/>
                <a:graphic xmlns:a="http://schemas.openxmlformats.org/drawingml/2006/main">
                  <a:graphicData uri="http://schemas.microsoft.com/office/word/2010/wordprocessingGroup">
                    <wpg:wgp>
                      <wpg:cNvGrpSpPr/>
                      <wpg:grpSpPr>
                        <a:xfrm>
                          <a:off x="0" y="0"/>
                          <a:ext cx="3492500" cy="3048000"/>
                          <a:chOff x="0" y="0"/>
                          <a:chExt cx="3332480" cy="2870200"/>
                        </a:xfrm>
                      </wpg:grpSpPr>
                      <pic:pic xmlns:pic="http://schemas.openxmlformats.org/drawingml/2006/picture">
                        <pic:nvPicPr>
                          <pic:cNvPr id="1805442996" name="Picture 1" descr="A screenshot of a computer&#10;&#10;AI-generated content may be incorrect."/>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3332480" cy="2870200"/>
                          </a:xfrm>
                          <a:prstGeom prst="rect">
                            <a:avLst/>
                          </a:prstGeom>
                          <a:ln>
                            <a:solidFill>
                              <a:schemeClr val="tx1"/>
                            </a:solidFill>
                          </a:ln>
                        </pic:spPr>
                      </pic:pic>
                      <wps:wsp>
                        <wps:cNvPr id="432050645" name="Rectangle 21"/>
                        <wps:cNvSpPr/>
                        <wps:spPr>
                          <a:xfrm flipV="1">
                            <a:off x="254000" y="2647950"/>
                            <a:ext cx="336550" cy="1778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160134" name="Rectangle 21"/>
                        <wps:cNvSpPr/>
                        <wps:spPr>
                          <a:xfrm flipV="1">
                            <a:off x="279400" y="1644650"/>
                            <a:ext cx="1612900" cy="2095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D7E5F92" id="Group 13" o:spid="_x0000_s1026" style="width:275pt;height:240pt;mso-position-horizontal-relative:char;mso-position-vertical-relative:line" coordsize="33324,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">
                <v:shape id="Picture 1" o:spid="_x0000_s1027" type="#_x0000_t75" alt="A screenshot of a computer&#10;&#10;AI-generated content may be incorrect." style="position:absolute;width:33324;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" stroked="t" strokecolor="black [3213]">
                  <v:imagedata r:id="rId209" o:title="A screenshot of a computer&#10;&#10;AI-generated content may be incorrect"/>
                  <v:path arrowok="t"/>
                </v:shape>
                <v:rect id="Rectangle 21" o:spid="_x0000_s1028" style="position:absolute;left:2540;top:26479;width:3365;height:177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" fillcolor="yellow" stroked="f" strokeweight="1pt">
                  <v:fill opacity="26214f"/>
                </v:rect>
                <v:rect id="Rectangle 21" o:spid="_x0000_s1029" style="position:absolute;left:2794;top:16446;width:16129;height:209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" fillcolor="yellow" stroked="f" strokeweight="1pt">
                  <v:fill opacity="26214f"/>
                </v:rect>
                <w10:anchorlock/>
              </v:group>
            </w:pict>
          </mc:Fallback>
        </mc:AlternateContent>
      </w:r>
    </w:p>
    <w:p w14:paraId="1A161BD3" w14:textId="4C337EE7" w:rsidR="00DF526A" w:rsidRPr="00EB2F80" w:rsidRDefault="00DF526A" w:rsidP="007576ED">
      <w:pPr>
        <w:rPr>
          <w:b/>
          <w:bCs/>
        </w:rPr>
      </w:pPr>
      <w:r w:rsidRPr="00EB2F80">
        <w:rPr>
          <w:b/>
          <w:bCs/>
        </w:rPr>
        <w:t xml:space="preserve">Figure </w:t>
      </w:r>
      <w:r w:rsidR="00C96D8E" w:rsidRPr="00EB2F80">
        <w:rPr>
          <w:b/>
          <w:bCs/>
        </w:rPr>
        <w:t>4.</w:t>
      </w:r>
      <w:r w:rsidR="008B4330" w:rsidRPr="00EB2F80">
        <w:rPr>
          <w:b/>
          <w:bCs/>
        </w:rPr>
        <w:t>7</w:t>
      </w:r>
      <w:r w:rsidR="00C96D8E" w:rsidRPr="00EB2F80">
        <w:rPr>
          <w:b/>
          <w:bCs/>
        </w:rPr>
        <w:t xml:space="preserve">: </w:t>
      </w:r>
      <w:r w:rsidR="00A34D72">
        <w:t>The ‘</w:t>
      </w:r>
      <w:r w:rsidR="00323271" w:rsidRPr="00EB2F80">
        <w:rPr>
          <w:rFonts w:cs="Arial"/>
        </w:rPr>
        <w:t>Edit Other required response</w:t>
      </w:r>
      <w:r w:rsidR="00A34D72">
        <w:rPr>
          <w:rFonts w:cs="Arial"/>
        </w:rPr>
        <w:t>’</w:t>
      </w:r>
      <w:r w:rsidR="00323271" w:rsidRPr="00EB2F80">
        <w:rPr>
          <w:rFonts w:cs="Arial"/>
        </w:rPr>
        <w:t xml:space="preserve"> pop-up showing how </w:t>
      </w:r>
      <w:r w:rsidR="00E15F54" w:rsidRPr="00EB2F80">
        <w:rPr>
          <w:rFonts w:cs="Arial"/>
        </w:rPr>
        <w:t xml:space="preserve">to </w:t>
      </w:r>
      <w:r w:rsidR="00E15F54" w:rsidRPr="00EB2F80">
        <w:t>provide evidence of   compliance as a summary.</w:t>
      </w:r>
    </w:p>
    <w:p w14:paraId="4CA23D14" w14:textId="11A3259A" w:rsidR="00DF526A" w:rsidRPr="00EB2F80" w:rsidRDefault="007B669C" w:rsidP="001A11B3">
      <w:pPr>
        <w:pStyle w:val="Numberbullet2"/>
        <w:numPr>
          <w:ilvl w:val="2"/>
          <w:numId w:val="27"/>
        </w:numPr>
        <w:spacing w:after="0"/>
        <w:rPr>
          <w:color w:val="auto"/>
        </w:rPr>
      </w:pPr>
      <w:r>
        <w:rPr>
          <w:color w:val="auto"/>
        </w:rPr>
        <w:t>s</w:t>
      </w:r>
      <w:r w:rsidR="00DF526A" w:rsidRPr="00EB2F80">
        <w:rPr>
          <w:color w:val="auto"/>
        </w:rPr>
        <w:t xml:space="preserve">elect ‘Both’ to </w:t>
      </w:r>
      <w:r w:rsidR="00A34D72">
        <w:rPr>
          <w:rFonts w:cs="Arial"/>
          <w:color w:val="auto"/>
        </w:rPr>
        <w:t>a</w:t>
      </w:r>
      <w:r w:rsidR="00DF526A" w:rsidRPr="00EB2F80">
        <w:rPr>
          <w:rFonts w:cs="Arial"/>
          <w:color w:val="auto"/>
        </w:rPr>
        <w:t xml:space="preserve">ttach evidence of </w:t>
      </w:r>
      <w:r w:rsidR="00A34D72">
        <w:rPr>
          <w:rFonts w:cs="Arial"/>
          <w:color w:val="auto"/>
        </w:rPr>
        <w:t xml:space="preserve">compliance in the form of documents as well as </w:t>
      </w:r>
      <w:r w:rsidR="00A34D72">
        <w:rPr>
          <w:color w:val="auto"/>
        </w:rPr>
        <w:t>p</w:t>
      </w:r>
      <w:r w:rsidR="00DF526A" w:rsidRPr="00EB2F80">
        <w:rPr>
          <w:color w:val="auto"/>
        </w:rPr>
        <w:t>rovid</w:t>
      </w:r>
      <w:r w:rsidR="00A34D72">
        <w:rPr>
          <w:color w:val="auto"/>
        </w:rPr>
        <w:t>ing</w:t>
      </w:r>
      <w:r w:rsidR="00DF526A" w:rsidRPr="00EB2F80">
        <w:rPr>
          <w:color w:val="auto"/>
        </w:rPr>
        <w:t xml:space="preserve"> a </w:t>
      </w:r>
      <w:r w:rsidR="00A34D72">
        <w:rPr>
          <w:bCs/>
          <w:color w:val="auto"/>
        </w:rPr>
        <w:t>text s</w:t>
      </w:r>
      <w:r w:rsidR="00A34D72" w:rsidRPr="00EB2F80">
        <w:rPr>
          <w:bCs/>
          <w:color w:val="auto"/>
        </w:rPr>
        <w:t xml:space="preserve">ummary </w:t>
      </w:r>
      <w:r w:rsidR="00DF526A" w:rsidRPr="00EB2F80">
        <w:rPr>
          <w:rFonts w:cs="Arial"/>
          <w:color w:val="auto"/>
        </w:rPr>
        <w:t>(</w:t>
      </w:r>
      <w:r w:rsidR="00DF526A" w:rsidRPr="00EB2F80">
        <w:rPr>
          <w:rFonts w:cs="Arial"/>
          <w:b/>
          <w:bCs/>
          <w:color w:val="auto"/>
        </w:rPr>
        <w:t>Figure</w:t>
      </w:r>
      <w:r w:rsidR="008B4330" w:rsidRPr="00EB2F80">
        <w:rPr>
          <w:rFonts w:cs="Arial"/>
          <w:b/>
          <w:bCs/>
          <w:color w:val="auto"/>
        </w:rPr>
        <w:t xml:space="preserve"> </w:t>
      </w:r>
      <w:r w:rsidR="00EB2F80">
        <w:rPr>
          <w:rFonts w:cs="Arial"/>
          <w:b/>
          <w:bCs/>
          <w:color w:val="auto"/>
        </w:rPr>
        <w:t>4.</w:t>
      </w:r>
      <w:r w:rsidR="008B4330" w:rsidRPr="00EB2F80">
        <w:rPr>
          <w:rFonts w:cs="Arial"/>
          <w:b/>
          <w:bCs/>
          <w:color w:val="auto"/>
        </w:rPr>
        <w:t>8</w:t>
      </w:r>
      <w:r w:rsidR="00DF526A" w:rsidRPr="00EB2F80">
        <w:rPr>
          <w:rFonts w:cs="Arial"/>
          <w:color w:val="auto"/>
        </w:rPr>
        <w:t>).</w:t>
      </w:r>
    </w:p>
    <w:p w14:paraId="6E506388" w14:textId="3D75EAA5" w:rsidR="00E65F21" w:rsidRPr="00B30EF9" w:rsidRDefault="009237D5" w:rsidP="007576ED">
      <w:pPr>
        <w:rPr>
          <w:highlight w:val="yellow"/>
        </w:rPr>
      </w:pPr>
      <w:r>
        <w:rPr>
          <w:noProof/>
        </w:rPr>
        <mc:AlternateContent>
          <mc:Choice Requires="wpg">
            <w:drawing>
              <wp:inline distT="0" distB="0" distL="0" distR="0" wp14:anchorId="2BA4EA3D" wp14:editId="5313A3C6">
                <wp:extent cx="3543300" cy="3841750"/>
                <wp:effectExtent l="19050" t="19050" r="19050" b="25400"/>
                <wp:docPr id="837842323" name="Group 49"/>
                <wp:cNvGraphicFramePr/>
                <a:graphic xmlns:a="http://schemas.openxmlformats.org/drawingml/2006/main">
                  <a:graphicData uri="http://schemas.microsoft.com/office/word/2010/wordprocessingGroup">
                    <wpg:wgp>
                      <wpg:cNvGrpSpPr/>
                      <wpg:grpSpPr>
                        <a:xfrm>
                          <a:off x="0" y="0"/>
                          <a:ext cx="3543300" cy="3841750"/>
                          <a:chOff x="0" y="0"/>
                          <a:chExt cx="3309620" cy="3928745"/>
                        </a:xfrm>
                      </wpg:grpSpPr>
                      <pic:pic xmlns:pic="http://schemas.openxmlformats.org/drawingml/2006/picture">
                        <pic:nvPicPr>
                          <pic:cNvPr id="1369220296" name="Picture 1"/>
                          <pic:cNvPicPr>
                            <a:picLocks noChangeAspect="1"/>
                          </pic:cNvPicPr>
                        </pic:nvPicPr>
                        <pic:blipFill rotWithShape="1">
                          <a:blip r:embed="rId210" cstate="print">
                            <a:extLst>
                              <a:ext uri="{28A0092B-C50C-407E-A947-70E740481C1C}">
                                <a14:useLocalDpi xmlns:a14="http://schemas.microsoft.com/office/drawing/2010/main" val="0"/>
                              </a:ext>
                            </a:extLst>
                          </a:blip>
                          <a:srcRect t="20859"/>
                          <a:stretch>
                            <a:fillRect/>
                          </a:stretch>
                        </pic:blipFill>
                        <pic:spPr bwMode="auto">
                          <a:xfrm>
                            <a:off x="0" y="0"/>
                            <a:ext cx="3309620" cy="3928745"/>
                          </a:xfrm>
                          <a:prstGeom prst="rect">
                            <a:avLst/>
                          </a:prstGeom>
                          <a:ln>
                            <a:solidFill>
                              <a:schemeClr val="tx1"/>
                            </a:solidFill>
                          </a:ln>
                          <a:extLst>
                            <a:ext uri="{53640926-AAD7-44D8-BBD7-CCE9431645EC}">
                              <a14:shadowObscured xmlns:a14="http://schemas.microsoft.com/office/drawing/2010/main"/>
                            </a:ext>
                          </a:extLst>
                        </pic:spPr>
                      </pic:pic>
                      <wps:wsp>
                        <wps:cNvPr id="1795136498" name="Rectangle 21"/>
                        <wps:cNvSpPr/>
                        <wps:spPr>
                          <a:xfrm flipV="1">
                            <a:off x="228600" y="133350"/>
                            <a:ext cx="136525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73050" name="Rectangle 21"/>
                        <wps:cNvSpPr/>
                        <wps:spPr>
                          <a:xfrm flipV="1">
                            <a:off x="196850" y="3232150"/>
                            <a:ext cx="9525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423662" name="Rectangle 21"/>
                        <wps:cNvSpPr/>
                        <wps:spPr>
                          <a:xfrm flipV="1">
                            <a:off x="209550" y="3575050"/>
                            <a:ext cx="387350"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3371300" name="Rectangle 21"/>
                        <wps:cNvSpPr/>
                        <wps:spPr>
                          <a:xfrm flipV="1">
                            <a:off x="2082800" y="2660650"/>
                            <a:ext cx="412750" cy="1397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91710" name="Rectangle 21"/>
                        <wps:cNvSpPr/>
                        <wps:spPr>
                          <a:xfrm flipV="1">
                            <a:off x="2540000" y="2654300"/>
                            <a:ext cx="5969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9B4157" id="Group 49" o:spid="_x0000_s1026" style="width:279pt;height:302.5pt;mso-position-horizontal-relative:char;mso-position-vertical-relative:line" coordsize="33096,39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3096;height:39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" stroked="t" strokecolor="black [3213]">
                  <v:imagedata r:id="rId211" o:title="" croptop="13670f"/>
                  <v:path arrowok="t"/>
                </v:shape>
                <v:rect id="Rectangle 21" o:spid="_x0000_s1028" style="position:absolute;left:2286;top:1333;width:13652;height:184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" fillcolor="yellow" stroked="f" strokeweight="1pt">
                  <v:fill opacity="26214f"/>
                </v:rect>
                <v:rect id="Rectangle 21" o:spid="_x0000_s1029" style="position:absolute;left:1968;top:32321;width:953;height:120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" fillcolor="yellow" stroked="f" strokeweight="1pt">
                  <v:fill opacity="26214f"/>
                </v:rect>
                <v:rect id="Rectangle 21" o:spid="_x0000_s1030" style="position:absolute;left:2095;top:35750;width:3874;height:190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" fillcolor="yellow" stroked="f" strokeweight="1pt">
                  <v:fill opacity="26214f"/>
                </v:rect>
                <v:rect id="Rectangle 21" o:spid="_x0000_s1031" style="position:absolute;left:20828;top:26606;width:4127;height:139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" fillcolor="yellow" stroked="f" strokeweight="1pt">
                  <v:fill opacity="26214f"/>
                </v:rect>
                <v:rect id="Rectangle 21" o:spid="_x0000_s1032" style="position:absolute;left:25400;top:26543;width:5969;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" fillcolor="yellow" stroked="f" strokeweight="1pt">
                  <v:fill opacity="26214f"/>
                </v:rect>
                <w10:anchorlock/>
              </v:group>
            </w:pict>
          </mc:Fallback>
        </mc:AlternateContent>
      </w:r>
    </w:p>
    <w:p w14:paraId="71529798" w14:textId="6D0815D0" w:rsidR="00B06138" w:rsidRPr="000F6A16" w:rsidRDefault="006417C9" w:rsidP="007576ED">
      <w:r w:rsidRPr="000F6A16">
        <w:rPr>
          <w:b/>
          <w:bCs/>
        </w:rPr>
        <w:t xml:space="preserve">Figure </w:t>
      </w:r>
      <w:r w:rsidR="00EB2F80" w:rsidRPr="000F6A16">
        <w:rPr>
          <w:b/>
          <w:bCs/>
        </w:rPr>
        <w:t>4.</w:t>
      </w:r>
      <w:r w:rsidRPr="000F6A16">
        <w:rPr>
          <w:b/>
          <w:bCs/>
        </w:rPr>
        <w:t>8</w:t>
      </w:r>
      <w:r w:rsidR="00EB2F80" w:rsidRPr="000F6A16">
        <w:rPr>
          <w:b/>
          <w:bCs/>
        </w:rPr>
        <w:t xml:space="preserve">: </w:t>
      </w:r>
      <w:r w:rsidR="00A34D72" w:rsidRPr="000F6A16">
        <w:t>The ‘</w:t>
      </w:r>
      <w:r w:rsidR="00EB2F80" w:rsidRPr="000F6A16">
        <w:rPr>
          <w:rFonts w:cs="Arial"/>
        </w:rPr>
        <w:t>Edit Other required response pop-up showing how</w:t>
      </w:r>
      <w:r w:rsidR="00B06138" w:rsidRPr="000F6A16">
        <w:rPr>
          <w:rFonts w:cs="Arial"/>
        </w:rPr>
        <w:t xml:space="preserve"> </w:t>
      </w:r>
      <w:r w:rsidR="00B06138" w:rsidRPr="000F6A16">
        <w:t>to attach evidence of compliance and provide a summary.</w:t>
      </w:r>
    </w:p>
    <w:p w14:paraId="35647E70" w14:textId="64205362" w:rsidR="004F2069" w:rsidRPr="00B06138" w:rsidRDefault="00862254" w:rsidP="001A11B3">
      <w:pPr>
        <w:pStyle w:val="Numberbullet0"/>
        <w:keepNext/>
        <w:numPr>
          <w:ilvl w:val="0"/>
          <w:numId w:val="27"/>
        </w:numPr>
        <w:spacing w:before="0" w:after="0"/>
        <w:rPr>
          <w:color w:val="auto"/>
        </w:rPr>
      </w:pPr>
      <w:bookmarkStart w:id="51" w:name="_Ref223607901"/>
      <w:r w:rsidRPr="00B06138">
        <w:rPr>
          <w:color w:val="auto"/>
        </w:rPr>
        <w:lastRenderedPageBreak/>
        <w:t>To add files less than 50MB:</w:t>
      </w:r>
      <w:bookmarkEnd w:id="51"/>
    </w:p>
    <w:p w14:paraId="05779C73" w14:textId="42B979BC" w:rsidR="00862254" w:rsidRPr="00B06138" w:rsidRDefault="007B669C" w:rsidP="001A11B3">
      <w:pPr>
        <w:pStyle w:val="Numberbullet0"/>
        <w:keepNext/>
        <w:numPr>
          <w:ilvl w:val="1"/>
          <w:numId w:val="27"/>
        </w:numPr>
        <w:spacing w:before="0" w:after="0"/>
        <w:rPr>
          <w:color w:val="auto"/>
        </w:rPr>
      </w:pPr>
      <w:r>
        <w:rPr>
          <w:color w:val="auto"/>
        </w:rPr>
        <w:t>c</w:t>
      </w:r>
      <w:r w:rsidR="00862254" w:rsidRPr="00B06138">
        <w:rPr>
          <w:color w:val="auto"/>
        </w:rPr>
        <w:t xml:space="preserve">lick </w:t>
      </w:r>
      <w:r w:rsidR="00A34D72">
        <w:rPr>
          <w:color w:val="auto"/>
        </w:rPr>
        <w:t>‘</w:t>
      </w:r>
      <w:r w:rsidR="00862254" w:rsidRPr="00B06138">
        <w:rPr>
          <w:color w:val="auto"/>
        </w:rPr>
        <w:t>Add files</w:t>
      </w:r>
      <w:r w:rsidR="00A34D72">
        <w:rPr>
          <w:color w:val="auto"/>
        </w:rPr>
        <w:t>’</w:t>
      </w:r>
      <w:r w:rsidR="00A34D72" w:rsidRPr="00B06138">
        <w:rPr>
          <w:color w:val="auto"/>
        </w:rPr>
        <w:t xml:space="preserve"> </w:t>
      </w:r>
      <w:r w:rsidR="00862254" w:rsidRPr="00B06138">
        <w:rPr>
          <w:color w:val="auto"/>
        </w:rPr>
        <w:t xml:space="preserve">button within the </w:t>
      </w:r>
      <w:r w:rsidR="00AB0381" w:rsidRPr="00B06138">
        <w:rPr>
          <w:color w:val="auto"/>
        </w:rPr>
        <w:t>‘Edit Other required response’ pop-up</w:t>
      </w:r>
      <w:r w:rsidR="00862254" w:rsidRPr="00B06138">
        <w:rPr>
          <w:color w:val="auto"/>
        </w:rPr>
        <w:t xml:space="preserve"> </w:t>
      </w:r>
      <w:r w:rsidR="00EC3723" w:rsidRPr="00B06138">
        <w:rPr>
          <w:color w:val="auto"/>
        </w:rPr>
        <w:t>(</w:t>
      </w:r>
      <w:r w:rsidR="00EC3723" w:rsidRPr="00B06138">
        <w:rPr>
          <w:b/>
          <w:bCs/>
          <w:color w:val="auto"/>
        </w:rPr>
        <w:t xml:space="preserve">Figure </w:t>
      </w:r>
      <w:r w:rsidR="00B06138">
        <w:rPr>
          <w:b/>
          <w:bCs/>
          <w:color w:val="auto"/>
        </w:rPr>
        <w:t>4.</w:t>
      </w:r>
      <w:r w:rsidR="00EC3723" w:rsidRPr="00B06138">
        <w:rPr>
          <w:b/>
          <w:bCs/>
          <w:color w:val="auto"/>
        </w:rPr>
        <w:t>8</w:t>
      </w:r>
      <w:r w:rsidR="00EC3723" w:rsidRPr="00B06138">
        <w:rPr>
          <w:color w:val="auto"/>
        </w:rPr>
        <w:t xml:space="preserve">) </w:t>
      </w:r>
      <w:r w:rsidR="00862254" w:rsidRPr="00B06138">
        <w:rPr>
          <w:color w:val="auto"/>
        </w:rPr>
        <w:t>to open the ‘Add files’ pop-up</w:t>
      </w:r>
      <w:r w:rsidR="00E76650" w:rsidRPr="00B06138">
        <w:rPr>
          <w:color w:val="auto"/>
        </w:rPr>
        <w:t xml:space="preserve"> (</w:t>
      </w:r>
      <w:r w:rsidR="00E76650" w:rsidRPr="00B06138">
        <w:rPr>
          <w:b/>
          <w:bCs/>
          <w:color w:val="auto"/>
        </w:rPr>
        <w:t xml:space="preserve">Figure </w:t>
      </w:r>
      <w:r w:rsidR="00B06138">
        <w:rPr>
          <w:b/>
          <w:bCs/>
          <w:color w:val="auto"/>
        </w:rPr>
        <w:t>4.</w:t>
      </w:r>
      <w:r w:rsidR="00E76650" w:rsidRPr="00B06138">
        <w:rPr>
          <w:b/>
          <w:bCs/>
          <w:color w:val="auto"/>
        </w:rPr>
        <w:t>9</w:t>
      </w:r>
      <w:r w:rsidR="00E76650" w:rsidRPr="00B06138">
        <w:rPr>
          <w:color w:val="auto"/>
        </w:rPr>
        <w:t>)</w:t>
      </w:r>
    </w:p>
    <w:p w14:paraId="0F6DEA29" w14:textId="607FFD02" w:rsidR="00E54CEE" w:rsidRPr="00B06138" w:rsidRDefault="0029564D" w:rsidP="001A11B3">
      <w:pPr>
        <w:pStyle w:val="Numberbullet2"/>
        <w:numPr>
          <w:ilvl w:val="1"/>
          <w:numId w:val="27"/>
        </w:numPr>
        <w:rPr>
          <w:color w:val="auto"/>
        </w:rPr>
      </w:pPr>
      <w:r>
        <w:rPr>
          <w:color w:val="auto"/>
        </w:rPr>
        <w:t>c</w:t>
      </w:r>
      <w:r w:rsidR="00862254" w:rsidRPr="00B06138">
        <w:rPr>
          <w:color w:val="auto"/>
        </w:rPr>
        <w:t>lick ‘</w:t>
      </w:r>
      <w:r w:rsidR="00862254" w:rsidRPr="00B06138">
        <w:rPr>
          <w:bCs/>
          <w:color w:val="auto"/>
        </w:rPr>
        <w:t>Choose files’</w:t>
      </w:r>
      <w:r w:rsidR="00862254" w:rsidRPr="00B06138">
        <w:rPr>
          <w:color w:val="auto"/>
        </w:rPr>
        <w:t xml:space="preserve"> and select the file you want to upload from your computer. Once you have selected your file, click the ‘</w:t>
      </w:r>
      <w:r w:rsidR="00862254" w:rsidRPr="00B06138">
        <w:rPr>
          <w:bCs/>
          <w:color w:val="auto"/>
        </w:rPr>
        <w:t>Add files</w:t>
      </w:r>
      <w:r w:rsidR="00862254" w:rsidRPr="00B06138">
        <w:rPr>
          <w:b/>
          <w:color w:val="auto"/>
        </w:rPr>
        <w:t>’</w:t>
      </w:r>
      <w:r w:rsidR="00862254" w:rsidRPr="00B06138">
        <w:rPr>
          <w:color w:val="auto"/>
        </w:rPr>
        <w:t xml:space="preserve"> button (</w:t>
      </w:r>
      <w:r w:rsidR="00862254" w:rsidRPr="00B06138">
        <w:rPr>
          <w:b/>
          <w:bCs/>
          <w:color w:val="auto"/>
        </w:rPr>
        <w:t xml:space="preserve">Figure </w:t>
      </w:r>
      <w:r w:rsidR="00B06138">
        <w:rPr>
          <w:b/>
          <w:bCs/>
          <w:color w:val="auto"/>
        </w:rPr>
        <w:t>4.</w:t>
      </w:r>
      <w:r w:rsidR="00E76650" w:rsidRPr="00B06138">
        <w:rPr>
          <w:b/>
          <w:bCs/>
          <w:color w:val="auto"/>
        </w:rPr>
        <w:t>9</w:t>
      </w:r>
      <w:r w:rsidR="00862254" w:rsidRPr="00B06138">
        <w:rPr>
          <w:color w:val="auto"/>
        </w:rPr>
        <w:t>)</w:t>
      </w:r>
    </w:p>
    <w:p w14:paraId="0A0662F1" w14:textId="77777777" w:rsidR="00B30EF9" w:rsidRDefault="001522D9" w:rsidP="007576ED">
      <w:r>
        <w:rPr>
          <w:noProof/>
        </w:rPr>
        <mc:AlternateContent>
          <mc:Choice Requires="wpg">
            <w:drawing>
              <wp:inline distT="0" distB="0" distL="0" distR="0" wp14:anchorId="1C529BC4" wp14:editId="3E94A8CD">
                <wp:extent cx="4292600" cy="1905000"/>
                <wp:effectExtent l="19050" t="19050" r="12700" b="19050"/>
                <wp:docPr id="2086781790" name="Group 14"/>
                <wp:cNvGraphicFramePr/>
                <a:graphic xmlns:a="http://schemas.openxmlformats.org/drawingml/2006/main">
                  <a:graphicData uri="http://schemas.microsoft.com/office/word/2010/wordprocessingGroup">
                    <wpg:wgp>
                      <wpg:cNvGrpSpPr/>
                      <wpg:grpSpPr>
                        <a:xfrm>
                          <a:off x="0" y="0"/>
                          <a:ext cx="4292600" cy="1905000"/>
                          <a:chOff x="0" y="0"/>
                          <a:chExt cx="4292600" cy="1905000"/>
                        </a:xfrm>
                      </wpg:grpSpPr>
                      <pic:pic xmlns:pic="http://schemas.openxmlformats.org/drawingml/2006/picture">
                        <pic:nvPicPr>
                          <pic:cNvPr id="1103536496" name="Picture 1" descr="A screenshot of a computer&#10;&#10;AI-generated content may be incorrect."/>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4292600" cy="1905000"/>
                          </a:xfrm>
                          <a:prstGeom prst="rect">
                            <a:avLst/>
                          </a:prstGeom>
                          <a:ln>
                            <a:solidFill>
                              <a:schemeClr val="tx1"/>
                            </a:solidFill>
                          </a:ln>
                        </pic:spPr>
                      </pic:pic>
                      <wps:wsp>
                        <wps:cNvPr id="2086680302" name="Rectangle 3"/>
                        <wps:cNvSpPr/>
                        <wps:spPr>
                          <a:xfrm>
                            <a:off x="1441450" y="1041400"/>
                            <a:ext cx="527050" cy="76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887160" name="Rectangle 3"/>
                        <wps:cNvSpPr/>
                        <wps:spPr>
                          <a:xfrm>
                            <a:off x="2635250" y="1619250"/>
                            <a:ext cx="398559"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B48FB0" id="Group 14" o:spid="_x0000_s1026" style="width:338pt;height:150pt;mso-position-horizontal-relative:char;mso-position-vertical-relative:line" coordsize="42926,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">
                <v:shape id="Picture 1" o:spid="_x0000_s1027" type="#_x0000_t75" alt="A screenshot of a computer&#10;&#10;AI-generated content may be incorrect." style="position:absolute;width:42926;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" stroked="t" strokecolor="black [3213]">
                  <v:imagedata r:id="rId213" o:title="A screenshot of a computer&#10;&#10;AI-generated content may be incorrect"/>
                  <v:path arrowok="t"/>
                </v:shape>
                <v:rect id="Rectangle 3" o:spid="_x0000_s1028" style="position:absolute;left:14414;top:10414;width:5271;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" fillcolor="yellow" stroked="f" strokeweight="1pt">
                  <v:fill opacity="26214f"/>
                </v:rect>
                <v:rect id="Rectangle 3" o:spid="_x0000_s1029" style="position:absolute;left:26352;top:16192;width:398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" fillcolor="yellow" stroked="f" strokeweight="1pt">
                  <v:fill opacity="26214f"/>
                </v:rect>
                <w10:anchorlock/>
              </v:group>
            </w:pict>
          </mc:Fallback>
        </mc:AlternateContent>
      </w:r>
    </w:p>
    <w:p w14:paraId="7011FEF7" w14:textId="542CC902" w:rsidR="00862254" w:rsidRPr="00E007A8" w:rsidRDefault="00862254" w:rsidP="007576ED">
      <w:pPr>
        <w:rPr>
          <w:b/>
          <w:bCs/>
        </w:rPr>
      </w:pPr>
      <w:r w:rsidRPr="00E007A8">
        <w:rPr>
          <w:b/>
          <w:bCs/>
        </w:rPr>
        <w:t xml:space="preserve">Figure </w:t>
      </w:r>
      <w:r w:rsidR="00DB626D" w:rsidRPr="00E007A8">
        <w:rPr>
          <w:b/>
          <w:bCs/>
        </w:rPr>
        <w:t>4.</w:t>
      </w:r>
      <w:r w:rsidR="00E76650" w:rsidRPr="00E007A8">
        <w:rPr>
          <w:b/>
          <w:bCs/>
        </w:rPr>
        <w:t>9</w:t>
      </w:r>
      <w:r w:rsidR="00DB626D" w:rsidRPr="00E007A8">
        <w:rPr>
          <w:b/>
          <w:bCs/>
        </w:rPr>
        <w:t xml:space="preserve">: </w:t>
      </w:r>
      <w:r w:rsidR="00A34D72">
        <w:t>The ‘</w:t>
      </w:r>
      <w:r w:rsidR="00DB626D" w:rsidRPr="00E007A8">
        <w:t>Add file</w:t>
      </w:r>
      <w:r w:rsidR="00A34D72">
        <w:t>s’</w:t>
      </w:r>
      <w:r w:rsidR="00DB626D" w:rsidRPr="00E007A8">
        <w:t xml:space="preserve"> pop-up used to choose and add relevant files</w:t>
      </w:r>
      <w:r w:rsidR="00E007A8" w:rsidRPr="00E007A8">
        <w:t>.</w:t>
      </w:r>
    </w:p>
    <w:p w14:paraId="7D6F3387" w14:textId="7693486F" w:rsidR="00862254" w:rsidRPr="00E007A8" w:rsidRDefault="0029564D" w:rsidP="001A11B3">
      <w:pPr>
        <w:pStyle w:val="ListParagraph"/>
        <w:numPr>
          <w:ilvl w:val="1"/>
          <w:numId w:val="27"/>
        </w:numPr>
        <w:rPr>
          <w:rFonts w:ascii="Arial" w:hAnsi="Arial" w:cs="Arial"/>
          <w:sz w:val="20"/>
        </w:rPr>
      </w:pPr>
      <w:r>
        <w:rPr>
          <w:rFonts w:ascii="Arial" w:hAnsi="Arial" w:cs="Arial"/>
          <w:sz w:val="20"/>
        </w:rPr>
        <w:t>t</w:t>
      </w:r>
      <w:r w:rsidR="00862254" w:rsidRPr="00E007A8">
        <w:rPr>
          <w:rFonts w:ascii="Arial" w:hAnsi="Arial" w:cs="Arial"/>
          <w:sz w:val="20"/>
        </w:rPr>
        <w:t>he file you uploaded will be displayed in the ‘Edit Model’ pop-up (</w:t>
      </w:r>
      <w:r w:rsidR="00862254" w:rsidRPr="00E007A8">
        <w:rPr>
          <w:rFonts w:ascii="Arial" w:hAnsi="Arial" w:cs="Arial"/>
          <w:b/>
          <w:bCs/>
          <w:sz w:val="20"/>
        </w:rPr>
        <w:t xml:space="preserve">Figure </w:t>
      </w:r>
      <w:r w:rsidR="00E007A8" w:rsidRPr="00E007A8">
        <w:rPr>
          <w:rFonts w:ascii="Arial" w:hAnsi="Arial" w:cs="Arial"/>
          <w:b/>
          <w:bCs/>
          <w:sz w:val="20"/>
        </w:rPr>
        <w:t>4.</w:t>
      </w:r>
      <w:r w:rsidR="00862254" w:rsidRPr="00E007A8">
        <w:rPr>
          <w:rFonts w:ascii="Arial" w:hAnsi="Arial" w:cs="Arial"/>
          <w:b/>
          <w:bCs/>
          <w:sz w:val="20"/>
        </w:rPr>
        <w:t>1</w:t>
      </w:r>
      <w:r w:rsidR="004471D7" w:rsidRPr="00E007A8">
        <w:rPr>
          <w:rFonts w:ascii="Arial" w:hAnsi="Arial" w:cs="Arial"/>
          <w:b/>
          <w:bCs/>
          <w:sz w:val="20"/>
        </w:rPr>
        <w:t>0</w:t>
      </w:r>
      <w:r w:rsidR="00862254" w:rsidRPr="00E007A8">
        <w:rPr>
          <w:rFonts w:ascii="Arial" w:hAnsi="Arial" w:cs="Arial"/>
          <w:sz w:val="20"/>
        </w:rPr>
        <w:t>).</w:t>
      </w:r>
    </w:p>
    <w:p w14:paraId="3F5A73BC" w14:textId="77777777" w:rsidR="00B30EF9" w:rsidRDefault="00B30EF9" w:rsidP="00B30EF9">
      <w:pPr>
        <w:pStyle w:val="ListParagraph"/>
        <w:ind w:left="786"/>
        <w:rPr>
          <w:rFonts w:ascii="Arial" w:hAnsi="Arial" w:cs="Arial"/>
          <w:sz w:val="20"/>
        </w:rPr>
      </w:pPr>
    </w:p>
    <w:p w14:paraId="4CDFFCAC" w14:textId="77777777" w:rsidR="00B30EF9" w:rsidRDefault="00B30EF9" w:rsidP="007576ED">
      <w:pPr>
        <w:rPr>
          <w:b/>
          <w:bCs/>
          <w:i/>
          <w:iCs/>
          <w:noProof/>
        </w:rPr>
      </w:pPr>
      <w:r>
        <w:rPr>
          <w:noProof/>
        </w:rPr>
        <mc:AlternateContent>
          <mc:Choice Requires="wpg">
            <w:drawing>
              <wp:inline distT="0" distB="0" distL="0" distR="0" wp14:anchorId="69A66BF4" wp14:editId="2B3F28D7">
                <wp:extent cx="3759200" cy="3238500"/>
                <wp:effectExtent l="19050" t="19050" r="12700" b="19050"/>
                <wp:docPr id="624259085" name="Group 16"/>
                <wp:cNvGraphicFramePr/>
                <a:graphic xmlns:a="http://schemas.openxmlformats.org/drawingml/2006/main">
                  <a:graphicData uri="http://schemas.microsoft.com/office/word/2010/wordprocessingGroup">
                    <wpg:wgp>
                      <wpg:cNvGrpSpPr/>
                      <wpg:grpSpPr>
                        <a:xfrm>
                          <a:off x="0" y="0"/>
                          <a:ext cx="3759200" cy="3238500"/>
                          <a:chOff x="0" y="0"/>
                          <a:chExt cx="3321050" cy="2856865"/>
                        </a:xfrm>
                      </wpg:grpSpPr>
                      <pic:pic xmlns:pic="http://schemas.openxmlformats.org/drawingml/2006/picture">
                        <pic:nvPicPr>
                          <pic:cNvPr id="1237235986" name="Picture 1" descr="A screenshot of a computer screen&#10;&#10;AI-generated content may be incorrect."/>
                          <pic:cNvPicPr>
                            <a:picLocks noChangeAspect="1"/>
                          </pic:cNvPicPr>
                        </pic:nvPicPr>
                        <pic:blipFill>
                          <a:blip r:embed="rId214">
                            <a:extLst>
                              <a:ext uri="{28A0092B-C50C-407E-A947-70E740481C1C}">
                                <a14:useLocalDpi xmlns:a14="http://schemas.microsoft.com/office/drawing/2010/main" val="0"/>
                              </a:ext>
                            </a:extLst>
                          </a:blip>
                          <a:stretch>
                            <a:fillRect/>
                          </a:stretch>
                        </pic:blipFill>
                        <pic:spPr>
                          <a:xfrm>
                            <a:off x="0" y="0"/>
                            <a:ext cx="3321050" cy="2856865"/>
                          </a:xfrm>
                          <a:prstGeom prst="rect">
                            <a:avLst/>
                          </a:prstGeom>
                          <a:ln>
                            <a:solidFill>
                              <a:schemeClr val="tx1"/>
                            </a:solidFill>
                          </a:ln>
                        </pic:spPr>
                      </pic:pic>
                      <wps:wsp>
                        <wps:cNvPr id="1916549460" name="Rectangle 1"/>
                        <wps:cNvSpPr/>
                        <wps:spPr>
                          <a:xfrm>
                            <a:off x="222250" y="2006600"/>
                            <a:ext cx="1651000" cy="120650"/>
                          </a:xfrm>
                          <a:prstGeom prst="rect">
                            <a:avLst/>
                          </a:prstGeom>
                          <a:solidFill>
                            <a:srgbClr val="FFFF00">
                              <a:alpha val="40000"/>
                            </a:srgb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5ED951" id="Group 16" o:spid="_x0000_s1026" style="width:296pt;height:255pt;mso-position-horizontal-relative:char;mso-position-vertical-relative:line" coordsize="33210,28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">
                <v:shape id="Picture 1" o:spid="_x0000_s1027" type="#_x0000_t75" alt="A screenshot of a computer screen&#10;&#10;AI-generated content may be incorrect." style="position:absolute;width:33210;height:28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" stroked="t" strokecolor="black [3213]">
                  <v:imagedata r:id="rId215" o:title="A screenshot of a computer screen&#10;&#10;AI-generated content may be incorrect"/>
                  <v:path arrowok="t"/>
                </v:shape>
                <v:rect id="Rectangle 1" o:spid="_x0000_s1028" style="position:absolute;left:2222;top:20066;width:16510;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" fillcolor="yellow" strokecolor="black [3213]" strokeweight="1pt">
                  <v:fill opacity="26214f"/>
                </v:rect>
                <w10:anchorlock/>
              </v:group>
            </w:pict>
          </mc:Fallback>
        </mc:AlternateContent>
      </w:r>
    </w:p>
    <w:p w14:paraId="7D4D7B6A" w14:textId="1E8472F1" w:rsidR="00862254" w:rsidRPr="002F7C8B" w:rsidRDefault="00862254" w:rsidP="007576ED">
      <w:r w:rsidRPr="002F7C8B">
        <w:rPr>
          <w:b/>
          <w:bCs/>
          <w:noProof/>
        </w:rPr>
        <w:t xml:space="preserve">Figure </w:t>
      </w:r>
      <w:r w:rsidR="002F7C8B" w:rsidRPr="002F7C8B">
        <w:rPr>
          <w:b/>
          <w:bCs/>
          <w:noProof/>
        </w:rPr>
        <w:t>4.</w:t>
      </w:r>
      <w:r w:rsidRPr="002F7C8B">
        <w:rPr>
          <w:b/>
          <w:bCs/>
          <w:noProof/>
        </w:rPr>
        <w:t>1</w:t>
      </w:r>
      <w:r w:rsidR="004471D7" w:rsidRPr="002F7C8B">
        <w:rPr>
          <w:b/>
          <w:bCs/>
          <w:noProof/>
        </w:rPr>
        <w:t>0</w:t>
      </w:r>
      <w:r w:rsidR="002F7C8B" w:rsidRPr="002F7C8B">
        <w:rPr>
          <w:b/>
          <w:bCs/>
          <w:noProof/>
        </w:rPr>
        <w:t>:</w:t>
      </w:r>
      <w:r w:rsidR="002F7C8B" w:rsidRPr="002F7C8B">
        <w:rPr>
          <w:noProof/>
        </w:rPr>
        <w:t xml:space="preserve"> </w:t>
      </w:r>
      <w:r w:rsidR="00A34D72">
        <w:rPr>
          <w:noProof/>
        </w:rPr>
        <w:t>The ‘</w:t>
      </w:r>
      <w:r w:rsidR="002F7C8B" w:rsidRPr="002F7C8B">
        <w:rPr>
          <w:noProof/>
        </w:rPr>
        <w:t xml:space="preserve">Edit </w:t>
      </w:r>
      <w:r w:rsidR="00A34D72">
        <w:rPr>
          <w:noProof/>
        </w:rPr>
        <w:t>O</w:t>
      </w:r>
      <w:r w:rsidR="002F7C8B" w:rsidRPr="002F7C8B">
        <w:rPr>
          <w:noProof/>
        </w:rPr>
        <w:t>ther required response</w:t>
      </w:r>
      <w:r w:rsidR="00A34D72">
        <w:rPr>
          <w:noProof/>
        </w:rPr>
        <w:t>’</w:t>
      </w:r>
      <w:r w:rsidR="002F7C8B" w:rsidRPr="002F7C8B">
        <w:rPr>
          <w:noProof/>
        </w:rPr>
        <w:t xml:space="preserve"> pop-up showing files you </w:t>
      </w:r>
      <w:r w:rsidR="000F6A16">
        <w:rPr>
          <w:noProof/>
        </w:rPr>
        <w:t xml:space="preserve">have </w:t>
      </w:r>
      <w:r w:rsidR="002F7C8B" w:rsidRPr="002F7C8B">
        <w:rPr>
          <w:noProof/>
        </w:rPr>
        <w:t>uploaded.</w:t>
      </w:r>
    </w:p>
    <w:p w14:paraId="208492D6" w14:textId="77777777" w:rsidR="00862254" w:rsidRPr="002F7C8B" w:rsidRDefault="00862254" w:rsidP="001A11B3">
      <w:pPr>
        <w:pStyle w:val="Numberbullet0"/>
        <w:numPr>
          <w:ilvl w:val="0"/>
          <w:numId w:val="27"/>
        </w:numPr>
        <w:rPr>
          <w:color w:val="auto"/>
        </w:rPr>
      </w:pPr>
      <w:bookmarkStart w:id="52" w:name="_Ref223609211"/>
      <w:r w:rsidRPr="002F7C8B">
        <w:rPr>
          <w:color w:val="auto"/>
        </w:rPr>
        <w:t>To add files more than 50MB size up to 5GB:</w:t>
      </w:r>
      <w:bookmarkEnd w:id="52"/>
    </w:p>
    <w:p w14:paraId="1901E300" w14:textId="292D505B" w:rsidR="00862254" w:rsidRPr="002F7C8B" w:rsidRDefault="0029564D" w:rsidP="007F2B1D">
      <w:pPr>
        <w:pStyle w:val="Numberbullet2"/>
        <w:numPr>
          <w:ilvl w:val="0"/>
          <w:numId w:val="21"/>
        </w:numPr>
        <w:rPr>
          <w:color w:val="auto"/>
        </w:rPr>
      </w:pPr>
      <w:r>
        <w:rPr>
          <w:color w:val="auto"/>
        </w:rPr>
        <w:t>c</w:t>
      </w:r>
      <w:r w:rsidR="00862254" w:rsidRPr="002F7C8B">
        <w:rPr>
          <w:color w:val="auto"/>
        </w:rPr>
        <w:t xml:space="preserve">lick </w:t>
      </w:r>
      <w:r w:rsidR="00125025">
        <w:rPr>
          <w:color w:val="auto"/>
        </w:rPr>
        <w:t>‘</w:t>
      </w:r>
      <w:r w:rsidR="00862254" w:rsidRPr="002F7C8B">
        <w:rPr>
          <w:color w:val="auto"/>
        </w:rPr>
        <w:t>Upload Large files’ button within the</w:t>
      </w:r>
      <w:r w:rsidR="00EC3723" w:rsidRPr="002F7C8B">
        <w:rPr>
          <w:color w:val="auto"/>
        </w:rPr>
        <w:t xml:space="preserve"> ‘Edit Other required response’ pop-up </w:t>
      </w:r>
      <w:r w:rsidR="00862254" w:rsidRPr="002F7C8B">
        <w:rPr>
          <w:color w:val="auto"/>
        </w:rPr>
        <w:t>(</w:t>
      </w:r>
      <w:r w:rsidR="00862254" w:rsidRPr="002F7C8B">
        <w:rPr>
          <w:b/>
          <w:bCs/>
          <w:color w:val="auto"/>
        </w:rPr>
        <w:t xml:space="preserve">Figure </w:t>
      </w:r>
      <w:r w:rsidR="002F7C8B">
        <w:rPr>
          <w:b/>
          <w:bCs/>
          <w:color w:val="auto"/>
        </w:rPr>
        <w:t>4.</w:t>
      </w:r>
      <w:r w:rsidR="00EC3723" w:rsidRPr="002F7C8B">
        <w:rPr>
          <w:b/>
          <w:bCs/>
          <w:color w:val="auto"/>
        </w:rPr>
        <w:t>8</w:t>
      </w:r>
      <w:r w:rsidR="00862254" w:rsidRPr="002F7C8B">
        <w:rPr>
          <w:color w:val="auto"/>
        </w:rPr>
        <w:t>)</w:t>
      </w:r>
    </w:p>
    <w:p w14:paraId="786E46DF" w14:textId="4A70737F" w:rsidR="00862254" w:rsidRPr="002F7C8B" w:rsidRDefault="0029564D" w:rsidP="007F2B1D">
      <w:pPr>
        <w:pStyle w:val="Numberbullet2"/>
        <w:numPr>
          <w:ilvl w:val="0"/>
          <w:numId w:val="21"/>
        </w:numPr>
        <w:rPr>
          <w:color w:val="auto"/>
        </w:rPr>
      </w:pPr>
      <w:r>
        <w:rPr>
          <w:color w:val="auto"/>
        </w:rPr>
        <w:t>a</w:t>
      </w:r>
      <w:r w:rsidR="00862254" w:rsidRPr="002F7C8B">
        <w:rPr>
          <w:color w:val="auto"/>
        </w:rPr>
        <w:t xml:space="preserve"> new window will open directing you to the SharePoint site (</w:t>
      </w:r>
      <w:r w:rsidR="00862254" w:rsidRPr="002F7C8B">
        <w:rPr>
          <w:b/>
          <w:bCs/>
          <w:color w:val="auto"/>
        </w:rPr>
        <w:t xml:space="preserve">Figure </w:t>
      </w:r>
      <w:r w:rsidR="002F7C8B">
        <w:rPr>
          <w:b/>
          <w:bCs/>
          <w:color w:val="auto"/>
        </w:rPr>
        <w:t>4.</w:t>
      </w:r>
      <w:r w:rsidR="00862254" w:rsidRPr="002F7C8B">
        <w:rPr>
          <w:b/>
          <w:bCs/>
          <w:color w:val="auto"/>
        </w:rPr>
        <w:t>1</w:t>
      </w:r>
      <w:r w:rsidR="00F128DB" w:rsidRPr="002F7C8B">
        <w:rPr>
          <w:b/>
          <w:bCs/>
          <w:color w:val="auto"/>
        </w:rPr>
        <w:t>1</w:t>
      </w:r>
      <w:r w:rsidR="00862254" w:rsidRPr="002F7C8B">
        <w:rPr>
          <w:color w:val="auto"/>
        </w:rPr>
        <w:t>)</w:t>
      </w:r>
    </w:p>
    <w:p w14:paraId="39A1CAFA" w14:textId="77777777" w:rsidR="00862254" w:rsidRDefault="00862254" w:rsidP="007576ED">
      <w:r w:rsidRPr="00671C88">
        <w:rPr>
          <w:noProof/>
        </w:rPr>
        <w:lastRenderedPageBreak/>
        <w:drawing>
          <wp:inline distT="0" distB="0" distL="0" distR="0" wp14:anchorId="3DA61236" wp14:editId="4F27370B">
            <wp:extent cx="4305300" cy="1943381"/>
            <wp:effectExtent l="19050" t="19050" r="19050" b="19050"/>
            <wp:docPr id="6568653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1179" name="Picture 1" descr="A screenshot of a computer&#10;&#10;AI-generated content may be incorrect."/>
                    <pic:cNvPicPr/>
                  </pic:nvPicPr>
                  <pic:blipFill rotWithShape="1">
                    <a:blip r:embed="rId73"/>
                    <a:srcRect b="32295"/>
                    <a:stretch>
                      <a:fillRect/>
                    </a:stretch>
                  </pic:blipFill>
                  <pic:spPr bwMode="auto">
                    <a:xfrm>
                      <a:off x="0" y="0"/>
                      <a:ext cx="4344269" cy="19609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F4BD4D" w14:textId="0E83088D" w:rsidR="00862254" w:rsidRPr="00ED2C8A" w:rsidRDefault="00862254" w:rsidP="007576ED">
      <w:pPr>
        <w:rPr>
          <w:b/>
          <w:bCs/>
        </w:rPr>
      </w:pPr>
      <w:r w:rsidRPr="00ED2C8A">
        <w:rPr>
          <w:b/>
          <w:bCs/>
        </w:rPr>
        <w:t xml:space="preserve">Figure </w:t>
      </w:r>
      <w:r w:rsidR="002B6958" w:rsidRPr="00ED2C8A">
        <w:rPr>
          <w:b/>
          <w:bCs/>
        </w:rPr>
        <w:t>4.</w:t>
      </w:r>
      <w:r w:rsidRPr="00ED2C8A">
        <w:rPr>
          <w:b/>
          <w:bCs/>
        </w:rPr>
        <w:t>1</w:t>
      </w:r>
      <w:r w:rsidR="00F128DB" w:rsidRPr="00ED2C8A">
        <w:rPr>
          <w:b/>
          <w:bCs/>
        </w:rPr>
        <w:t>1</w:t>
      </w:r>
      <w:r w:rsidR="002B6958" w:rsidRPr="00ED2C8A">
        <w:rPr>
          <w:b/>
          <w:bCs/>
        </w:rPr>
        <w:t xml:space="preserve">: </w:t>
      </w:r>
      <w:r w:rsidR="00ED2C8A" w:rsidRPr="00ED2C8A">
        <w:t>SharePoint landing page for large file upload.</w:t>
      </w:r>
    </w:p>
    <w:p w14:paraId="5E0EFCB3" w14:textId="570BB111" w:rsidR="00862254" w:rsidRPr="00ED2C8A" w:rsidRDefault="0029564D" w:rsidP="007F2B1D">
      <w:pPr>
        <w:pStyle w:val="Numberbullet2"/>
        <w:numPr>
          <w:ilvl w:val="0"/>
          <w:numId w:val="21"/>
        </w:numPr>
        <w:rPr>
          <w:color w:val="auto"/>
        </w:rPr>
      </w:pPr>
      <w:r>
        <w:rPr>
          <w:color w:val="auto"/>
        </w:rPr>
        <w:t>c</w:t>
      </w:r>
      <w:r w:rsidR="00862254" w:rsidRPr="00ED2C8A">
        <w:rPr>
          <w:color w:val="auto"/>
        </w:rPr>
        <w:t xml:space="preserve">lick </w:t>
      </w:r>
      <w:r>
        <w:rPr>
          <w:color w:val="auto"/>
        </w:rPr>
        <w:t>‘</w:t>
      </w:r>
      <w:r w:rsidR="00862254" w:rsidRPr="00ED2C8A">
        <w:rPr>
          <w:color w:val="auto"/>
        </w:rPr>
        <w:t>Upload</w:t>
      </w:r>
      <w:r>
        <w:rPr>
          <w:color w:val="auto"/>
        </w:rPr>
        <w:t>’</w:t>
      </w:r>
      <w:r w:rsidR="00862254" w:rsidRPr="00ED2C8A">
        <w:rPr>
          <w:color w:val="auto"/>
        </w:rPr>
        <w:t xml:space="preserve"> and then </w:t>
      </w:r>
      <w:r>
        <w:rPr>
          <w:color w:val="auto"/>
        </w:rPr>
        <w:t>‘</w:t>
      </w:r>
      <w:r w:rsidR="00862254" w:rsidRPr="00ED2C8A">
        <w:rPr>
          <w:color w:val="auto"/>
        </w:rPr>
        <w:t>Files</w:t>
      </w:r>
      <w:r>
        <w:rPr>
          <w:color w:val="auto"/>
        </w:rPr>
        <w:t>’</w:t>
      </w:r>
      <w:r w:rsidR="00862254" w:rsidRPr="00ED2C8A">
        <w:rPr>
          <w:color w:val="auto"/>
        </w:rPr>
        <w:t xml:space="preserve"> (</w:t>
      </w:r>
      <w:r w:rsidR="00862254" w:rsidRPr="00ED2C8A">
        <w:rPr>
          <w:b/>
          <w:bCs/>
          <w:color w:val="auto"/>
        </w:rPr>
        <w:t xml:space="preserve">Figure </w:t>
      </w:r>
      <w:r w:rsidR="00ED2C8A" w:rsidRPr="00ED2C8A">
        <w:rPr>
          <w:b/>
          <w:bCs/>
          <w:color w:val="auto"/>
        </w:rPr>
        <w:t>4.</w:t>
      </w:r>
      <w:r w:rsidR="00862254" w:rsidRPr="00ED2C8A">
        <w:rPr>
          <w:b/>
          <w:bCs/>
          <w:color w:val="auto"/>
        </w:rPr>
        <w:t>1</w:t>
      </w:r>
      <w:r w:rsidR="00EC2F12" w:rsidRPr="00ED2C8A">
        <w:rPr>
          <w:b/>
          <w:bCs/>
          <w:color w:val="auto"/>
        </w:rPr>
        <w:t>2</w:t>
      </w:r>
      <w:r w:rsidR="00862254" w:rsidRPr="00ED2C8A">
        <w:rPr>
          <w:color w:val="auto"/>
        </w:rPr>
        <w:t>) to select and upload the relevant files from your computer</w:t>
      </w:r>
    </w:p>
    <w:p w14:paraId="0001550B" w14:textId="77777777" w:rsidR="00862254" w:rsidRDefault="00862254" w:rsidP="007576ED">
      <w:r>
        <w:rPr>
          <w:noProof/>
        </w:rPr>
        <mc:AlternateContent>
          <mc:Choice Requires="wpg">
            <w:drawing>
              <wp:inline distT="0" distB="0" distL="0" distR="0" wp14:anchorId="7C5664E9" wp14:editId="7CDA8838">
                <wp:extent cx="5295265" cy="1644650"/>
                <wp:effectExtent l="19050" t="19050" r="19685" b="12700"/>
                <wp:docPr id="2096601400" name="Group 5"/>
                <wp:cNvGraphicFramePr/>
                <a:graphic xmlns:a="http://schemas.openxmlformats.org/drawingml/2006/main">
                  <a:graphicData uri="http://schemas.microsoft.com/office/word/2010/wordprocessingGroup">
                    <wpg:wgp>
                      <wpg:cNvGrpSpPr/>
                      <wpg:grpSpPr>
                        <a:xfrm>
                          <a:off x="0" y="0"/>
                          <a:ext cx="5295265" cy="1644650"/>
                          <a:chOff x="0" y="0"/>
                          <a:chExt cx="5657850" cy="1447800"/>
                        </a:xfrm>
                      </wpg:grpSpPr>
                      <pic:pic xmlns:pic="http://schemas.openxmlformats.org/drawingml/2006/picture">
                        <pic:nvPicPr>
                          <pic:cNvPr id="734840240" name="Picture 1"/>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57850" cy="1447800"/>
                          </a:xfrm>
                          <a:prstGeom prst="rect">
                            <a:avLst/>
                          </a:prstGeom>
                          <a:noFill/>
                          <a:ln>
                            <a:solidFill>
                              <a:schemeClr val="tx1"/>
                            </a:solidFill>
                          </a:ln>
                        </pic:spPr>
                      </pic:pic>
                      <wps:wsp>
                        <wps:cNvPr id="1390510524" name="Rectangle 21"/>
                        <wps:cNvSpPr/>
                        <wps:spPr>
                          <a:xfrm flipV="1">
                            <a:off x="1708150" y="736600"/>
                            <a:ext cx="444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143455" name="Rectangle 21"/>
                        <wps:cNvSpPr/>
                        <wps:spPr>
                          <a:xfrm flipV="1">
                            <a:off x="1708150" y="901700"/>
                            <a:ext cx="444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AECBC9" id="Group 5" o:spid="_x0000_s1026" style="width:416.95pt;height:129.5pt;mso-position-horizontal-relative:char;mso-position-vertical-relative:line" coordsize="56578,14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">
                <v:shape id="Picture 1" o:spid="_x0000_s1027" type="#_x0000_t75" style="position:absolute;width:56578;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" stroked="t" strokecolor="black [3213]">
                  <v:imagedata r:id="rId216" o:title=""/>
                  <v:path arrowok="t"/>
                </v:shape>
                <v:rect id="Rectangle 21" o:spid="_x0000_s1028" style="position:absolute;left:17081;top:7366;width:444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" fillcolor="yellow" stroked="f" strokeweight="1pt">
                  <v:fill opacity="26214f"/>
                </v:rect>
                <v:rect id="Rectangle 21" o:spid="_x0000_s1029" style="position:absolute;left:17081;top:9017;width:444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" fillcolor="yellow" stroked="f" strokeweight="1pt">
                  <v:fill opacity="26214f"/>
                </v:rect>
                <w10:anchorlock/>
              </v:group>
            </w:pict>
          </mc:Fallback>
        </mc:AlternateContent>
      </w:r>
    </w:p>
    <w:p w14:paraId="48C1C921" w14:textId="5D022203" w:rsidR="00862254" w:rsidRPr="00F56578" w:rsidRDefault="00862254" w:rsidP="007576ED">
      <w:r w:rsidRPr="00F56578">
        <w:rPr>
          <w:b/>
          <w:bCs/>
        </w:rPr>
        <w:t xml:space="preserve">Figure </w:t>
      </w:r>
      <w:r w:rsidR="00ED2C8A" w:rsidRPr="00F56578">
        <w:rPr>
          <w:b/>
          <w:bCs/>
        </w:rPr>
        <w:t>4.</w:t>
      </w:r>
      <w:r w:rsidRPr="00F56578">
        <w:rPr>
          <w:b/>
          <w:bCs/>
        </w:rPr>
        <w:t>1</w:t>
      </w:r>
      <w:r w:rsidR="00EC2F12" w:rsidRPr="00F56578">
        <w:rPr>
          <w:b/>
          <w:bCs/>
        </w:rPr>
        <w:t>2</w:t>
      </w:r>
      <w:r w:rsidR="00ED2C8A" w:rsidRPr="00F56578">
        <w:rPr>
          <w:b/>
          <w:bCs/>
        </w:rPr>
        <w:t>:</w:t>
      </w:r>
      <w:r w:rsidR="00ED2C8A" w:rsidRPr="00F56578">
        <w:rPr>
          <w:b/>
          <w:bCs/>
          <w:i/>
          <w:iCs/>
        </w:rPr>
        <w:t xml:space="preserve"> </w:t>
      </w:r>
      <w:r w:rsidR="00F56578" w:rsidRPr="00F56578">
        <w:t>SharePoint site showing how to upload files.</w:t>
      </w:r>
    </w:p>
    <w:p w14:paraId="4D4DD240" w14:textId="48B74C7B" w:rsidR="00862254" w:rsidRDefault="0029564D" w:rsidP="007F2B1D">
      <w:pPr>
        <w:pStyle w:val="Numberbullet2"/>
        <w:numPr>
          <w:ilvl w:val="0"/>
          <w:numId w:val="21"/>
        </w:numPr>
        <w:rPr>
          <w:color w:val="auto"/>
        </w:rPr>
      </w:pPr>
      <w:r>
        <w:rPr>
          <w:color w:val="auto"/>
        </w:rPr>
        <w:t>c</w:t>
      </w:r>
      <w:r w:rsidR="00862254" w:rsidRPr="00F56578">
        <w:rPr>
          <w:color w:val="auto"/>
        </w:rPr>
        <w:t>lose the browser window once the uploaded files are added to the SharePoint site (</w:t>
      </w:r>
      <w:r w:rsidR="00862254" w:rsidRPr="00F56578">
        <w:rPr>
          <w:b/>
          <w:bCs/>
          <w:color w:val="auto"/>
        </w:rPr>
        <w:t xml:space="preserve">Figure </w:t>
      </w:r>
      <w:r w:rsidR="00F56578">
        <w:rPr>
          <w:b/>
          <w:bCs/>
          <w:color w:val="auto"/>
        </w:rPr>
        <w:t>4.</w:t>
      </w:r>
      <w:r w:rsidR="00862254" w:rsidRPr="00F56578">
        <w:rPr>
          <w:b/>
          <w:bCs/>
          <w:color w:val="auto"/>
        </w:rPr>
        <w:t>1</w:t>
      </w:r>
      <w:r w:rsidR="00EC2F12" w:rsidRPr="00F56578">
        <w:rPr>
          <w:b/>
          <w:bCs/>
          <w:color w:val="auto"/>
        </w:rPr>
        <w:t>3</w:t>
      </w:r>
      <w:r w:rsidR="00862254" w:rsidRPr="00F56578">
        <w:rPr>
          <w:color w:val="auto"/>
        </w:rPr>
        <w:t>)</w:t>
      </w:r>
    </w:p>
    <w:p w14:paraId="371E1268" w14:textId="156B718B" w:rsidR="002A49B2" w:rsidRPr="00F56578" w:rsidRDefault="003A6C19" w:rsidP="007576ED">
      <w:pPr>
        <w:rPr>
          <w:color w:val="auto"/>
        </w:rPr>
      </w:pPr>
      <w:r>
        <w:rPr>
          <w:noProof/>
        </w:rPr>
        <mc:AlternateContent>
          <mc:Choice Requires="wpg">
            <w:drawing>
              <wp:inline distT="0" distB="0" distL="0" distR="0" wp14:anchorId="55EFADD9" wp14:editId="66ED3B31">
                <wp:extent cx="5301615" cy="1918970"/>
                <wp:effectExtent l="19050" t="19050" r="13335" b="24130"/>
                <wp:docPr id="1855312978" name="Group 6"/>
                <wp:cNvGraphicFramePr/>
                <a:graphic xmlns:a="http://schemas.openxmlformats.org/drawingml/2006/main">
                  <a:graphicData uri="http://schemas.microsoft.com/office/word/2010/wordprocessingGroup">
                    <wpg:wgp>
                      <wpg:cNvGrpSpPr/>
                      <wpg:grpSpPr>
                        <a:xfrm>
                          <a:off x="0" y="0"/>
                          <a:ext cx="5301615" cy="1918970"/>
                          <a:chOff x="0" y="0"/>
                          <a:chExt cx="5301615" cy="1918970"/>
                        </a:xfrm>
                      </wpg:grpSpPr>
                      <pic:pic xmlns:pic="http://schemas.openxmlformats.org/drawingml/2006/picture">
                        <pic:nvPicPr>
                          <pic:cNvPr id="944725247" name="Picture 1" descr="A screenshot of a computer&#10;&#10;AI-generated content may be incorrect."/>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01615" cy="1918970"/>
                          </a:xfrm>
                          <a:prstGeom prst="rect">
                            <a:avLst/>
                          </a:prstGeom>
                          <a:ln>
                            <a:solidFill>
                              <a:schemeClr val="tx1"/>
                            </a:solidFill>
                          </a:ln>
                        </pic:spPr>
                      </pic:pic>
                      <wps:wsp>
                        <wps:cNvPr id="379137230" name="Rectangle 21"/>
                        <wps:cNvSpPr/>
                        <wps:spPr>
                          <a:xfrm flipV="1">
                            <a:off x="1422400" y="1682750"/>
                            <a:ext cx="12763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DFCFCFE" id="Group 6" o:spid="_x0000_s1026" style="width:417.45pt;height:151.1pt;mso-position-horizontal-relative:char;mso-position-vertical-relative:line" coordsize="53016,19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">
                <v:shape id="Picture 1" o:spid="_x0000_s1027" type="#_x0000_t75" alt="A screenshot of a computer&#10;&#10;AI-generated content may be incorrect." style="position:absolute;width:53016;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" stroked="t" strokecolor="black [3213]">
                  <v:imagedata r:id="rId217" o:title="A screenshot of a computer&#10;&#10;AI-generated content may be incorrect"/>
                  <v:path arrowok="t"/>
                </v:shape>
                <v:rect id="Rectangle 21" o:spid="_x0000_s1028" style="position:absolute;left:14224;top:16827;width:12763;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" fillcolor="yellow" stroked="f" strokeweight="1pt">
                  <v:fill opacity="26214f"/>
                </v:rect>
                <w10:anchorlock/>
              </v:group>
            </w:pict>
          </mc:Fallback>
        </mc:AlternateContent>
      </w:r>
    </w:p>
    <w:p w14:paraId="3D87C43B" w14:textId="073CD33C" w:rsidR="00862254" w:rsidRPr="008351DC" w:rsidRDefault="00862254" w:rsidP="007576ED">
      <w:r w:rsidRPr="008351DC">
        <w:rPr>
          <w:b/>
          <w:bCs/>
        </w:rPr>
        <w:t xml:space="preserve">Figure </w:t>
      </w:r>
      <w:r w:rsidR="0081180B" w:rsidRPr="008351DC">
        <w:rPr>
          <w:b/>
          <w:bCs/>
        </w:rPr>
        <w:t>4.</w:t>
      </w:r>
      <w:r w:rsidRPr="008351DC">
        <w:rPr>
          <w:b/>
          <w:bCs/>
        </w:rPr>
        <w:t>1</w:t>
      </w:r>
      <w:r w:rsidR="00284810" w:rsidRPr="008351DC">
        <w:rPr>
          <w:b/>
          <w:bCs/>
        </w:rPr>
        <w:t>3</w:t>
      </w:r>
      <w:r w:rsidR="0081180B" w:rsidRPr="008351DC">
        <w:rPr>
          <w:b/>
          <w:bCs/>
        </w:rPr>
        <w:t>:</w:t>
      </w:r>
      <w:r w:rsidR="004136F1" w:rsidRPr="008351DC">
        <w:rPr>
          <w:b/>
          <w:bCs/>
        </w:rPr>
        <w:t xml:space="preserve"> </w:t>
      </w:r>
      <w:r w:rsidR="008351DC" w:rsidRPr="008351DC">
        <w:t>SharePoint site showing uploaded documents.</w:t>
      </w:r>
    </w:p>
    <w:p w14:paraId="55FDE37B" w14:textId="2290E8F1" w:rsidR="001B3ECF" w:rsidRPr="000F6A16" w:rsidRDefault="00125025" w:rsidP="000F6A16">
      <w:pPr>
        <w:pStyle w:val="Numberbullet2"/>
        <w:numPr>
          <w:ilvl w:val="0"/>
          <w:numId w:val="21"/>
        </w:numPr>
        <w:rPr>
          <w:color w:val="auto"/>
        </w:rPr>
      </w:pPr>
      <w:r>
        <w:rPr>
          <w:color w:val="auto"/>
        </w:rPr>
        <w:t>w</w:t>
      </w:r>
      <w:r w:rsidRPr="008351DC">
        <w:rPr>
          <w:color w:val="auto"/>
        </w:rPr>
        <w:t xml:space="preserve">ithin </w:t>
      </w:r>
      <w:r w:rsidR="00862254" w:rsidRPr="008351DC">
        <w:rPr>
          <w:color w:val="auto"/>
        </w:rPr>
        <w:t xml:space="preserve">the ‘Edit Model’ pop-up, select the </w:t>
      </w:r>
      <w:proofErr w:type="gramStart"/>
      <w:r w:rsidR="00862254" w:rsidRPr="008351DC">
        <w:rPr>
          <w:color w:val="auto"/>
        </w:rPr>
        <w:t>check-box</w:t>
      </w:r>
      <w:proofErr w:type="gramEnd"/>
      <w:r w:rsidR="00862254" w:rsidRPr="008351DC">
        <w:rPr>
          <w:color w:val="auto"/>
        </w:rPr>
        <w:t xml:space="preserve"> to acknowledge that at least one file has been uploaded and click </w:t>
      </w:r>
      <w:r>
        <w:rPr>
          <w:color w:val="auto"/>
        </w:rPr>
        <w:t>‘</w:t>
      </w:r>
      <w:r w:rsidR="00862254" w:rsidRPr="008351DC">
        <w:rPr>
          <w:color w:val="auto"/>
        </w:rPr>
        <w:t>Save</w:t>
      </w:r>
      <w:r>
        <w:rPr>
          <w:color w:val="auto"/>
        </w:rPr>
        <w:t>’</w:t>
      </w:r>
      <w:r w:rsidR="00862254" w:rsidRPr="008351DC">
        <w:rPr>
          <w:color w:val="auto"/>
        </w:rPr>
        <w:t xml:space="preserve"> (</w:t>
      </w:r>
      <w:r w:rsidR="00862254" w:rsidRPr="008351DC">
        <w:rPr>
          <w:b/>
          <w:bCs/>
          <w:color w:val="auto"/>
        </w:rPr>
        <w:t xml:space="preserve">Figure </w:t>
      </w:r>
      <w:r w:rsidR="008351DC">
        <w:rPr>
          <w:b/>
          <w:bCs/>
          <w:color w:val="auto"/>
        </w:rPr>
        <w:t>4.</w:t>
      </w:r>
      <w:r w:rsidR="00862254" w:rsidRPr="008351DC">
        <w:rPr>
          <w:b/>
          <w:bCs/>
          <w:color w:val="auto"/>
        </w:rPr>
        <w:t>1</w:t>
      </w:r>
      <w:r w:rsidR="00284810" w:rsidRPr="008351DC">
        <w:rPr>
          <w:b/>
          <w:bCs/>
          <w:color w:val="auto"/>
        </w:rPr>
        <w:t>4</w:t>
      </w:r>
      <w:r w:rsidR="00284810" w:rsidRPr="008351DC">
        <w:rPr>
          <w:color w:val="auto"/>
        </w:rPr>
        <w:t>)</w:t>
      </w:r>
      <w:r w:rsidR="00862254" w:rsidRPr="008351DC">
        <w:rPr>
          <w:color w:val="auto"/>
        </w:rPr>
        <w:t>.</w:t>
      </w:r>
    </w:p>
    <w:p w14:paraId="651C1C44" w14:textId="0ECAF804" w:rsidR="001B3ECF" w:rsidRDefault="001B3ECF" w:rsidP="00246443">
      <w:pPr>
        <w:rPr>
          <w:b/>
          <w:i/>
          <w:iCs/>
        </w:rPr>
      </w:pPr>
    </w:p>
    <w:p w14:paraId="6AC7C9F8" w14:textId="23C3DECA" w:rsidR="001B3ECF" w:rsidRDefault="001B3ECF" w:rsidP="00862254">
      <w:pPr>
        <w:ind w:left="425"/>
        <w:rPr>
          <w:b/>
          <w:i/>
          <w:iCs/>
        </w:rPr>
      </w:pPr>
    </w:p>
    <w:p w14:paraId="39C9F690" w14:textId="3E2B4233" w:rsidR="001B3ECF" w:rsidRDefault="001B3ECF" w:rsidP="00862254">
      <w:pPr>
        <w:ind w:left="425"/>
        <w:rPr>
          <w:b/>
          <w:i/>
          <w:iCs/>
        </w:rPr>
      </w:pPr>
    </w:p>
    <w:p w14:paraId="179A2006" w14:textId="44C6DA12" w:rsidR="001B3ECF" w:rsidRDefault="001B3ECF" w:rsidP="00862254">
      <w:pPr>
        <w:ind w:left="425"/>
        <w:rPr>
          <w:b/>
          <w:i/>
          <w:iCs/>
        </w:rPr>
      </w:pPr>
    </w:p>
    <w:p w14:paraId="2652C97D" w14:textId="579899F0" w:rsidR="001B3ECF" w:rsidRDefault="007576ED" w:rsidP="007576ED">
      <w:pPr>
        <w:rPr>
          <w:b/>
          <w:i/>
          <w:iCs/>
        </w:rPr>
      </w:pPr>
      <w:r>
        <w:rPr>
          <w:noProof/>
        </w:rPr>
        <w:lastRenderedPageBreak/>
        <w:drawing>
          <wp:inline distT="0" distB="0" distL="0" distR="0" wp14:anchorId="14567C22" wp14:editId="54E4E610">
            <wp:extent cx="3420110" cy="1377950"/>
            <wp:effectExtent l="0" t="0" r="8890" b="0"/>
            <wp:docPr id="10508253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20110" cy="1377950"/>
                    </a:xfrm>
                    <a:prstGeom prst="rect">
                      <a:avLst/>
                    </a:prstGeom>
                    <a:noFill/>
                  </pic:spPr>
                </pic:pic>
              </a:graphicData>
            </a:graphic>
          </wp:inline>
        </w:drawing>
      </w:r>
    </w:p>
    <w:p w14:paraId="713DE397" w14:textId="59E3559B" w:rsidR="00862254" w:rsidRPr="00BD6F00" w:rsidRDefault="00862254" w:rsidP="007576ED">
      <w:pPr>
        <w:rPr>
          <w:b/>
        </w:rPr>
      </w:pPr>
      <w:r w:rsidRPr="00660721">
        <w:rPr>
          <w:b/>
        </w:rPr>
        <w:t xml:space="preserve">Figure </w:t>
      </w:r>
      <w:r w:rsidR="00BD6F00" w:rsidRPr="00660721">
        <w:rPr>
          <w:b/>
        </w:rPr>
        <w:t>4.</w:t>
      </w:r>
      <w:r w:rsidRPr="00660721">
        <w:rPr>
          <w:b/>
        </w:rPr>
        <w:t>1</w:t>
      </w:r>
      <w:r w:rsidR="001B3ECF" w:rsidRPr="00660721">
        <w:rPr>
          <w:b/>
        </w:rPr>
        <w:t>4</w:t>
      </w:r>
      <w:r w:rsidR="00BD6F00" w:rsidRPr="00660721">
        <w:rPr>
          <w:b/>
        </w:rPr>
        <w:t xml:space="preserve">: </w:t>
      </w:r>
      <w:r w:rsidR="00125025">
        <w:t>The ‘</w:t>
      </w:r>
      <w:r w:rsidR="00BD6F00" w:rsidRPr="00660721">
        <w:rPr>
          <w:noProof/>
        </w:rPr>
        <w:t>Edit other required response</w:t>
      </w:r>
      <w:r w:rsidR="00125025">
        <w:rPr>
          <w:noProof/>
        </w:rPr>
        <w:t>’</w:t>
      </w:r>
      <w:r w:rsidR="00BD6F00" w:rsidRPr="00660721">
        <w:rPr>
          <w:noProof/>
        </w:rPr>
        <w:t xml:space="preserve"> pop-up</w:t>
      </w:r>
      <w:r w:rsidR="00660721" w:rsidRPr="00660721">
        <w:rPr>
          <w:noProof/>
        </w:rPr>
        <w:t xml:space="preserve"> showing the check-box </w:t>
      </w:r>
      <w:r w:rsidR="000F6A16">
        <w:rPr>
          <w:noProof/>
        </w:rPr>
        <w:t xml:space="preserve">used </w:t>
      </w:r>
      <w:r w:rsidR="00660721" w:rsidRPr="00660721">
        <w:rPr>
          <w:noProof/>
        </w:rPr>
        <w:t xml:space="preserve">to </w:t>
      </w:r>
      <w:r w:rsidR="000F6A16">
        <w:rPr>
          <w:noProof/>
        </w:rPr>
        <w:t xml:space="preserve">  </w:t>
      </w:r>
      <w:r w:rsidR="00660721" w:rsidRPr="00660721">
        <w:rPr>
          <w:noProof/>
        </w:rPr>
        <w:t>acknowledge file</w:t>
      </w:r>
      <w:r w:rsidR="000F6A16">
        <w:rPr>
          <w:noProof/>
        </w:rPr>
        <w:t>s</w:t>
      </w:r>
      <w:r w:rsidR="00660721" w:rsidRPr="00660721">
        <w:rPr>
          <w:noProof/>
        </w:rPr>
        <w:t xml:space="preserve"> ha</w:t>
      </w:r>
      <w:r w:rsidR="000F6A16">
        <w:rPr>
          <w:noProof/>
        </w:rPr>
        <w:t>ve</w:t>
      </w:r>
      <w:r w:rsidR="00660721" w:rsidRPr="00660721">
        <w:rPr>
          <w:noProof/>
        </w:rPr>
        <w:t xml:space="preserve"> been uploaded</w:t>
      </w:r>
      <w:r w:rsidR="00660721">
        <w:rPr>
          <w:noProof/>
        </w:rPr>
        <w:t>.</w:t>
      </w:r>
    </w:p>
    <w:p w14:paraId="1E938FD3" w14:textId="77777777" w:rsidR="001F3EF6" w:rsidRPr="00F0238D" w:rsidRDefault="001F3EF6" w:rsidP="001F3EF6">
      <w:pPr>
        <w:pStyle w:val="Heading3"/>
        <w:spacing w:before="0"/>
        <w:rPr>
          <w:sz w:val="28"/>
          <w:szCs w:val="28"/>
        </w:rPr>
      </w:pPr>
      <w:bookmarkStart w:id="53" w:name="_Toc226530850"/>
      <w:r w:rsidRPr="00F0238D">
        <w:rPr>
          <w:sz w:val="28"/>
          <w:szCs w:val="28"/>
        </w:rPr>
        <w:t>How to submit your response</w:t>
      </w:r>
      <w:bookmarkEnd w:id="53"/>
    </w:p>
    <w:p w14:paraId="7241357F" w14:textId="052BC04E" w:rsidR="000F6A16" w:rsidRPr="000F6A16" w:rsidRDefault="00125025" w:rsidP="000F6A16">
      <w:pPr>
        <w:pStyle w:val="Numberbullet0"/>
        <w:numPr>
          <w:ilvl w:val="0"/>
          <w:numId w:val="27"/>
        </w:numPr>
        <w:rPr>
          <w:color w:val="auto"/>
        </w:rPr>
      </w:pPr>
      <w:r>
        <w:rPr>
          <w:color w:val="auto"/>
        </w:rPr>
        <w:t>When</w:t>
      </w:r>
      <w:r w:rsidRPr="00246443">
        <w:rPr>
          <w:color w:val="auto"/>
        </w:rPr>
        <w:t xml:space="preserve"> </w:t>
      </w:r>
      <w:r w:rsidR="001F3EF6" w:rsidRPr="00246443">
        <w:rPr>
          <w:color w:val="auto"/>
        </w:rPr>
        <w:t>you are ready to submit your response, click ‘</w:t>
      </w:r>
      <w:r w:rsidR="001F3EF6" w:rsidRPr="00246443">
        <w:rPr>
          <w:bCs/>
          <w:color w:val="auto"/>
        </w:rPr>
        <w:t>Validate’ (</w:t>
      </w:r>
      <w:r w:rsidR="001F3EF6" w:rsidRPr="00246443">
        <w:rPr>
          <w:b/>
          <w:color w:val="auto"/>
        </w:rPr>
        <w:t xml:space="preserve">Figure </w:t>
      </w:r>
      <w:r w:rsidR="00246443">
        <w:rPr>
          <w:b/>
          <w:color w:val="auto"/>
        </w:rPr>
        <w:t>4.</w:t>
      </w:r>
      <w:r w:rsidR="001F3EF6" w:rsidRPr="00246443">
        <w:rPr>
          <w:b/>
          <w:color w:val="auto"/>
        </w:rPr>
        <w:t>15</w:t>
      </w:r>
      <w:r w:rsidR="001F3EF6" w:rsidRPr="00246443">
        <w:rPr>
          <w:bCs/>
          <w:color w:val="auto"/>
        </w:rPr>
        <w:t>)</w:t>
      </w:r>
      <w:r w:rsidR="000F6A16">
        <w:rPr>
          <w:color w:val="auto"/>
        </w:rPr>
        <w:t>.</w:t>
      </w:r>
    </w:p>
    <w:p w14:paraId="4AAE2E24" w14:textId="73C24136" w:rsidR="000F6A16" w:rsidRDefault="000F6A16" w:rsidP="000F6A16">
      <w:pPr>
        <w:spacing w:after="0"/>
        <w:ind w:firstLine="360"/>
      </w:pPr>
      <w:r>
        <w:rPr>
          <w:noProof/>
        </w:rPr>
        <mc:AlternateContent>
          <mc:Choice Requires="wps">
            <w:drawing>
              <wp:anchor distT="0" distB="0" distL="114300" distR="114300" simplePos="0" relativeHeight="251770368" behindDoc="0" locked="0" layoutInCell="1" allowOverlap="1" wp14:anchorId="4E5FE8B2" wp14:editId="32FD0778">
                <wp:simplePos x="0" y="0"/>
                <wp:positionH relativeFrom="column">
                  <wp:posOffset>501651</wp:posOffset>
                </wp:positionH>
                <wp:positionV relativeFrom="paragraph">
                  <wp:posOffset>41487</wp:posOffset>
                </wp:positionV>
                <wp:extent cx="4984750" cy="247650"/>
                <wp:effectExtent l="0" t="0" r="6350" b="0"/>
                <wp:wrapNone/>
                <wp:docPr id="800829809" name="Text Box 14"/>
                <wp:cNvGraphicFramePr/>
                <a:graphic xmlns:a="http://schemas.openxmlformats.org/drawingml/2006/main">
                  <a:graphicData uri="http://schemas.microsoft.com/office/word/2010/wordprocessingShape">
                    <wps:wsp>
                      <wps:cNvSpPr txBox="1"/>
                      <wps:spPr>
                        <a:xfrm>
                          <a:off x="0" y="0"/>
                          <a:ext cx="4984750" cy="2476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4CF0BA6A" w14:textId="77777777" w:rsidR="000F6A16" w:rsidRPr="00B60FF3" w:rsidRDefault="000F6A16" w:rsidP="000F6A16">
                            <w:r w:rsidRPr="00B60FF3">
                              <w:t>Only the Submitter will be able complete the following steps to submit the response.</w:t>
                            </w:r>
                          </w:p>
                          <w:p w14:paraId="4A2C438F" w14:textId="77777777" w:rsidR="000F6A16" w:rsidRDefault="000F6A16" w:rsidP="000F6A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FE8B2" id="_x0000_s1053" type="#_x0000_t202" style="position:absolute;left:0;text-align:left;margin-left:39.5pt;margin-top:3.25pt;width:392.5pt;height:19.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" fillcolor="#c3c3c3 [2166]" stroked="f" strokeweight=".5pt">
                <v:fill color2="#b6b6b6 [2614]" rotate="t" colors="0 #d2d2d2;.5 #c8c8c8;1 silver" focus="100%" type="gradient">
                  <o:fill v:ext="view" type="gradientUnscaled"/>
                </v:fill>
                <v:textbox>
                  <w:txbxContent>
                    <w:p w14:paraId="4CF0BA6A" w14:textId="77777777" w:rsidR="000F6A16" w:rsidRPr="00B60FF3" w:rsidRDefault="000F6A16" w:rsidP="000F6A16">
                      <w:r w:rsidRPr="00B60FF3">
                        <w:t xml:space="preserve">Only the Submitter will be able complete </w:t>
                      </w:r>
                      <w:r>
                        <w:rPr>
                          <w:rStyle w:val="CommentReference"/>
                        </w:rPr>
                        <w:t/>
                      </w:r>
                      <w:r w:rsidRPr="00B60FF3">
                        <w:t>the following steps to submit the response.</w:t>
                      </w:r>
                    </w:p>
                    <w:p w14:paraId="4A2C438F" w14:textId="77777777" w:rsidR="000F6A16" w:rsidRDefault="000F6A16" w:rsidP="000F6A16"/>
                  </w:txbxContent>
                </v:textbox>
              </v:shape>
            </w:pict>
          </mc:Fallback>
        </mc:AlternateContent>
      </w:r>
      <w:r w:rsidRPr="00B60FF3">
        <w:rPr>
          <w:rFonts w:cs="Arial"/>
          <w:noProof/>
        </w:rPr>
        <w:drawing>
          <wp:anchor distT="0" distB="0" distL="114300" distR="114300" simplePos="0" relativeHeight="251769344" behindDoc="0" locked="0" layoutInCell="1" allowOverlap="1" wp14:anchorId="172CEF3A" wp14:editId="26460EF4">
            <wp:simplePos x="0" y="0"/>
            <wp:positionH relativeFrom="column">
              <wp:posOffset>203200</wp:posOffset>
            </wp:positionH>
            <wp:positionV relativeFrom="paragraph">
              <wp:posOffset>43815</wp:posOffset>
            </wp:positionV>
            <wp:extent cx="247650" cy="247650"/>
            <wp:effectExtent l="0" t="0" r="0" b="0"/>
            <wp:wrapThrough wrapText="bothSides">
              <wp:wrapPolygon edited="0">
                <wp:start x="6646" y="0"/>
                <wp:lineTo x="0" y="4985"/>
                <wp:lineTo x="0" y="9969"/>
                <wp:lineTo x="4985" y="19938"/>
                <wp:lineTo x="13292" y="19938"/>
                <wp:lineTo x="19938" y="13292"/>
                <wp:lineTo x="19938" y="4985"/>
                <wp:lineTo x="13292" y="0"/>
                <wp:lineTo x="6646" y="0"/>
              </wp:wrapPolygon>
            </wp:wrapThrough>
            <wp:docPr id="436227478"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47650" cy="247650"/>
                    </a:xfrm>
                    <a:prstGeom prst="rect">
                      <a:avLst/>
                    </a:prstGeom>
                  </pic:spPr>
                </pic:pic>
              </a:graphicData>
            </a:graphic>
          </wp:anchor>
        </w:drawing>
      </w:r>
    </w:p>
    <w:p w14:paraId="7439075B" w14:textId="77777777" w:rsidR="000F6A16" w:rsidRDefault="000F6A16" w:rsidP="000F6A16">
      <w:pPr>
        <w:pStyle w:val="Numberbullet0"/>
        <w:numPr>
          <w:ilvl w:val="0"/>
          <w:numId w:val="0"/>
        </w:numPr>
        <w:ind w:left="360"/>
        <w:rPr>
          <w:color w:val="auto"/>
        </w:rPr>
      </w:pPr>
    </w:p>
    <w:p w14:paraId="50E84504" w14:textId="642504BD" w:rsidR="000F6A16" w:rsidRPr="000F6A16" w:rsidRDefault="000F6A16" w:rsidP="001B47BC">
      <w:pPr>
        <w:rPr>
          <w:color w:val="auto"/>
        </w:rPr>
      </w:pPr>
      <w:r>
        <w:rPr>
          <w:noProof/>
        </w:rPr>
        <mc:AlternateContent>
          <mc:Choice Requires="wpg">
            <w:drawing>
              <wp:inline distT="0" distB="0" distL="0" distR="0" wp14:anchorId="7B33BB52" wp14:editId="0AA631E0">
                <wp:extent cx="4707890" cy="2030730"/>
                <wp:effectExtent l="19050" t="19050" r="16510" b="7620"/>
                <wp:docPr id="1532208881" name="Group 3"/>
                <wp:cNvGraphicFramePr/>
                <a:graphic xmlns:a="http://schemas.openxmlformats.org/drawingml/2006/main">
                  <a:graphicData uri="http://schemas.microsoft.com/office/word/2010/wordprocessingGroup">
                    <wpg:wgp>
                      <wpg:cNvGrpSpPr/>
                      <wpg:grpSpPr>
                        <a:xfrm>
                          <a:off x="0" y="0"/>
                          <a:ext cx="4707890" cy="2030730"/>
                          <a:chOff x="0" y="0"/>
                          <a:chExt cx="4794250" cy="2252397"/>
                        </a:xfrm>
                      </wpg:grpSpPr>
                      <pic:pic xmlns:pic="http://schemas.openxmlformats.org/drawingml/2006/picture">
                        <pic:nvPicPr>
                          <pic:cNvPr id="1614542629" name="Picture 1" descr="A screenshot of a computer&#10;&#10;AI-generated content may be incorrect."/>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794250" cy="2245360"/>
                          </a:xfrm>
                          <a:prstGeom prst="rect">
                            <a:avLst/>
                          </a:prstGeom>
                          <a:ln>
                            <a:solidFill>
                              <a:schemeClr val="tx1"/>
                            </a:solidFill>
                          </a:ln>
                        </pic:spPr>
                      </pic:pic>
                      <wps:wsp>
                        <wps:cNvPr id="1181745441" name="Rectangle 21"/>
                        <wps:cNvSpPr/>
                        <wps:spPr>
                          <a:xfrm flipV="1">
                            <a:off x="0" y="2021464"/>
                            <a:ext cx="459120" cy="230933"/>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E0DD9D" id="Group 3" o:spid="_x0000_s1026" style="width:370.7pt;height:159.9pt;mso-position-horizontal-relative:char;mso-position-vertical-relative:line" coordsize="47942,22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">
                <v:shape id="Picture 1" o:spid="_x0000_s1027" type="#_x0000_t75" alt="A screenshot of a computer&#10;&#10;AI-generated content may be incorrect." style="position:absolute;width:47942;height:2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" stroked="t" strokecolor="black [3213]">
                  <v:imagedata r:id="rId219" o:title="A screenshot of a computer&#10;&#10;AI-generated content may be incorrect"/>
                  <v:path arrowok="t"/>
                </v:shape>
                <v:rect id="Rectangle 21" o:spid="_x0000_s1028" style="position:absolute;top:20214;width:4591;height:230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" fillcolor="yellow" stroked="f" strokeweight="1pt">
                  <v:fill opacity="26214f"/>
                </v:rect>
                <w10:anchorlock/>
              </v:group>
            </w:pict>
          </mc:Fallback>
        </mc:AlternateContent>
      </w:r>
    </w:p>
    <w:p w14:paraId="3D428055" w14:textId="4555AEDC" w:rsidR="00D83908" w:rsidRPr="00B407D3" w:rsidRDefault="001F3EF6" w:rsidP="001B47BC">
      <w:pPr>
        <w:rPr>
          <w:b/>
          <w:bCs/>
        </w:rPr>
      </w:pPr>
      <w:r w:rsidRPr="00B407D3">
        <w:rPr>
          <w:b/>
          <w:bCs/>
        </w:rPr>
        <w:t xml:space="preserve">Figure </w:t>
      </w:r>
      <w:r w:rsidR="00B407D3" w:rsidRPr="00B407D3">
        <w:rPr>
          <w:b/>
          <w:bCs/>
        </w:rPr>
        <w:t>4.</w:t>
      </w:r>
      <w:r w:rsidR="00A37596" w:rsidRPr="00B407D3">
        <w:rPr>
          <w:b/>
          <w:bCs/>
        </w:rPr>
        <w:t>15</w:t>
      </w:r>
      <w:r w:rsidR="003D5387" w:rsidRPr="00B407D3">
        <w:rPr>
          <w:b/>
          <w:bCs/>
        </w:rPr>
        <w:t>:</w:t>
      </w:r>
      <w:r w:rsidR="00B407D3" w:rsidRPr="00B407D3">
        <w:rPr>
          <w:b/>
          <w:bCs/>
        </w:rPr>
        <w:t xml:space="preserve"> </w:t>
      </w:r>
      <w:r w:rsidR="00125025">
        <w:t>The ‘</w:t>
      </w:r>
      <w:r w:rsidR="00B407D3" w:rsidRPr="00B407D3">
        <w:t xml:space="preserve">PMR Notification </w:t>
      </w:r>
      <w:r w:rsidR="00125025">
        <w:t>D</w:t>
      </w:r>
      <w:r w:rsidR="00125025" w:rsidRPr="00B407D3">
        <w:t>raft</w:t>
      </w:r>
      <w:r w:rsidR="00125025">
        <w:t>’</w:t>
      </w:r>
      <w:r w:rsidR="00125025" w:rsidRPr="00B407D3">
        <w:t xml:space="preserve"> </w:t>
      </w:r>
      <w:r w:rsidR="00B407D3" w:rsidRPr="00B407D3">
        <w:t>page showing how to validate your response.</w:t>
      </w:r>
      <w:r w:rsidR="003D5387" w:rsidRPr="00B407D3">
        <w:rPr>
          <w:b/>
          <w:bCs/>
        </w:rPr>
        <w:t xml:space="preserve"> </w:t>
      </w:r>
    </w:p>
    <w:p w14:paraId="1160EC5A" w14:textId="474338A3" w:rsidR="001F3EF6" w:rsidRPr="00B407D3" w:rsidRDefault="001F3EF6" w:rsidP="001A11B3">
      <w:pPr>
        <w:pStyle w:val="Numberbullet0"/>
        <w:numPr>
          <w:ilvl w:val="0"/>
          <w:numId w:val="27"/>
        </w:numPr>
        <w:rPr>
          <w:color w:val="auto"/>
        </w:rPr>
      </w:pPr>
      <w:r w:rsidRPr="00B407D3">
        <w:rPr>
          <w:color w:val="auto"/>
        </w:rPr>
        <w:t>Once the response has been successfully validated, click ‘Declare’ (</w:t>
      </w:r>
      <w:r w:rsidRPr="00B407D3">
        <w:rPr>
          <w:b/>
          <w:bCs/>
          <w:color w:val="auto"/>
        </w:rPr>
        <w:t xml:space="preserve">Figure </w:t>
      </w:r>
      <w:r w:rsidR="002A6F9B">
        <w:rPr>
          <w:b/>
          <w:bCs/>
          <w:color w:val="auto"/>
        </w:rPr>
        <w:t>4.</w:t>
      </w:r>
      <w:r w:rsidR="00A37596" w:rsidRPr="00B407D3">
        <w:rPr>
          <w:b/>
          <w:bCs/>
          <w:color w:val="auto"/>
        </w:rPr>
        <w:t>16</w:t>
      </w:r>
      <w:r w:rsidRPr="00B407D3">
        <w:rPr>
          <w:color w:val="auto"/>
        </w:rPr>
        <w:t>)</w:t>
      </w:r>
      <w:r w:rsidR="00125025">
        <w:rPr>
          <w:color w:val="auto"/>
        </w:rPr>
        <w:t xml:space="preserve"> to proceed to the declaration</w:t>
      </w:r>
      <w:r w:rsidRPr="00B407D3">
        <w:rPr>
          <w:color w:val="auto"/>
        </w:rPr>
        <w:t>.</w:t>
      </w:r>
    </w:p>
    <w:p w14:paraId="7BBB98C6" w14:textId="08C82762" w:rsidR="00D60851" w:rsidRDefault="00D60851" w:rsidP="00D60851">
      <w:pPr>
        <w:spacing w:after="0"/>
        <w:ind w:firstLine="360"/>
      </w:pPr>
    </w:p>
    <w:p w14:paraId="66E0E75A" w14:textId="019B88FC" w:rsidR="00D60851" w:rsidRDefault="00174F59" w:rsidP="00D60851">
      <w:pPr>
        <w:spacing w:after="0"/>
        <w:ind w:firstLine="360"/>
      </w:pPr>
      <w:r>
        <w:rPr>
          <w:noProof/>
        </w:rPr>
        <mc:AlternateContent>
          <mc:Choice Requires="wps">
            <w:drawing>
              <wp:anchor distT="0" distB="0" distL="114300" distR="114300" simplePos="0" relativeHeight="251773440" behindDoc="0" locked="0" layoutInCell="1" allowOverlap="1" wp14:anchorId="5D18589C" wp14:editId="56E13122">
                <wp:simplePos x="0" y="0"/>
                <wp:positionH relativeFrom="column">
                  <wp:posOffset>494665</wp:posOffset>
                </wp:positionH>
                <wp:positionV relativeFrom="paragraph">
                  <wp:posOffset>-86995</wp:posOffset>
                </wp:positionV>
                <wp:extent cx="4984750" cy="514350"/>
                <wp:effectExtent l="0" t="0" r="6350" b="0"/>
                <wp:wrapNone/>
                <wp:docPr id="218834035" name="Text Box 14"/>
                <wp:cNvGraphicFramePr/>
                <a:graphic xmlns:a="http://schemas.openxmlformats.org/drawingml/2006/main">
                  <a:graphicData uri="http://schemas.microsoft.com/office/word/2010/wordprocessingShape">
                    <wps:wsp>
                      <wps:cNvSpPr txBox="1"/>
                      <wps:spPr>
                        <a:xfrm>
                          <a:off x="0" y="0"/>
                          <a:ext cx="4984750" cy="5143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41E4FBFC" w14:textId="34B6702E" w:rsidR="00D60851" w:rsidRDefault="00D60851" w:rsidP="00D60851">
                            <w:pPr>
                              <w:pStyle w:val="Numberbullet0"/>
                              <w:numPr>
                                <w:ilvl w:val="0"/>
                                <w:numId w:val="0"/>
                              </w:numPr>
                              <w:rPr>
                                <w:color w:val="auto"/>
                              </w:rPr>
                            </w:pPr>
                            <w:r w:rsidRPr="00457002">
                              <w:rPr>
                                <w:b/>
                                <w:bCs/>
                                <w:color w:val="auto"/>
                              </w:rPr>
                              <w:t>Note:</w:t>
                            </w:r>
                            <w:r w:rsidRPr="00457002">
                              <w:rPr>
                                <w:color w:val="auto"/>
                              </w:rPr>
                              <w:t xml:space="preserve"> If you wish to preview your responses before submitting, click ‘</w:t>
                            </w:r>
                            <w:r w:rsidRPr="00457002">
                              <w:rPr>
                                <w:bCs/>
                                <w:color w:val="auto"/>
                              </w:rPr>
                              <w:t>Preview</w:t>
                            </w:r>
                            <w:r w:rsidRPr="00457002">
                              <w:rPr>
                                <w:color w:val="auto"/>
                              </w:rPr>
                              <w:t>’ to open the ‘PMR RFI Preview’ page (</w:t>
                            </w:r>
                            <w:r w:rsidRPr="00457002">
                              <w:rPr>
                                <w:b/>
                                <w:bCs/>
                                <w:color w:val="auto"/>
                              </w:rPr>
                              <w:t xml:space="preserve">Figure </w:t>
                            </w:r>
                            <w:r>
                              <w:rPr>
                                <w:b/>
                                <w:bCs/>
                                <w:color w:val="auto"/>
                              </w:rPr>
                              <w:t>4.17</w:t>
                            </w:r>
                            <w:r w:rsidRPr="00457002">
                              <w:rPr>
                                <w:color w:val="auto"/>
                              </w:rPr>
                              <w:t>).</w:t>
                            </w:r>
                          </w:p>
                          <w:p w14:paraId="08A3BD54" w14:textId="77777777" w:rsidR="00D60851" w:rsidRDefault="00D60851" w:rsidP="00D6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8589C" id="_x0000_s1054" type="#_x0000_t202" style="position:absolute;left:0;text-align:left;margin-left:38.95pt;margin-top:-6.85pt;width:392.5pt;height:40.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" fillcolor="#c3c3c3 [2166]" stroked="f" strokeweight=".5pt">
                <v:fill color2="#b6b6b6 [2614]" rotate="t" colors="0 #d2d2d2;.5 #c8c8c8;1 silver" focus="100%" type="gradient">
                  <o:fill v:ext="view" type="gradientUnscaled"/>
                </v:fill>
                <v:textbox>
                  <w:txbxContent>
                    <w:p w14:paraId="41E4FBFC" w14:textId="34B6702E" w:rsidR="00D60851" w:rsidRDefault="00D60851" w:rsidP="00D60851">
                      <w:pPr>
                        <w:pStyle w:val="Numberbullet0"/>
                        <w:numPr>
                          <w:ilvl w:val="0"/>
                          <w:numId w:val="0"/>
                        </w:numPr>
                        <w:rPr>
                          <w:color w:val="auto"/>
                        </w:rPr>
                      </w:pPr>
                      <w:r w:rsidRPr="00457002">
                        <w:rPr>
                          <w:b/>
                          <w:bCs/>
                          <w:color w:val="auto"/>
                        </w:rPr>
                        <w:t>Note:</w:t>
                      </w:r>
                      <w:r w:rsidRPr="00457002">
                        <w:rPr>
                          <w:color w:val="auto"/>
                        </w:rPr>
                        <w:t xml:space="preserve"> If you wish to preview your responses</w:t>
                      </w:r>
                      <w:r>
                        <w:rPr>
                          <w:rStyle w:val="CommentReference"/>
                          <w:rFonts w:eastAsiaTheme="minorHAnsi" w:cstheme="minorBidi"/>
                          <w:color w:val="auto"/>
                        </w:rPr>
                        <w:t/>
                      </w:r>
                      <w:r w:rsidRPr="00457002">
                        <w:rPr>
                          <w:color w:val="auto"/>
                        </w:rPr>
                        <w:t xml:space="preserve"> before submitting, click ‘</w:t>
                      </w:r>
                      <w:r w:rsidRPr="00457002">
                        <w:rPr>
                          <w:bCs/>
                          <w:color w:val="auto"/>
                        </w:rPr>
                        <w:t>Preview</w:t>
                      </w:r>
                      <w:r w:rsidRPr="00457002">
                        <w:rPr>
                          <w:color w:val="auto"/>
                        </w:rPr>
                        <w:t>’ to open the ‘PMR RFI Preview’ page (</w:t>
                      </w:r>
                      <w:r w:rsidRPr="00457002">
                        <w:rPr>
                          <w:b/>
                          <w:bCs/>
                          <w:color w:val="auto"/>
                        </w:rPr>
                        <w:t xml:space="preserve">Figure </w:t>
                      </w:r>
                      <w:r>
                        <w:rPr>
                          <w:b/>
                          <w:bCs/>
                          <w:color w:val="auto"/>
                        </w:rPr>
                        <w:t>4.17</w:t>
                      </w:r>
                      <w:r w:rsidRPr="00457002">
                        <w:rPr>
                          <w:color w:val="auto"/>
                        </w:rPr>
                        <w:t>).</w:t>
                      </w:r>
                    </w:p>
                    <w:p w14:paraId="08A3BD54" w14:textId="77777777" w:rsidR="00D60851" w:rsidRDefault="00D60851" w:rsidP="00D60851"/>
                  </w:txbxContent>
                </v:textbox>
              </v:shape>
            </w:pict>
          </mc:Fallback>
        </mc:AlternateContent>
      </w:r>
      <w:r w:rsidR="00D60851" w:rsidRPr="00B60FF3">
        <w:rPr>
          <w:rFonts w:cs="Arial"/>
          <w:noProof/>
        </w:rPr>
        <w:drawing>
          <wp:anchor distT="0" distB="0" distL="114300" distR="114300" simplePos="0" relativeHeight="251772416" behindDoc="0" locked="0" layoutInCell="1" allowOverlap="1" wp14:anchorId="15308CC4" wp14:editId="029509BB">
            <wp:simplePos x="0" y="0"/>
            <wp:positionH relativeFrom="column">
              <wp:posOffset>204470</wp:posOffset>
            </wp:positionH>
            <wp:positionV relativeFrom="paragraph">
              <wp:posOffset>5715</wp:posOffset>
            </wp:positionV>
            <wp:extent cx="247650" cy="247650"/>
            <wp:effectExtent l="0" t="0" r="0" b="0"/>
            <wp:wrapThrough wrapText="bothSides">
              <wp:wrapPolygon edited="0">
                <wp:start x="6646" y="0"/>
                <wp:lineTo x="0" y="4985"/>
                <wp:lineTo x="0" y="9969"/>
                <wp:lineTo x="4985" y="19938"/>
                <wp:lineTo x="13292" y="19938"/>
                <wp:lineTo x="19938" y="13292"/>
                <wp:lineTo x="19938" y="4985"/>
                <wp:lineTo x="13292" y="0"/>
                <wp:lineTo x="6646" y="0"/>
              </wp:wrapPolygon>
            </wp:wrapThrough>
            <wp:docPr id="1133610180"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47650" cy="247650"/>
                    </a:xfrm>
                    <a:prstGeom prst="rect">
                      <a:avLst/>
                    </a:prstGeom>
                  </pic:spPr>
                </pic:pic>
              </a:graphicData>
            </a:graphic>
          </wp:anchor>
        </w:drawing>
      </w:r>
    </w:p>
    <w:p w14:paraId="094781AF" w14:textId="77777777" w:rsidR="00D60851" w:rsidRPr="00B407D3" w:rsidRDefault="00D60851" w:rsidP="001F3EF6">
      <w:pPr>
        <w:pStyle w:val="Numberbullet0"/>
        <w:numPr>
          <w:ilvl w:val="0"/>
          <w:numId w:val="0"/>
        </w:numPr>
        <w:ind w:left="360"/>
        <w:rPr>
          <w:color w:val="auto"/>
        </w:rPr>
      </w:pPr>
    </w:p>
    <w:p w14:paraId="1F315878" w14:textId="77777777" w:rsidR="001F3EF6" w:rsidRDefault="001F3EF6" w:rsidP="001B47BC">
      <w:pPr>
        <w:rPr>
          <w:noProof/>
        </w:rPr>
      </w:pPr>
      <w:r>
        <w:rPr>
          <w:noProof/>
        </w:rPr>
        <mc:AlternateContent>
          <mc:Choice Requires="wpg">
            <w:drawing>
              <wp:inline distT="0" distB="0" distL="0" distR="0" wp14:anchorId="75D62C1E" wp14:editId="0997B5D0">
                <wp:extent cx="4943475" cy="1169035"/>
                <wp:effectExtent l="19050" t="19050" r="12700" b="25400"/>
                <wp:docPr id="7352949" name="Group 4"/>
                <wp:cNvGraphicFramePr/>
                <a:graphic xmlns:a="http://schemas.openxmlformats.org/drawingml/2006/main">
                  <a:graphicData uri="http://schemas.microsoft.com/office/word/2010/wordprocessingGroup">
                    <wpg:wgp>
                      <wpg:cNvGrpSpPr/>
                      <wpg:grpSpPr>
                        <a:xfrm>
                          <a:off x="0" y="0"/>
                          <a:ext cx="4943475" cy="1169035"/>
                          <a:chOff x="0" y="0"/>
                          <a:chExt cx="4943475" cy="1169035"/>
                        </a:xfrm>
                      </wpg:grpSpPr>
                      <pic:pic xmlns:pic="http://schemas.openxmlformats.org/drawingml/2006/picture">
                        <pic:nvPicPr>
                          <pic:cNvPr id="439892068" name="Picture 1" descr="A screenshot of a computer&#10;&#10;AI-generated content may be incorrect."/>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4943475" cy="1169035"/>
                          </a:xfrm>
                          <a:prstGeom prst="rect">
                            <a:avLst/>
                          </a:prstGeom>
                          <a:ln>
                            <a:solidFill>
                              <a:schemeClr val="tx1"/>
                            </a:solidFill>
                          </a:ln>
                        </pic:spPr>
                      </pic:pic>
                      <wps:wsp>
                        <wps:cNvPr id="623341814" name="Rectangle 21"/>
                        <wps:cNvSpPr/>
                        <wps:spPr>
                          <a:xfrm flipV="1">
                            <a:off x="520700" y="971550"/>
                            <a:ext cx="466725"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AB73759" id="Group 4" o:spid="_x0000_s1026" style="width:389.25pt;height:92.05pt;mso-position-horizontal-relative:char;mso-position-vertical-relative:line" coordsize="49434,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">
                <v:shape id="Picture 1" o:spid="_x0000_s1027" type="#_x0000_t75" alt="A screenshot of a computer&#10;&#10;AI-generated content may be incorrect." style="position:absolute;width:49434;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" stroked="t" strokecolor="black [3213]">
                  <v:imagedata r:id="rId189" o:title="A screenshot of a computer&#10;&#10;AI-generated content may be incorrect"/>
                  <v:path arrowok="t"/>
                </v:shape>
                <v:rect id="Rectangle 21" o:spid="_x0000_s1028" style="position:absolute;left:5207;top:9715;width:4667;height:17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" fillcolor="yellow" stroked="f" strokeweight="1pt">
                  <v:fill opacity="26214f"/>
                </v:rect>
                <w10:anchorlock/>
              </v:group>
            </w:pict>
          </mc:Fallback>
        </mc:AlternateContent>
      </w:r>
      <w:r w:rsidRPr="00EC339C">
        <w:rPr>
          <w:noProof/>
        </w:rPr>
        <w:t xml:space="preserve"> </w:t>
      </w:r>
    </w:p>
    <w:p w14:paraId="7347072C" w14:textId="3B443A1C" w:rsidR="001F3EF6" w:rsidRDefault="001F3EF6" w:rsidP="001B47BC">
      <w:pPr>
        <w:rPr>
          <w:noProof/>
        </w:rPr>
      </w:pPr>
      <w:r w:rsidRPr="009D6261">
        <w:rPr>
          <w:b/>
          <w:bCs/>
          <w:noProof/>
        </w:rPr>
        <w:t xml:space="preserve">Figure </w:t>
      </w:r>
      <w:r w:rsidR="009D6261" w:rsidRPr="009D6261">
        <w:rPr>
          <w:b/>
          <w:bCs/>
          <w:noProof/>
        </w:rPr>
        <w:t>4.</w:t>
      </w:r>
      <w:r w:rsidR="00A37596" w:rsidRPr="009D6261">
        <w:rPr>
          <w:b/>
          <w:bCs/>
          <w:noProof/>
        </w:rPr>
        <w:t>16</w:t>
      </w:r>
      <w:r w:rsidR="009D6261" w:rsidRPr="009D6261">
        <w:rPr>
          <w:b/>
          <w:bCs/>
          <w:noProof/>
        </w:rPr>
        <w:t>:</w:t>
      </w:r>
      <w:r w:rsidR="009D6261">
        <w:rPr>
          <w:b/>
          <w:bCs/>
          <w:noProof/>
        </w:rPr>
        <w:t xml:space="preserve"> </w:t>
      </w:r>
      <w:r w:rsidR="00125025">
        <w:rPr>
          <w:noProof/>
        </w:rPr>
        <w:t>The ‘</w:t>
      </w:r>
      <w:r w:rsidR="00AC300E" w:rsidRPr="00E52063">
        <w:rPr>
          <w:noProof/>
        </w:rPr>
        <w:t xml:space="preserve">PMR Notifcation </w:t>
      </w:r>
      <w:r w:rsidR="00125025">
        <w:rPr>
          <w:noProof/>
        </w:rPr>
        <w:t>D</w:t>
      </w:r>
      <w:r w:rsidR="00125025" w:rsidRPr="00E52063">
        <w:rPr>
          <w:noProof/>
        </w:rPr>
        <w:t>raft</w:t>
      </w:r>
      <w:r w:rsidR="00125025">
        <w:rPr>
          <w:noProof/>
        </w:rPr>
        <w:t>’</w:t>
      </w:r>
      <w:r w:rsidR="00125025" w:rsidRPr="00E52063">
        <w:rPr>
          <w:noProof/>
        </w:rPr>
        <w:t xml:space="preserve"> </w:t>
      </w:r>
      <w:r w:rsidR="00AC300E" w:rsidRPr="00E52063">
        <w:rPr>
          <w:noProof/>
        </w:rPr>
        <w:t xml:space="preserve">page showing how to </w:t>
      </w:r>
      <w:r w:rsidR="00D60851">
        <w:rPr>
          <w:noProof/>
        </w:rPr>
        <w:t>move</w:t>
      </w:r>
      <w:r w:rsidR="00125025">
        <w:rPr>
          <w:noProof/>
        </w:rPr>
        <w:t xml:space="preserve"> to the </w:t>
      </w:r>
      <w:r w:rsidR="00AC300E" w:rsidRPr="00E52063">
        <w:rPr>
          <w:noProof/>
        </w:rPr>
        <w:t>declar</w:t>
      </w:r>
      <w:r w:rsidR="00125025">
        <w:rPr>
          <w:noProof/>
        </w:rPr>
        <w:t>ation</w:t>
      </w:r>
      <w:r w:rsidR="00D60851">
        <w:rPr>
          <w:noProof/>
        </w:rPr>
        <w:t xml:space="preserve"> page</w:t>
      </w:r>
      <w:r w:rsidR="00125025">
        <w:rPr>
          <w:noProof/>
        </w:rPr>
        <w:t xml:space="preserve"> for</w:t>
      </w:r>
      <w:r w:rsidR="00AC300E" w:rsidRPr="00E52063">
        <w:rPr>
          <w:noProof/>
        </w:rPr>
        <w:t xml:space="preserve"> your response.</w:t>
      </w:r>
    </w:p>
    <w:p w14:paraId="75374CBC" w14:textId="77777777" w:rsidR="00D60851" w:rsidRDefault="001F3EF6" w:rsidP="001B47BC">
      <w:r w:rsidRPr="00921B0F">
        <w:rPr>
          <w:noProof/>
        </w:rPr>
        <w:lastRenderedPageBreak/>
        <w:drawing>
          <wp:inline distT="0" distB="0" distL="0" distR="0" wp14:anchorId="7EB13FCC" wp14:editId="70E95FCE">
            <wp:extent cx="4088130" cy="2395220"/>
            <wp:effectExtent l="19050" t="19050" r="26670" b="24130"/>
            <wp:docPr id="592575766" name="Picture 592575766" descr="screenshot of previewing a no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88130" cy="2395220"/>
                    </a:xfrm>
                    <a:prstGeom prst="rect">
                      <a:avLst/>
                    </a:prstGeom>
                    <a:ln w="3175">
                      <a:solidFill>
                        <a:schemeClr val="tx1"/>
                      </a:solidFill>
                    </a:ln>
                  </pic:spPr>
                </pic:pic>
              </a:graphicData>
            </a:graphic>
          </wp:inline>
        </w:drawing>
      </w:r>
    </w:p>
    <w:p w14:paraId="01777AEB" w14:textId="744AD0C0" w:rsidR="001F3EF6" w:rsidRPr="003852BE" w:rsidRDefault="001F3EF6" w:rsidP="001B47BC">
      <w:r w:rsidRPr="003852BE">
        <w:rPr>
          <w:b/>
          <w:bCs/>
        </w:rPr>
        <w:t xml:space="preserve">Figure </w:t>
      </w:r>
      <w:r w:rsidR="00AC300E" w:rsidRPr="003852BE">
        <w:rPr>
          <w:b/>
          <w:bCs/>
        </w:rPr>
        <w:t>4.</w:t>
      </w:r>
      <w:r w:rsidR="00AE0C75" w:rsidRPr="003852BE">
        <w:rPr>
          <w:b/>
          <w:bCs/>
        </w:rPr>
        <w:t>17</w:t>
      </w:r>
      <w:r w:rsidR="00AC300E" w:rsidRPr="003852BE">
        <w:rPr>
          <w:b/>
          <w:bCs/>
        </w:rPr>
        <w:t xml:space="preserve">: </w:t>
      </w:r>
      <w:r w:rsidR="00125025">
        <w:rPr>
          <w:b/>
          <w:bCs/>
        </w:rPr>
        <w:t>‘</w:t>
      </w:r>
      <w:r w:rsidR="00793774" w:rsidRPr="003852BE">
        <w:t>PMR Notification Preview</w:t>
      </w:r>
      <w:r w:rsidR="00125025">
        <w:t>’</w:t>
      </w:r>
      <w:r w:rsidR="00793774" w:rsidRPr="003852BE">
        <w:t xml:space="preserve"> page.</w:t>
      </w:r>
    </w:p>
    <w:p w14:paraId="30AB7C4A" w14:textId="77777777" w:rsidR="00D60851" w:rsidRDefault="00D60851" w:rsidP="001A11B3">
      <w:pPr>
        <w:pStyle w:val="Numberbullet0"/>
        <w:numPr>
          <w:ilvl w:val="0"/>
          <w:numId w:val="27"/>
        </w:numPr>
        <w:rPr>
          <w:color w:val="auto"/>
        </w:rPr>
      </w:pPr>
      <w:r>
        <w:rPr>
          <w:color w:val="auto"/>
        </w:rPr>
        <w:t>On the ‘Declaration’ pop-up:</w:t>
      </w:r>
    </w:p>
    <w:p w14:paraId="1137AC3D" w14:textId="411E9BF3" w:rsidR="00AE0C75" w:rsidRPr="00D60851" w:rsidRDefault="00D60851" w:rsidP="00D60851">
      <w:pPr>
        <w:pStyle w:val="Numberbullet2"/>
        <w:numPr>
          <w:ilvl w:val="1"/>
          <w:numId w:val="38"/>
        </w:numPr>
        <w:rPr>
          <w:color w:val="auto"/>
        </w:rPr>
      </w:pPr>
      <w:r w:rsidRPr="00D60851">
        <w:rPr>
          <w:color w:val="auto"/>
        </w:rPr>
        <w:t>s</w:t>
      </w:r>
      <w:r w:rsidR="001F3EF6" w:rsidRPr="00D60851">
        <w:rPr>
          <w:color w:val="auto"/>
        </w:rPr>
        <w:t xml:space="preserve">elect </w:t>
      </w:r>
      <w:r w:rsidR="00125025" w:rsidRPr="00D60851">
        <w:rPr>
          <w:color w:val="auto"/>
        </w:rPr>
        <w:t>‘</w:t>
      </w:r>
      <w:r w:rsidR="001F3EF6" w:rsidRPr="00D60851">
        <w:rPr>
          <w:bCs/>
          <w:color w:val="auto"/>
        </w:rPr>
        <w:t>Yes</w:t>
      </w:r>
      <w:r w:rsidR="00125025" w:rsidRPr="00D60851">
        <w:rPr>
          <w:bCs/>
          <w:color w:val="auto"/>
        </w:rPr>
        <w:t>’</w:t>
      </w:r>
      <w:r w:rsidR="001F3EF6" w:rsidRPr="00D60851">
        <w:rPr>
          <w:color w:val="auto"/>
        </w:rPr>
        <w:t xml:space="preserve"> if you agree to the declaration and click </w:t>
      </w:r>
      <w:r w:rsidR="00125025" w:rsidRPr="00D60851">
        <w:rPr>
          <w:color w:val="auto"/>
        </w:rPr>
        <w:t>‘</w:t>
      </w:r>
      <w:r w:rsidR="001F3EF6" w:rsidRPr="00D60851">
        <w:rPr>
          <w:color w:val="auto"/>
        </w:rPr>
        <w:t>Submit</w:t>
      </w:r>
      <w:r w:rsidR="00125025" w:rsidRPr="00D60851">
        <w:rPr>
          <w:color w:val="auto"/>
        </w:rPr>
        <w:t>’</w:t>
      </w:r>
      <w:r w:rsidR="001F3EF6" w:rsidRPr="00D60851">
        <w:rPr>
          <w:color w:val="auto"/>
        </w:rPr>
        <w:t xml:space="preserve"> (</w:t>
      </w:r>
      <w:r w:rsidR="001F3EF6" w:rsidRPr="00D60851">
        <w:rPr>
          <w:b/>
          <w:bCs/>
          <w:color w:val="auto"/>
        </w:rPr>
        <w:t xml:space="preserve">Figure </w:t>
      </w:r>
      <w:r w:rsidR="003852BE" w:rsidRPr="00D60851">
        <w:rPr>
          <w:b/>
          <w:bCs/>
          <w:color w:val="auto"/>
        </w:rPr>
        <w:t>4.</w:t>
      </w:r>
      <w:r w:rsidR="00AE0C75" w:rsidRPr="00D60851">
        <w:rPr>
          <w:b/>
          <w:bCs/>
          <w:color w:val="auto"/>
        </w:rPr>
        <w:t>18</w:t>
      </w:r>
      <w:r w:rsidR="001F3EF6" w:rsidRPr="00D60851">
        <w:rPr>
          <w:color w:val="auto"/>
        </w:rPr>
        <w:t>).</w:t>
      </w:r>
      <w:r w:rsidRPr="00D60851">
        <w:rPr>
          <w:color w:val="auto"/>
        </w:rPr>
        <w:t xml:space="preserve"> Then click ‘</w:t>
      </w:r>
      <w:r w:rsidRPr="00D60851">
        <w:rPr>
          <w:bCs/>
          <w:color w:val="auto"/>
        </w:rPr>
        <w:t>OK’</w:t>
      </w:r>
      <w:r w:rsidRPr="00D60851">
        <w:rPr>
          <w:color w:val="auto"/>
        </w:rPr>
        <w:t xml:space="preserve"> (</w:t>
      </w:r>
      <w:r w:rsidRPr="00D60851">
        <w:rPr>
          <w:b/>
          <w:bCs/>
          <w:color w:val="auto"/>
        </w:rPr>
        <w:t>Figure 4.19</w:t>
      </w:r>
      <w:r w:rsidRPr="00D60851">
        <w:rPr>
          <w:color w:val="auto"/>
        </w:rPr>
        <w:t>) to submit your response.</w:t>
      </w:r>
    </w:p>
    <w:p w14:paraId="28346B2D" w14:textId="77777777" w:rsidR="00A93DB6" w:rsidRDefault="006057FB" w:rsidP="001B47BC">
      <w:pPr>
        <w:rPr>
          <w:b/>
          <w:bCs/>
          <w:i/>
          <w:iCs/>
        </w:rPr>
      </w:pPr>
      <w:r>
        <w:rPr>
          <w:noProof/>
        </w:rPr>
        <mc:AlternateContent>
          <mc:Choice Requires="wpg">
            <w:drawing>
              <wp:inline distT="0" distB="0" distL="0" distR="0" wp14:anchorId="15599A01" wp14:editId="4BE1DDBB">
                <wp:extent cx="4088130" cy="2006600"/>
                <wp:effectExtent l="19050" t="19050" r="26670" b="12700"/>
                <wp:docPr id="203319797" name="Group 6"/>
                <wp:cNvGraphicFramePr/>
                <a:graphic xmlns:a="http://schemas.openxmlformats.org/drawingml/2006/main">
                  <a:graphicData uri="http://schemas.microsoft.com/office/word/2010/wordprocessingGroup">
                    <wpg:wgp>
                      <wpg:cNvGrpSpPr/>
                      <wpg:grpSpPr>
                        <a:xfrm>
                          <a:off x="0" y="0"/>
                          <a:ext cx="4088130" cy="2006600"/>
                          <a:chOff x="0" y="0"/>
                          <a:chExt cx="4448175" cy="2105025"/>
                        </a:xfrm>
                      </wpg:grpSpPr>
                      <wpg:grpSp>
                        <wpg:cNvPr id="316719794" name="Group 5"/>
                        <wpg:cNvGrpSpPr/>
                        <wpg:grpSpPr>
                          <a:xfrm>
                            <a:off x="0" y="0"/>
                            <a:ext cx="4448175" cy="2105025"/>
                            <a:chOff x="0" y="0"/>
                            <a:chExt cx="4448175" cy="2105025"/>
                          </a:xfrm>
                        </wpg:grpSpPr>
                        <pic:pic xmlns:pic="http://schemas.openxmlformats.org/drawingml/2006/picture">
                          <pic:nvPicPr>
                            <pic:cNvPr id="572465441" name="Picture 1" descr="A screenshot of a computer&#10;&#10;AI-generated content may be incorrect."/>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4448175" cy="2105025"/>
                            </a:xfrm>
                            <a:prstGeom prst="rect">
                              <a:avLst/>
                            </a:prstGeom>
                            <a:ln>
                              <a:solidFill>
                                <a:schemeClr val="tx1"/>
                              </a:solidFill>
                            </a:ln>
                          </pic:spPr>
                        </pic:pic>
                        <wps:wsp>
                          <wps:cNvPr id="928274889" name="Rectangle 21"/>
                          <wps:cNvSpPr/>
                          <wps:spPr>
                            <a:xfrm flipV="1">
                              <a:off x="412750" y="1416050"/>
                              <a:ext cx="4508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0250661" name="Rectangle 21"/>
                        <wps:cNvSpPr/>
                        <wps:spPr>
                          <a:xfrm flipV="1">
                            <a:off x="412750" y="1838565"/>
                            <a:ext cx="533817" cy="255447"/>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BBED0F1" id="Group 6" o:spid="_x0000_s1026" style="width:321.9pt;height:158pt;mso-position-horizontal-relative:char;mso-position-vertical-relative:line" coordsize="44481,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">
                <v:group id="Group 5" o:spid="_x0000_s1027" style="position:absolute;width:44481;height:21050" coordsize="44481,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">
                  <v:shape id="Picture 1" o:spid="_x0000_s1028" type="#_x0000_t75" alt="A screenshot of a computer&#10;&#10;AI-generated content may be incorrect." style="position:absolute;width:4448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" stroked="t" strokecolor="black [3213]">
                    <v:imagedata r:id="rId192" o:title="A screenshot of a computer&#10;&#10;AI-generated content may be incorrect"/>
                    <v:path arrowok="t"/>
                  </v:shape>
                  <v:rect id="Rectangle 21" o:spid="_x0000_s1029" style="position:absolute;left:4127;top:14160;width:4509;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" fillcolor="yellow" stroked="f" strokeweight="1pt">
                    <v:fill opacity="26214f"/>
                  </v:rect>
                </v:group>
                <v:rect id="Rectangle 21" o:spid="_x0000_s1030" style="position:absolute;left:4127;top:18385;width:5338;height:255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" fillcolor="yellow" stroked="f" strokeweight="1pt">
                  <v:fill opacity="26214f"/>
                </v:rect>
                <w10:anchorlock/>
              </v:group>
            </w:pict>
          </mc:Fallback>
        </mc:AlternateContent>
      </w:r>
    </w:p>
    <w:p w14:paraId="73048D57" w14:textId="61FBB0B5" w:rsidR="001F3EF6" w:rsidRDefault="001F3EF6" w:rsidP="001B47BC">
      <w:r w:rsidRPr="00E253E7">
        <w:rPr>
          <w:b/>
          <w:bCs/>
        </w:rPr>
        <w:t xml:space="preserve">Figure </w:t>
      </w:r>
      <w:r w:rsidR="003852BE" w:rsidRPr="00E253E7">
        <w:rPr>
          <w:b/>
          <w:bCs/>
        </w:rPr>
        <w:t>4.</w:t>
      </w:r>
      <w:r w:rsidR="00AE0C75" w:rsidRPr="00E253E7">
        <w:rPr>
          <w:b/>
          <w:bCs/>
        </w:rPr>
        <w:t>18</w:t>
      </w:r>
      <w:r w:rsidR="003852BE" w:rsidRPr="00E253E7">
        <w:rPr>
          <w:b/>
          <w:bCs/>
        </w:rPr>
        <w:t>:</w:t>
      </w:r>
      <w:r w:rsidR="003852BE" w:rsidRPr="00E253E7">
        <w:rPr>
          <w:b/>
          <w:bCs/>
          <w:i/>
          <w:iCs/>
        </w:rPr>
        <w:t xml:space="preserve"> </w:t>
      </w:r>
      <w:r w:rsidR="00125025">
        <w:t>The d</w:t>
      </w:r>
      <w:r w:rsidR="00125025" w:rsidRPr="00E253E7">
        <w:t xml:space="preserve">eclaration </w:t>
      </w:r>
      <w:r w:rsidR="00E253E7" w:rsidRPr="00E253E7">
        <w:t xml:space="preserve">requiring confirmation that the information provided is </w:t>
      </w:r>
      <w:r w:rsidR="00125025" w:rsidRPr="00E253E7">
        <w:t>compl</w:t>
      </w:r>
      <w:r w:rsidR="00125025">
        <w:t>ete and in English</w:t>
      </w:r>
      <w:r w:rsidR="00125025" w:rsidRPr="00E253E7">
        <w:t xml:space="preserve"> </w:t>
      </w:r>
      <w:r w:rsidR="00E253E7" w:rsidRPr="00E253E7">
        <w:t>before submitting the PMR response.</w:t>
      </w:r>
    </w:p>
    <w:p w14:paraId="095EA610" w14:textId="77777777" w:rsidR="00125025" w:rsidRPr="00E253E7" w:rsidRDefault="00125025" w:rsidP="00E253E7">
      <w:pPr>
        <w:pStyle w:val="Numberbullet0"/>
        <w:numPr>
          <w:ilvl w:val="0"/>
          <w:numId w:val="0"/>
        </w:numPr>
        <w:spacing w:before="0" w:after="0"/>
        <w:ind w:left="360"/>
        <w:rPr>
          <w:b/>
          <w:bCs/>
          <w:color w:val="auto"/>
        </w:rPr>
      </w:pPr>
    </w:p>
    <w:p w14:paraId="307C2248" w14:textId="0266AA7F" w:rsidR="001F3EF6" w:rsidRPr="00A93DB6" w:rsidRDefault="001F3EF6" w:rsidP="001B47BC">
      <w:r>
        <w:rPr>
          <w:noProof/>
        </w:rPr>
        <mc:AlternateContent>
          <mc:Choice Requires="wpg">
            <w:drawing>
              <wp:inline distT="0" distB="0" distL="0" distR="0" wp14:anchorId="2CC7FBD7" wp14:editId="73FE1EDD">
                <wp:extent cx="3949700" cy="1390650"/>
                <wp:effectExtent l="19050" t="19050" r="12700" b="19050"/>
                <wp:docPr id="479369156" name="Group 7"/>
                <wp:cNvGraphicFramePr/>
                <a:graphic xmlns:a="http://schemas.openxmlformats.org/drawingml/2006/main">
                  <a:graphicData uri="http://schemas.microsoft.com/office/word/2010/wordprocessingGroup">
                    <wpg:wgp>
                      <wpg:cNvGrpSpPr/>
                      <wpg:grpSpPr>
                        <a:xfrm>
                          <a:off x="0" y="0"/>
                          <a:ext cx="3949700" cy="1390650"/>
                          <a:chOff x="0" y="0"/>
                          <a:chExt cx="4008120" cy="1400175"/>
                        </a:xfrm>
                      </wpg:grpSpPr>
                      <pic:pic xmlns:pic="http://schemas.openxmlformats.org/drawingml/2006/picture">
                        <pic:nvPicPr>
                          <pic:cNvPr id="993820874" name="Picture 1" descr="A screenshot of a computer&#10;&#10;AI-generated content may be incorrect."/>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4008120" cy="1400175"/>
                          </a:xfrm>
                          <a:prstGeom prst="rect">
                            <a:avLst/>
                          </a:prstGeom>
                          <a:ln>
                            <a:solidFill>
                              <a:schemeClr val="tx1"/>
                            </a:solidFill>
                          </a:ln>
                        </pic:spPr>
                      </pic:pic>
                      <wps:wsp>
                        <wps:cNvPr id="1225147774" name="Rectangle 21"/>
                        <wps:cNvSpPr/>
                        <wps:spPr>
                          <a:xfrm flipV="1">
                            <a:off x="2724150" y="1054100"/>
                            <a:ext cx="21590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27B4868" id="Group 7" o:spid="_x0000_s1026" style="width:311pt;height:109.5pt;mso-position-horizontal-relative:char;mso-position-vertical-relative:line" coordsize="40081,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">
                <v:shape id="Picture 1" o:spid="_x0000_s1027" type="#_x0000_t75" alt="A screenshot of a computer&#10;&#10;AI-generated content may be incorrect." style="position:absolute;width:40081;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" stroked="t" strokecolor="black [3213]">
                  <v:imagedata r:id="rId194" o:title="A screenshot of a computer&#10;&#10;AI-generated content may be incorrect"/>
                  <v:path arrowok="t"/>
                </v:shape>
                <v:rect id="Rectangle 21" o:spid="_x0000_s1028" style="position:absolute;left:27241;top:10541;width:2159;height:171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" fillcolor="yellow" stroked="f" strokeweight="1pt">
                  <v:fill opacity="26214f"/>
                </v:rect>
                <w10:anchorlock/>
              </v:group>
            </w:pict>
          </mc:Fallback>
        </mc:AlternateContent>
      </w:r>
    </w:p>
    <w:p w14:paraId="253BF156" w14:textId="052B79A5" w:rsidR="001F3EF6" w:rsidRPr="00E253E7" w:rsidRDefault="001F3EF6" w:rsidP="001B47BC">
      <w:pPr>
        <w:rPr>
          <w:b/>
          <w:bCs/>
        </w:rPr>
      </w:pPr>
      <w:r w:rsidRPr="00E253E7">
        <w:rPr>
          <w:b/>
          <w:bCs/>
        </w:rPr>
        <w:t xml:space="preserve">Figure </w:t>
      </w:r>
      <w:r w:rsidR="00E253E7" w:rsidRPr="00E253E7">
        <w:rPr>
          <w:b/>
          <w:bCs/>
        </w:rPr>
        <w:t>4.</w:t>
      </w:r>
      <w:r w:rsidR="00AC05DA" w:rsidRPr="00E253E7">
        <w:rPr>
          <w:b/>
          <w:bCs/>
        </w:rPr>
        <w:t>19</w:t>
      </w:r>
      <w:r w:rsidR="00E253E7" w:rsidRPr="00E253E7">
        <w:rPr>
          <w:b/>
          <w:bCs/>
        </w:rPr>
        <w:t xml:space="preserve">: </w:t>
      </w:r>
      <w:r w:rsidR="003F58C1" w:rsidRPr="004339D5">
        <w:t>Submission confirmation prompt before finalising the PMR notification.</w:t>
      </w:r>
    </w:p>
    <w:p w14:paraId="66866041" w14:textId="76E54287" w:rsidR="00D60851" w:rsidRPr="003872B0" w:rsidRDefault="00D60851" w:rsidP="00D60851">
      <w:pPr>
        <w:pStyle w:val="Numberbullet2"/>
        <w:numPr>
          <w:ilvl w:val="1"/>
          <w:numId w:val="39"/>
        </w:numPr>
      </w:pPr>
      <w:r w:rsidRPr="00D60851">
        <w:rPr>
          <w:color w:val="auto"/>
        </w:rPr>
        <w:t>Select ‘No’ if you do not agree to the declaration and click ‘Submit’ (</w:t>
      </w:r>
      <w:r w:rsidRPr="00D60851">
        <w:rPr>
          <w:b/>
          <w:bCs/>
          <w:color w:val="auto"/>
        </w:rPr>
        <w:t xml:space="preserve">Figure </w:t>
      </w:r>
      <w:r>
        <w:rPr>
          <w:b/>
          <w:bCs/>
          <w:color w:val="auto"/>
        </w:rPr>
        <w:t>4.18</w:t>
      </w:r>
      <w:r w:rsidRPr="00D60851">
        <w:rPr>
          <w:color w:val="auto"/>
        </w:rPr>
        <w:t>). You will not be able to submit your response, and the error message below will appear (</w:t>
      </w:r>
      <w:r w:rsidRPr="00D60851">
        <w:rPr>
          <w:b/>
          <w:bCs/>
          <w:color w:val="auto"/>
        </w:rPr>
        <w:t xml:space="preserve">Figure </w:t>
      </w:r>
      <w:r>
        <w:rPr>
          <w:b/>
          <w:bCs/>
          <w:color w:val="auto"/>
        </w:rPr>
        <w:t>4.20</w:t>
      </w:r>
      <w:r w:rsidRPr="00D60851">
        <w:rPr>
          <w:color w:val="auto"/>
        </w:rPr>
        <w:t>). Click ‘Ok’ to go back to the ‘Declaration’ pop-up (</w:t>
      </w:r>
      <w:r w:rsidRPr="00D60851">
        <w:rPr>
          <w:b/>
          <w:bCs/>
          <w:color w:val="auto"/>
        </w:rPr>
        <w:t xml:space="preserve">Figure </w:t>
      </w:r>
      <w:r>
        <w:rPr>
          <w:b/>
          <w:bCs/>
          <w:color w:val="auto"/>
        </w:rPr>
        <w:t>4.18</w:t>
      </w:r>
      <w:r w:rsidRPr="00D60851">
        <w:rPr>
          <w:color w:val="auto"/>
        </w:rPr>
        <w:t>).</w:t>
      </w:r>
    </w:p>
    <w:p w14:paraId="51A78ADC" w14:textId="77777777" w:rsidR="00D60851" w:rsidRDefault="00D60851" w:rsidP="001B47BC">
      <w:pPr>
        <w:rPr>
          <w:sz w:val="32"/>
          <w:szCs w:val="32"/>
        </w:rPr>
      </w:pPr>
      <w:r>
        <w:rPr>
          <w:noProof/>
        </w:rPr>
        <w:lastRenderedPageBreak/>
        <mc:AlternateContent>
          <mc:Choice Requires="wpg">
            <w:drawing>
              <wp:inline distT="0" distB="0" distL="0" distR="0" wp14:anchorId="0E55EE14" wp14:editId="119B3E06">
                <wp:extent cx="4257675" cy="1619250"/>
                <wp:effectExtent l="19050" t="19050" r="28575" b="19050"/>
                <wp:docPr id="501951753" name="Group 16"/>
                <wp:cNvGraphicFramePr/>
                <a:graphic xmlns:a="http://schemas.openxmlformats.org/drawingml/2006/main">
                  <a:graphicData uri="http://schemas.microsoft.com/office/word/2010/wordprocessingGroup">
                    <wpg:wgp>
                      <wpg:cNvGrpSpPr/>
                      <wpg:grpSpPr>
                        <a:xfrm>
                          <a:off x="0" y="0"/>
                          <a:ext cx="4257675" cy="1619250"/>
                          <a:chOff x="0" y="0"/>
                          <a:chExt cx="4257675" cy="1619250"/>
                        </a:xfrm>
                      </wpg:grpSpPr>
                      <pic:pic xmlns:pic="http://schemas.openxmlformats.org/drawingml/2006/picture">
                        <pic:nvPicPr>
                          <pic:cNvPr id="516046811" name="Picture 1" descr="A close-up of a message&#10;&#10;AI-generated content may be incorrect."/>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4257675" cy="1619250"/>
                          </a:xfrm>
                          <a:prstGeom prst="rect">
                            <a:avLst/>
                          </a:prstGeom>
                          <a:ln>
                            <a:solidFill>
                              <a:schemeClr val="tx1"/>
                            </a:solidFill>
                          </a:ln>
                        </pic:spPr>
                      </pic:pic>
                      <wps:wsp>
                        <wps:cNvPr id="1557541187" name="Rectangle 15"/>
                        <wps:cNvSpPr/>
                        <wps:spPr>
                          <a:xfrm>
                            <a:off x="3733800" y="1171575"/>
                            <a:ext cx="371475" cy="29527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EB6FD6" id="Group 16" o:spid="_x0000_s1026" style="width:335.25pt;height:127.5pt;mso-position-horizontal-relative:char;mso-position-vertical-relative:line" coordsize="42576,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">
                <v:shape id="Picture 1" o:spid="_x0000_s1027" type="#_x0000_t75" alt="A close-up of a message&#10;&#10;AI-generated content may be incorrect." style="position:absolute;width:42576;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" stroked="t" strokecolor="black [3213]">
                  <v:imagedata r:id="rId220" o:title="A close-up of a message&#10;&#10;AI-generated content may be incorrect"/>
                  <v:path arrowok="t"/>
                </v:shape>
                <v:rect id="Rectangle 15" o:spid="_x0000_s1028" style="position:absolute;left:37338;top:11715;width:371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" fillcolor="yellow" stroked="f" strokeweight="1pt">
                  <v:fill opacity="26214f"/>
                </v:rect>
                <w10:anchorlock/>
              </v:group>
            </w:pict>
          </mc:Fallback>
        </mc:AlternateContent>
      </w:r>
    </w:p>
    <w:p w14:paraId="468B3ADB" w14:textId="77777777" w:rsidR="001B47BC" w:rsidRDefault="00D60851" w:rsidP="001B47BC">
      <w:r w:rsidRPr="003872B0">
        <w:rPr>
          <w:b/>
          <w:bCs/>
        </w:rPr>
        <w:t>Figure 3.73:</w:t>
      </w:r>
      <w:r w:rsidRPr="003872B0">
        <w:t xml:space="preserve"> System alert prompting the user to agree to a declaration before submitting a response to a notification in the dashboard.</w:t>
      </w:r>
    </w:p>
    <w:p w14:paraId="2DC28B81" w14:textId="74283BCE" w:rsidR="00AC05DA" w:rsidRPr="0031766C" w:rsidRDefault="004C4BC7" w:rsidP="001B47BC">
      <w:pPr>
        <w:pStyle w:val="Heading2"/>
        <w:pageBreakBefore/>
      </w:pPr>
      <w:bookmarkStart w:id="54" w:name="_Toc226530851"/>
      <w:r w:rsidRPr="0031766C">
        <w:lastRenderedPageBreak/>
        <w:t xml:space="preserve">Section </w:t>
      </w:r>
      <w:r w:rsidR="003D4DE7">
        <w:t>5</w:t>
      </w:r>
      <w:r w:rsidRPr="0031766C">
        <w:t xml:space="preserve">: </w:t>
      </w:r>
      <w:r w:rsidR="00AC05DA" w:rsidRPr="0031766C">
        <w:t xml:space="preserve">How to respond to a </w:t>
      </w:r>
      <w:r w:rsidR="00F35F2C">
        <w:t>p</w:t>
      </w:r>
      <w:r w:rsidR="00AC05DA" w:rsidRPr="0031766C">
        <w:t xml:space="preserve">roposal to </w:t>
      </w:r>
      <w:proofErr w:type="gramStart"/>
      <w:r w:rsidR="00AC05DA" w:rsidRPr="0031766C">
        <w:t>take action</w:t>
      </w:r>
      <w:proofErr w:type="gramEnd"/>
      <w:r w:rsidR="000E7BE9">
        <w:t>.</w:t>
      </w:r>
      <w:bookmarkEnd w:id="54"/>
      <w:r w:rsidR="00AC05DA" w:rsidRPr="0031766C">
        <w:t xml:space="preserve"> </w:t>
      </w:r>
    </w:p>
    <w:p w14:paraId="65E4F325" w14:textId="0E166FD3" w:rsidR="001B5794" w:rsidRDefault="001B5794" w:rsidP="001B5794">
      <w:r>
        <w:t xml:space="preserve">For a </w:t>
      </w:r>
      <w:r w:rsidR="00F35F2C">
        <w:t xml:space="preserve">notification that proposes </w:t>
      </w:r>
      <w:r>
        <w:t xml:space="preserve">to take </w:t>
      </w:r>
      <w:r w:rsidR="00F35F2C">
        <w:t xml:space="preserve">regulatory </w:t>
      </w:r>
      <w:r>
        <w:t xml:space="preserve">action notice, you </w:t>
      </w:r>
      <w:r w:rsidR="00F35F2C">
        <w:t>can</w:t>
      </w:r>
      <w:r>
        <w:t xml:space="preserve"> </w:t>
      </w:r>
      <w:r w:rsidR="00F35F2C">
        <w:t>o</w:t>
      </w:r>
      <w:r w:rsidR="00390D20">
        <w:t>n</w:t>
      </w:r>
      <w:r w:rsidR="00F35F2C">
        <w:t xml:space="preserve">ly </w:t>
      </w:r>
      <w:r>
        <w:t>provide a response in the ‘Goods and Model Details’ section (</w:t>
      </w:r>
      <w:r w:rsidRPr="00E01BC1">
        <w:rPr>
          <w:b/>
          <w:bCs/>
        </w:rPr>
        <w:t xml:space="preserve">Figure </w:t>
      </w:r>
      <w:r w:rsidR="00032CC5">
        <w:rPr>
          <w:b/>
          <w:bCs/>
        </w:rPr>
        <w:t>5.</w:t>
      </w:r>
      <w:r>
        <w:rPr>
          <w:b/>
          <w:bCs/>
        </w:rPr>
        <w:t>1</w:t>
      </w:r>
      <w:r>
        <w:t>)</w:t>
      </w:r>
      <w:r w:rsidR="00F35F2C">
        <w:t>.</w:t>
      </w:r>
    </w:p>
    <w:p w14:paraId="1B50AE75" w14:textId="06FD4B60" w:rsidR="001B5794" w:rsidRDefault="00F35F2C" w:rsidP="001B5794">
      <w:r>
        <w:t>F</w:t>
      </w:r>
      <w:r w:rsidR="001B5794">
        <w:t xml:space="preserve">or this type of notification, you are not required to include additional </w:t>
      </w:r>
      <w:r>
        <w:t>G</w:t>
      </w:r>
      <w:r w:rsidR="001B5794">
        <w:t>oods or models to the review</w:t>
      </w:r>
      <w:r>
        <w:t>,</w:t>
      </w:r>
      <w:r w:rsidR="001B5794">
        <w:t xml:space="preserve"> or to provide supply, complaint</w:t>
      </w:r>
      <w:r>
        <w:t>,</w:t>
      </w:r>
      <w:r w:rsidR="001B5794">
        <w:t xml:space="preserve"> and adverse event data</w:t>
      </w:r>
      <w:r>
        <w:t>.</w:t>
      </w:r>
    </w:p>
    <w:p w14:paraId="64A8CDAD" w14:textId="77777777" w:rsidR="00114EFC" w:rsidRDefault="00611855" w:rsidP="001B47BC">
      <w:pPr>
        <w:rPr>
          <w:rFonts w:cs="Arial"/>
        </w:rPr>
      </w:pPr>
      <w:r>
        <w:rPr>
          <w:noProof/>
        </w:rPr>
        <mc:AlternateContent>
          <mc:Choice Requires="wpg">
            <w:drawing>
              <wp:inline distT="0" distB="0" distL="0" distR="0" wp14:anchorId="6599AE70" wp14:editId="756F9BC7">
                <wp:extent cx="4178300" cy="2012950"/>
                <wp:effectExtent l="19050" t="19050" r="12700" b="25400"/>
                <wp:docPr id="2012569702" name="Group 19"/>
                <wp:cNvGraphicFramePr/>
                <a:graphic xmlns:a="http://schemas.openxmlformats.org/drawingml/2006/main">
                  <a:graphicData uri="http://schemas.microsoft.com/office/word/2010/wordprocessingGroup">
                    <wpg:wgp>
                      <wpg:cNvGrpSpPr/>
                      <wpg:grpSpPr>
                        <a:xfrm>
                          <a:off x="0" y="0"/>
                          <a:ext cx="4178300" cy="2012950"/>
                          <a:chOff x="0" y="0"/>
                          <a:chExt cx="4559300" cy="2163445"/>
                        </a:xfrm>
                      </wpg:grpSpPr>
                      <pic:pic xmlns:pic="http://schemas.openxmlformats.org/drawingml/2006/picture">
                        <pic:nvPicPr>
                          <pic:cNvPr id="1995919906" name="Picture 1" descr="A screenshot of a computer&#10;&#10;AI-generated content may be incorrect."/>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4559300" cy="2163445"/>
                          </a:xfrm>
                          <a:prstGeom prst="rect">
                            <a:avLst/>
                          </a:prstGeom>
                          <a:ln>
                            <a:solidFill>
                              <a:schemeClr val="tx1"/>
                            </a:solidFill>
                          </a:ln>
                        </pic:spPr>
                      </pic:pic>
                      <wps:wsp>
                        <wps:cNvPr id="80106859" name="Rectangle 18"/>
                        <wps:cNvSpPr/>
                        <wps:spPr>
                          <a:xfrm>
                            <a:off x="6350" y="958850"/>
                            <a:ext cx="4552950" cy="2603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4ED9C01" id="Group 19" o:spid="_x0000_s1026" style="width:329pt;height:158.5pt;mso-position-horizontal-relative:char;mso-position-vertical-relative:line" coordsize="45593,21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">
                <v:shape id="Picture 1" o:spid="_x0000_s1027" type="#_x0000_t75" alt="A screenshot of a computer&#10;&#10;AI-generated content may be incorrect." style="position:absolute;width:45593;height:2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" stroked="t" strokecolor="black [3213]">
                  <v:imagedata r:id="rId223" o:title="A screenshot of a computer&#10;&#10;AI-generated content may be incorrect"/>
                  <v:path arrowok="t"/>
                </v:shape>
                <v:rect id="Rectangle 18" o:spid="_x0000_s1028" style="position:absolute;left:63;top:9588;width:45530;height:2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" fillcolor="yellow" stroked="f" strokeweight="1pt">
                  <v:fill opacity="26214f"/>
                </v:rect>
                <w10:anchorlock/>
              </v:group>
            </w:pict>
          </mc:Fallback>
        </mc:AlternateContent>
      </w:r>
    </w:p>
    <w:p w14:paraId="68862AE6" w14:textId="1C7E65B6" w:rsidR="00307A66" w:rsidRPr="00307A66" w:rsidRDefault="00334139" w:rsidP="001B47BC">
      <w:pPr>
        <w:rPr>
          <w:b/>
          <w:bCs/>
        </w:rPr>
      </w:pPr>
      <w:r w:rsidRPr="0037711A">
        <w:rPr>
          <w:b/>
          <w:bCs/>
        </w:rPr>
        <w:t xml:space="preserve">Figure </w:t>
      </w:r>
      <w:r w:rsidR="00032CC5" w:rsidRPr="0037711A">
        <w:rPr>
          <w:b/>
          <w:bCs/>
        </w:rPr>
        <w:t>5.</w:t>
      </w:r>
      <w:r w:rsidRPr="0037711A">
        <w:rPr>
          <w:b/>
          <w:bCs/>
        </w:rPr>
        <w:t>1</w:t>
      </w:r>
      <w:r w:rsidR="00032CC5" w:rsidRPr="0037711A">
        <w:rPr>
          <w:b/>
          <w:bCs/>
        </w:rPr>
        <w:t>:</w:t>
      </w:r>
      <w:r w:rsidR="00D31AD3" w:rsidRPr="0037711A">
        <w:rPr>
          <w:b/>
          <w:bCs/>
        </w:rPr>
        <w:t xml:space="preserve"> </w:t>
      </w:r>
      <w:r w:rsidR="00390D20">
        <w:t>The ‘</w:t>
      </w:r>
      <w:r w:rsidR="00307A66" w:rsidRPr="0037711A">
        <w:t>PMR Notification Draft</w:t>
      </w:r>
      <w:r w:rsidR="00390D20">
        <w:t>’</w:t>
      </w:r>
      <w:r w:rsidR="00307A66" w:rsidRPr="0037711A">
        <w:t xml:space="preserve"> page </w:t>
      </w:r>
      <w:r w:rsidR="00F26111">
        <w:t>highlighting the ‘Goods and Model Details’ section</w:t>
      </w:r>
      <w:r w:rsidR="00307A66" w:rsidRPr="00307A66">
        <w:t>.</w:t>
      </w:r>
    </w:p>
    <w:p w14:paraId="3DA56D34" w14:textId="0ACDA4AE" w:rsidR="001B5794" w:rsidRPr="005F65E8" w:rsidRDefault="001B5794" w:rsidP="001B5794">
      <w:pPr>
        <w:pStyle w:val="Heading3"/>
        <w:spacing w:before="0"/>
        <w:rPr>
          <w:i/>
          <w:iCs/>
          <w:noProof/>
          <w:sz w:val="20"/>
          <w:szCs w:val="20"/>
        </w:rPr>
      </w:pPr>
      <w:bookmarkStart w:id="55" w:name="_Toc226530852"/>
      <w:r w:rsidRPr="00B16F98">
        <w:t xml:space="preserve">Notification </w:t>
      </w:r>
      <w:r w:rsidR="001B47BC">
        <w:t>d</w:t>
      </w:r>
      <w:r w:rsidRPr="00B16F98">
        <w:t>etails section</w:t>
      </w:r>
      <w:bookmarkEnd w:id="55"/>
    </w:p>
    <w:p w14:paraId="0E5B2C20" w14:textId="6F90F3FB" w:rsidR="001B5794" w:rsidRPr="0037711A" w:rsidRDefault="001B5794" w:rsidP="007F2B1D">
      <w:pPr>
        <w:pStyle w:val="Numberbullet2"/>
        <w:numPr>
          <w:ilvl w:val="0"/>
          <w:numId w:val="26"/>
        </w:numPr>
        <w:spacing w:after="0"/>
        <w:rPr>
          <w:rFonts w:cs="Arial"/>
          <w:color w:val="auto"/>
        </w:rPr>
      </w:pPr>
      <w:r w:rsidRPr="0037711A">
        <w:rPr>
          <w:rFonts w:cs="Arial"/>
          <w:color w:val="auto"/>
        </w:rPr>
        <w:t xml:space="preserve">In the </w:t>
      </w:r>
      <w:r w:rsidR="00390D20">
        <w:rPr>
          <w:rFonts w:cs="Arial"/>
          <w:color w:val="auto"/>
        </w:rPr>
        <w:t>‘</w:t>
      </w:r>
      <w:r w:rsidRPr="0037711A">
        <w:rPr>
          <w:rFonts w:cs="Arial"/>
          <w:color w:val="auto"/>
        </w:rPr>
        <w:t>Notification Details</w:t>
      </w:r>
      <w:r w:rsidR="00390D20">
        <w:rPr>
          <w:rFonts w:cs="Arial"/>
          <w:color w:val="auto"/>
        </w:rPr>
        <w:t>’</w:t>
      </w:r>
      <w:r w:rsidRPr="0037711A">
        <w:rPr>
          <w:rFonts w:cs="Arial"/>
          <w:color w:val="auto"/>
        </w:rPr>
        <w:t xml:space="preserve"> section (</w:t>
      </w:r>
      <w:r w:rsidRPr="0037711A">
        <w:rPr>
          <w:rFonts w:cs="Arial"/>
          <w:b/>
          <w:bCs/>
          <w:color w:val="auto"/>
        </w:rPr>
        <w:t xml:space="preserve">Figure </w:t>
      </w:r>
      <w:r w:rsidR="00EF1AC6">
        <w:rPr>
          <w:rFonts w:cs="Arial"/>
          <w:b/>
          <w:bCs/>
          <w:color w:val="auto"/>
        </w:rPr>
        <w:t>5.</w:t>
      </w:r>
      <w:r w:rsidRPr="0037711A">
        <w:rPr>
          <w:rFonts w:cs="Arial"/>
          <w:b/>
          <w:bCs/>
          <w:color w:val="auto"/>
        </w:rPr>
        <w:t>2</w:t>
      </w:r>
      <w:r w:rsidRPr="0037711A">
        <w:rPr>
          <w:rFonts w:cs="Arial"/>
          <w:color w:val="auto"/>
        </w:rPr>
        <w:t>), you can</w:t>
      </w:r>
      <w:r w:rsidR="0037711A">
        <w:rPr>
          <w:rFonts w:cs="Arial"/>
          <w:color w:val="auto"/>
        </w:rPr>
        <w:t xml:space="preserve"> view</w:t>
      </w:r>
      <w:r w:rsidRPr="0037711A">
        <w:rPr>
          <w:rFonts w:cs="Arial"/>
          <w:color w:val="auto"/>
        </w:rPr>
        <w:t>:</w:t>
      </w:r>
    </w:p>
    <w:p w14:paraId="5AB87EFF" w14:textId="26053B87" w:rsidR="001B5794" w:rsidRPr="0037711A" w:rsidRDefault="001B5794" w:rsidP="007F2B1D">
      <w:pPr>
        <w:pStyle w:val="Numberbullet2"/>
        <w:numPr>
          <w:ilvl w:val="0"/>
          <w:numId w:val="22"/>
        </w:numPr>
        <w:spacing w:after="0"/>
        <w:rPr>
          <w:rFonts w:cs="Arial"/>
          <w:color w:val="auto"/>
        </w:rPr>
      </w:pPr>
      <w:r w:rsidRPr="0037711A">
        <w:rPr>
          <w:rFonts w:cs="Arial"/>
          <w:color w:val="auto"/>
        </w:rPr>
        <w:t>the scope of the review</w:t>
      </w:r>
    </w:p>
    <w:p w14:paraId="72ECDF64" w14:textId="7F3B2B30" w:rsidR="001B5794" w:rsidRPr="0037711A" w:rsidRDefault="001B5794" w:rsidP="007F2B1D">
      <w:pPr>
        <w:pStyle w:val="Numberbullet2"/>
        <w:numPr>
          <w:ilvl w:val="0"/>
          <w:numId w:val="22"/>
        </w:numPr>
        <w:spacing w:after="0"/>
        <w:rPr>
          <w:rFonts w:cs="Arial"/>
          <w:color w:val="auto"/>
        </w:rPr>
      </w:pPr>
      <w:r w:rsidRPr="0037711A">
        <w:rPr>
          <w:rFonts w:cs="Arial"/>
          <w:color w:val="auto"/>
        </w:rPr>
        <w:t>all the documents associated to the notification and download the notification letter sent to you by the TGA</w:t>
      </w:r>
    </w:p>
    <w:p w14:paraId="0442E89B" w14:textId="19EC55A4" w:rsidR="001B5794" w:rsidRPr="0037711A" w:rsidRDefault="001B5794" w:rsidP="007F2B1D">
      <w:pPr>
        <w:pStyle w:val="Numberbullet2"/>
        <w:numPr>
          <w:ilvl w:val="0"/>
          <w:numId w:val="22"/>
        </w:numPr>
        <w:spacing w:after="0"/>
        <w:rPr>
          <w:rFonts w:cs="Arial"/>
          <w:color w:val="auto"/>
        </w:rPr>
      </w:pPr>
      <w:r w:rsidRPr="0037711A">
        <w:rPr>
          <w:rFonts w:cs="Arial"/>
          <w:color w:val="auto"/>
        </w:rPr>
        <w:t>the list of folders that will hold the document(s) you upload as part of your submission</w:t>
      </w:r>
      <w:r w:rsidR="00390D20">
        <w:rPr>
          <w:rFonts w:cs="Arial"/>
          <w:color w:val="auto"/>
        </w:rPr>
        <w:t>, and</w:t>
      </w:r>
    </w:p>
    <w:p w14:paraId="07E5B8D2" w14:textId="1A9E33F8" w:rsidR="002A25E6" w:rsidRPr="0037711A" w:rsidRDefault="001B5794" w:rsidP="000E7961">
      <w:pPr>
        <w:pStyle w:val="Numberbullet2"/>
        <w:numPr>
          <w:ilvl w:val="0"/>
          <w:numId w:val="22"/>
        </w:numPr>
        <w:spacing w:after="0"/>
        <w:rPr>
          <w:rFonts w:cs="Arial"/>
          <w:color w:val="auto"/>
        </w:rPr>
      </w:pPr>
      <w:r w:rsidRPr="0037711A">
        <w:rPr>
          <w:rFonts w:cs="Arial"/>
          <w:color w:val="auto"/>
        </w:rPr>
        <w:t>all the documents you upload as part of your response</w:t>
      </w:r>
      <w:r w:rsidR="0037711A">
        <w:rPr>
          <w:rFonts w:cs="Arial"/>
          <w:color w:val="auto"/>
        </w:rPr>
        <w:t>.</w:t>
      </w:r>
    </w:p>
    <w:p w14:paraId="4A0468E3" w14:textId="77777777" w:rsidR="000E7961" w:rsidRPr="0037711A" w:rsidRDefault="000E7961" w:rsidP="000E7961">
      <w:pPr>
        <w:pStyle w:val="Numberbullet2"/>
        <w:numPr>
          <w:ilvl w:val="0"/>
          <w:numId w:val="0"/>
        </w:numPr>
        <w:spacing w:after="0"/>
        <w:ind w:left="644"/>
        <w:rPr>
          <w:rFonts w:cs="Arial"/>
          <w:color w:val="auto"/>
        </w:rPr>
      </w:pPr>
    </w:p>
    <w:p w14:paraId="6494ED34" w14:textId="77777777" w:rsidR="002A25E6" w:rsidRDefault="004F05DF" w:rsidP="001B47BC">
      <w:r>
        <w:rPr>
          <w:noProof/>
        </w:rPr>
        <mc:AlternateContent>
          <mc:Choice Requires="wpg">
            <w:drawing>
              <wp:inline distT="0" distB="0" distL="0" distR="0" wp14:anchorId="0FC9D6E3" wp14:editId="7B2825E8">
                <wp:extent cx="3952875" cy="2581275"/>
                <wp:effectExtent l="19050" t="19050" r="28575" b="28575"/>
                <wp:docPr id="541496717" name="Group 47"/>
                <wp:cNvGraphicFramePr/>
                <a:graphic xmlns:a="http://schemas.openxmlformats.org/drawingml/2006/main">
                  <a:graphicData uri="http://schemas.microsoft.com/office/word/2010/wordprocessingGroup">
                    <wpg:wgp>
                      <wpg:cNvGrpSpPr/>
                      <wpg:grpSpPr>
                        <a:xfrm>
                          <a:off x="0" y="0"/>
                          <a:ext cx="3952875" cy="2581275"/>
                          <a:chOff x="0" y="0"/>
                          <a:chExt cx="4459605" cy="3569970"/>
                        </a:xfrm>
                      </wpg:grpSpPr>
                      <pic:pic xmlns:pic="http://schemas.openxmlformats.org/drawingml/2006/picture">
                        <pic:nvPicPr>
                          <pic:cNvPr id="2132541553" name="Picture 46"/>
                          <pic:cNvPicPr>
                            <a:picLocks noChangeAspect="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459605" cy="3569970"/>
                          </a:xfrm>
                          <a:prstGeom prst="rect">
                            <a:avLst/>
                          </a:prstGeom>
                          <a:noFill/>
                          <a:ln>
                            <a:solidFill>
                              <a:schemeClr val="tx1"/>
                            </a:solidFill>
                          </a:ln>
                        </pic:spPr>
                      </pic:pic>
                      <wps:wsp>
                        <wps:cNvPr id="1644220553" name="Rectangle 21"/>
                        <wps:cNvSpPr/>
                        <wps:spPr>
                          <a:xfrm flipV="1">
                            <a:off x="60463" y="2660539"/>
                            <a:ext cx="4349115" cy="73914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E7B6DA" id="Group 47" o:spid="_x0000_s1026" style="width:311.25pt;height:203.25pt;mso-position-horizontal-relative:char;mso-position-vertical-relative:line" coordsize="44596,3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">
                <v:shape id="Picture 46" o:spid="_x0000_s1027" type="#_x0000_t75" style="position:absolute;width:44596;height:3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" stroked="t" strokecolor="black [3213]">
                  <v:imagedata r:id="rId225" o:title=""/>
                  <v:path arrowok="t"/>
                </v:shape>
                <v:rect id="Rectangle 21" o:spid="_x0000_s1028" style="position:absolute;left:604;top:26605;width:43491;height:739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" fillcolor="yellow" stroked="f" strokeweight="1pt">
                  <v:fill opacity="26214f"/>
                </v:rect>
                <w10:anchorlock/>
              </v:group>
            </w:pict>
          </mc:Fallback>
        </mc:AlternateContent>
      </w:r>
    </w:p>
    <w:p w14:paraId="7A8FCC45" w14:textId="25C21A7C" w:rsidR="001B5794" w:rsidRPr="002B4542" w:rsidRDefault="004F05DF" w:rsidP="001B47BC">
      <w:r w:rsidRPr="002B4542">
        <w:rPr>
          <w:b/>
          <w:bCs/>
        </w:rPr>
        <w:t xml:space="preserve">Figure </w:t>
      </w:r>
      <w:r w:rsidR="00EF1AC6" w:rsidRPr="002B4542">
        <w:rPr>
          <w:b/>
          <w:bCs/>
        </w:rPr>
        <w:t>5.</w:t>
      </w:r>
      <w:r w:rsidRPr="002B4542">
        <w:rPr>
          <w:b/>
          <w:bCs/>
        </w:rPr>
        <w:t>2</w:t>
      </w:r>
      <w:r w:rsidR="00EF1AC6" w:rsidRPr="002B4542">
        <w:rPr>
          <w:b/>
          <w:bCs/>
        </w:rPr>
        <w:t>:</w:t>
      </w:r>
      <w:r w:rsidR="002B4542" w:rsidRPr="002B4542">
        <w:t xml:space="preserve"> </w:t>
      </w:r>
      <w:r w:rsidR="00390D20">
        <w:t>The ‘</w:t>
      </w:r>
      <w:r w:rsidR="002B4542" w:rsidRPr="002B4542">
        <w:t>Notification Details</w:t>
      </w:r>
      <w:r w:rsidR="00390D20">
        <w:t>’</w:t>
      </w:r>
      <w:r w:rsidR="002B4542" w:rsidRPr="002B4542">
        <w:t xml:space="preserve"> section </w:t>
      </w:r>
      <w:r w:rsidR="00390D20">
        <w:t>in response to</w:t>
      </w:r>
      <w:r w:rsidR="00390D20" w:rsidRPr="002B4542">
        <w:t xml:space="preserve"> </w:t>
      </w:r>
      <w:r w:rsidR="002B4542" w:rsidRPr="002B4542">
        <w:t xml:space="preserve">a proposal to take </w:t>
      </w:r>
      <w:r w:rsidR="00390D20">
        <w:t xml:space="preserve">regulatory </w:t>
      </w:r>
      <w:r w:rsidR="002B4542" w:rsidRPr="002B4542">
        <w:t>action noti</w:t>
      </w:r>
      <w:r w:rsidR="00390D20">
        <w:t>fication</w:t>
      </w:r>
      <w:r w:rsidR="002B4542">
        <w:t>.</w:t>
      </w:r>
    </w:p>
    <w:p w14:paraId="27622C03" w14:textId="3034AE8E" w:rsidR="001B5794" w:rsidRPr="00E73C80" w:rsidRDefault="00E73C80" w:rsidP="00E73C80">
      <w:pPr>
        <w:pStyle w:val="Heading3"/>
        <w:rPr>
          <w:i/>
          <w:iCs/>
          <w:sz w:val="20"/>
        </w:rPr>
      </w:pPr>
      <w:bookmarkStart w:id="56" w:name="_Toc226530853"/>
      <w:r w:rsidRPr="00A76BE8">
        <w:lastRenderedPageBreak/>
        <w:t>Goods</w:t>
      </w:r>
      <w:r>
        <w:rPr>
          <w:i/>
          <w:iCs/>
        </w:rPr>
        <w:t xml:space="preserve"> </w:t>
      </w:r>
      <w:r>
        <w:t xml:space="preserve">and </w:t>
      </w:r>
      <w:r w:rsidR="001B47BC">
        <w:t xml:space="preserve">model details </w:t>
      </w:r>
      <w:r w:rsidR="00390D20">
        <w:t>section</w:t>
      </w:r>
      <w:bookmarkEnd w:id="56"/>
    </w:p>
    <w:p w14:paraId="441835FB" w14:textId="1CBB5F2F" w:rsidR="003A5E14" w:rsidRPr="003A5E14" w:rsidRDefault="000002CF" w:rsidP="007F2B1D">
      <w:pPr>
        <w:pStyle w:val="ListParagraph"/>
        <w:numPr>
          <w:ilvl w:val="0"/>
          <w:numId w:val="26"/>
        </w:numPr>
        <w:rPr>
          <w:rFonts w:ascii="Arial" w:hAnsi="Arial" w:cs="Arial"/>
          <w:sz w:val="20"/>
        </w:rPr>
      </w:pPr>
      <w:r w:rsidRPr="0053253C">
        <w:rPr>
          <w:rFonts w:ascii="Arial" w:hAnsi="Arial" w:cs="Arial"/>
          <w:sz w:val="20"/>
        </w:rPr>
        <w:t>Click on the drop-down arrow on the right and click ‘</w:t>
      </w:r>
      <w:r w:rsidRPr="0053253C">
        <w:rPr>
          <w:rFonts w:ascii="Arial" w:hAnsi="Arial" w:cs="Arial"/>
          <w:bCs/>
          <w:sz w:val="20"/>
        </w:rPr>
        <w:t>Add Response’ (</w:t>
      </w:r>
      <w:r w:rsidRPr="0053253C">
        <w:rPr>
          <w:rFonts w:ascii="Arial" w:hAnsi="Arial" w:cs="Arial"/>
          <w:b/>
          <w:sz w:val="20"/>
        </w:rPr>
        <w:t xml:space="preserve">Figure </w:t>
      </w:r>
      <w:r w:rsidR="002B4542">
        <w:rPr>
          <w:rFonts w:ascii="Arial" w:hAnsi="Arial" w:cs="Arial"/>
          <w:b/>
          <w:sz w:val="20"/>
        </w:rPr>
        <w:t>5.</w:t>
      </w:r>
      <w:r w:rsidR="00E73C80" w:rsidRPr="0053253C">
        <w:rPr>
          <w:rFonts w:ascii="Arial" w:hAnsi="Arial" w:cs="Arial"/>
          <w:b/>
          <w:sz w:val="20"/>
        </w:rPr>
        <w:t>3</w:t>
      </w:r>
      <w:r w:rsidRPr="0053253C">
        <w:rPr>
          <w:rFonts w:ascii="Arial" w:hAnsi="Arial" w:cs="Arial"/>
          <w:bCs/>
          <w:sz w:val="20"/>
        </w:rPr>
        <w:t>)</w:t>
      </w:r>
      <w:r w:rsidR="00390D20">
        <w:rPr>
          <w:rFonts w:ascii="Arial" w:hAnsi="Arial" w:cs="Arial"/>
          <w:bCs/>
          <w:sz w:val="20"/>
        </w:rPr>
        <w:t>.</w:t>
      </w:r>
    </w:p>
    <w:p w14:paraId="13E27147" w14:textId="70194C7C" w:rsidR="000002CF" w:rsidRPr="003A5E14" w:rsidRDefault="000002CF" w:rsidP="003A5E14">
      <w:pPr>
        <w:pStyle w:val="ListParagraph"/>
        <w:ind w:left="360"/>
        <w:rPr>
          <w:rFonts w:ascii="Arial" w:hAnsi="Arial" w:cs="Arial"/>
          <w:sz w:val="20"/>
        </w:rPr>
      </w:pPr>
    </w:p>
    <w:p w14:paraId="2AD34E2F" w14:textId="6F8E260F" w:rsidR="003A5E14" w:rsidRPr="0053253C" w:rsidRDefault="003A5E14" w:rsidP="001B47BC">
      <w:r w:rsidRPr="0053253C">
        <w:rPr>
          <w:noProof/>
        </w:rPr>
        <mc:AlternateContent>
          <mc:Choice Requires="wpg">
            <w:drawing>
              <wp:inline distT="0" distB="0" distL="0" distR="0" wp14:anchorId="3B570FFA" wp14:editId="741F36A2">
                <wp:extent cx="5000625" cy="1533525"/>
                <wp:effectExtent l="19050" t="19050" r="28575" b="28575"/>
                <wp:docPr id="905940532" name="Group 26"/>
                <wp:cNvGraphicFramePr/>
                <a:graphic xmlns:a="http://schemas.openxmlformats.org/drawingml/2006/main">
                  <a:graphicData uri="http://schemas.microsoft.com/office/word/2010/wordprocessingGroup">
                    <wpg:wgp>
                      <wpg:cNvGrpSpPr/>
                      <wpg:grpSpPr>
                        <a:xfrm>
                          <a:off x="0" y="0"/>
                          <a:ext cx="5000625" cy="1533525"/>
                          <a:chOff x="0" y="0"/>
                          <a:chExt cx="5391150" cy="1912620"/>
                        </a:xfrm>
                      </wpg:grpSpPr>
                      <pic:pic xmlns:pic="http://schemas.openxmlformats.org/drawingml/2006/picture">
                        <pic:nvPicPr>
                          <pic:cNvPr id="58887193" name="Picture 1" descr="A screenshot of a computer&#10;&#10;AI-generated content may be incorrect."/>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5391150" cy="1912620"/>
                          </a:xfrm>
                          <a:prstGeom prst="rect">
                            <a:avLst/>
                          </a:prstGeom>
                          <a:ln>
                            <a:solidFill>
                              <a:schemeClr val="tx1"/>
                            </a:solidFill>
                          </a:ln>
                        </pic:spPr>
                      </pic:pic>
                      <wps:wsp>
                        <wps:cNvPr id="1859601507" name="Rectangle 21"/>
                        <wps:cNvSpPr/>
                        <wps:spPr>
                          <a:xfrm flipV="1">
                            <a:off x="4672220" y="1531455"/>
                            <a:ext cx="676275"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B28D00" id="Group 26" o:spid="_x0000_s1026" style="width:393.75pt;height:120.75pt;mso-position-horizontal-relative:char;mso-position-vertical-relative:line" coordsize="53911,19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">
                <v:shape id="Picture 1" o:spid="_x0000_s1027" type="#_x0000_t75" alt="A screenshot of a computer&#10;&#10;AI-generated content may be incorrect." style="position:absolute;width:53911;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" stroked="t" strokecolor="black [3213]">
                  <v:imagedata r:id="rId227" o:title="A screenshot of a computer&#10;&#10;AI-generated content may be incorrect"/>
                  <v:path arrowok="t"/>
                </v:shape>
                <v:rect id="Rectangle 21" o:spid="_x0000_s1028" style="position:absolute;left:46722;top:15314;width:6762;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" fillcolor="yellow" stroked="f" strokeweight="1pt">
                  <v:fill opacity="26214f"/>
                </v:rect>
                <w10:anchorlock/>
              </v:group>
            </w:pict>
          </mc:Fallback>
        </mc:AlternateContent>
      </w:r>
    </w:p>
    <w:p w14:paraId="07E37F14" w14:textId="7C842AF6" w:rsidR="00527B04" w:rsidRPr="00A359D0" w:rsidRDefault="007714A2" w:rsidP="001B47BC">
      <w:r w:rsidRPr="00A359D0">
        <w:rPr>
          <w:b/>
          <w:bCs/>
        </w:rPr>
        <w:t xml:space="preserve">Figure </w:t>
      </w:r>
      <w:r w:rsidR="002B4542" w:rsidRPr="00A359D0">
        <w:rPr>
          <w:b/>
          <w:bCs/>
        </w:rPr>
        <w:t>5.</w:t>
      </w:r>
      <w:r w:rsidR="00E73C80" w:rsidRPr="00A359D0">
        <w:rPr>
          <w:b/>
          <w:bCs/>
        </w:rPr>
        <w:t>3</w:t>
      </w:r>
      <w:r w:rsidR="002B4542" w:rsidRPr="00A359D0">
        <w:rPr>
          <w:b/>
          <w:bCs/>
        </w:rPr>
        <w:t>:</w:t>
      </w:r>
      <w:r w:rsidR="002B4542" w:rsidRPr="00A359D0">
        <w:t xml:space="preserve"> </w:t>
      </w:r>
      <w:r w:rsidR="00BC3AE6" w:rsidRPr="00A359D0">
        <w:t xml:space="preserve">How to add a response in the </w:t>
      </w:r>
      <w:r w:rsidR="00390D20">
        <w:t>‘G</w:t>
      </w:r>
      <w:r w:rsidR="00390D20" w:rsidRPr="00A359D0">
        <w:t xml:space="preserve">oods </w:t>
      </w:r>
      <w:r w:rsidR="00BC3AE6" w:rsidRPr="00A359D0">
        <w:t xml:space="preserve">and </w:t>
      </w:r>
      <w:r w:rsidR="00390D20">
        <w:t>M</w:t>
      </w:r>
      <w:r w:rsidR="00390D20" w:rsidRPr="00A359D0">
        <w:t xml:space="preserve">odel </w:t>
      </w:r>
      <w:r w:rsidR="00390D20">
        <w:t>D</w:t>
      </w:r>
      <w:r w:rsidR="00390D20" w:rsidRPr="00A359D0">
        <w:t>etails</w:t>
      </w:r>
      <w:r w:rsidR="00390D20">
        <w:t>’</w:t>
      </w:r>
      <w:r w:rsidR="00390D20" w:rsidRPr="00A359D0">
        <w:t xml:space="preserve"> </w:t>
      </w:r>
      <w:r w:rsidR="00A359D0" w:rsidRPr="00A359D0">
        <w:t>section.</w:t>
      </w:r>
    </w:p>
    <w:p w14:paraId="3D8ED657" w14:textId="4E22532A" w:rsidR="00527B04" w:rsidRPr="00A359D0" w:rsidRDefault="00527B04" w:rsidP="007F2B1D">
      <w:pPr>
        <w:pStyle w:val="Numberbullet0"/>
        <w:numPr>
          <w:ilvl w:val="0"/>
          <w:numId w:val="26"/>
        </w:numPr>
        <w:rPr>
          <w:color w:val="auto"/>
        </w:rPr>
      </w:pPr>
      <w:r w:rsidRPr="00A359D0">
        <w:rPr>
          <w:color w:val="auto"/>
        </w:rPr>
        <w:t xml:space="preserve">Click </w:t>
      </w:r>
      <w:r w:rsidR="00035833" w:rsidRPr="00A359D0">
        <w:rPr>
          <w:color w:val="auto"/>
        </w:rPr>
        <w:t>‘</w:t>
      </w:r>
      <w:r w:rsidRPr="00A359D0">
        <w:rPr>
          <w:bCs/>
          <w:color w:val="auto"/>
        </w:rPr>
        <w:t>Proceed</w:t>
      </w:r>
      <w:r w:rsidR="00035833" w:rsidRPr="00A359D0">
        <w:rPr>
          <w:bCs/>
          <w:color w:val="auto"/>
        </w:rPr>
        <w:t>’ on the ‘Add Response’ pop-up (</w:t>
      </w:r>
      <w:r w:rsidR="00035833" w:rsidRPr="00A359D0">
        <w:rPr>
          <w:b/>
          <w:color w:val="auto"/>
        </w:rPr>
        <w:t xml:space="preserve">Figure </w:t>
      </w:r>
      <w:r w:rsidR="00A359D0">
        <w:rPr>
          <w:b/>
          <w:color w:val="auto"/>
        </w:rPr>
        <w:t>5.</w:t>
      </w:r>
      <w:r w:rsidR="00CD23B3" w:rsidRPr="00A359D0">
        <w:rPr>
          <w:b/>
          <w:color w:val="auto"/>
        </w:rPr>
        <w:t>4</w:t>
      </w:r>
      <w:r w:rsidR="00035833" w:rsidRPr="00A359D0">
        <w:rPr>
          <w:bCs/>
          <w:color w:val="auto"/>
        </w:rPr>
        <w:t>)</w:t>
      </w:r>
      <w:r w:rsidRPr="00A359D0">
        <w:rPr>
          <w:color w:val="auto"/>
        </w:rPr>
        <w:t>.</w:t>
      </w:r>
    </w:p>
    <w:p w14:paraId="0ED3F21F" w14:textId="008A1C98" w:rsidR="00CD23B3" w:rsidRPr="00FE2683" w:rsidRDefault="00CD23B3" w:rsidP="001B47BC">
      <w:pPr>
        <w:rPr>
          <w:noProof/>
        </w:rPr>
      </w:pPr>
      <w:r>
        <w:rPr>
          <w:noProof/>
        </w:rPr>
        <mc:AlternateContent>
          <mc:Choice Requires="wpg">
            <w:drawing>
              <wp:inline distT="0" distB="0" distL="0" distR="0" wp14:anchorId="4091434F" wp14:editId="7E7BE0A5">
                <wp:extent cx="3439160" cy="995045"/>
                <wp:effectExtent l="19050" t="19050" r="27940" b="14605"/>
                <wp:docPr id="1434016748" name="Group 27"/>
                <wp:cNvGraphicFramePr/>
                <a:graphic xmlns:a="http://schemas.openxmlformats.org/drawingml/2006/main">
                  <a:graphicData uri="http://schemas.microsoft.com/office/word/2010/wordprocessingGroup">
                    <wpg:wgp>
                      <wpg:cNvGrpSpPr/>
                      <wpg:grpSpPr>
                        <a:xfrm>
                          <a:off x="0" y="0"/>
                          <a:ext cx="3439160" cy="995045"/>
                          <a:chOff x="0" y="0"/>
                          <a:chExt cx="3764280" cy="1092200"/>
                        </a:xfrm>
                      </wpg:grpSpPr>
                      <pic:pic xmlns:pic="http://schemas.openxmlformats.org/drawingml/2006/picture">
                        <pic:nvPicPr>
                          <pic:cNvPr id="1903069128" name="Picture 1"/>
                          <pic:cNvPicPr>
                            <a:picLocks noChangeAspect="1"/>
                          </pic:cNvPicPr>
                        </pic:nvPicPr>
                        <pic:blipFill>
                          <a:blip r:embed="rId228">
                            <a:extLst>
                              <a:ext uri="{28A0092B-C50C-407E-A947-70E740481C1C}">
                                <a14:useLocalDpi xmlns:a14="http://schemas.microsoft.com/office/drawing/2010/main" val="0"/>
                              </a:ext>
                            </a:extLst>
                          </a:blip>
                          <a:stretch>
                            <a:fillRect/>
                          </a:stretch>
                        </pic:blipFill>
                        <pic:spPr>
                          <a:xfrm>
                            <a:off x="0" y="0"/>
                            <a:ext cx="3764280" cy="1092200"/>
                          </a:xfrm>
                          <a:prstGeom prst="rect">
                            <a:avLst/>
                          </a:prstGeom>
                          <a:ln>
                            <a:solidFill>
                              <a:schemeClr val="tx1"/>
                            </a:solidFill>
                          </a:ln>
                        </pic:spPr>
                      </pic:pic>
                      <wps:wsp>
                        <wps:cNvPr id="1132532449" name="Rectangle 21"/>
                        <wps:cNvSpPr/>
                        <wps:spPr>
                          <a:xfrm flipV="1">
                            <a:off x="2692345" y="776080"/>
                            <a:ext cx="514350" cy="267784"/>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66F10C" id="Group 27" o:spid="_x0000_s1026" style="width:270.8pt;height:78.35pt;mso-position-horizontal-relative:char;mso-position-vertical-relative:line" coordsize="37642,1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">
                <v:shape id="Picture 1" o:spid="_x0000_s1027" type="#_x0000_t75" style="position:absolute;width:37642;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" stroked="t" strokecolor="black [3213]">
                  <v:imagedata r:id="rId229" o:title=""/>
                  <v:path arrowok="t"/>
                </v:shape>
                <v:rect id="Rectangle 21" o:spid="_x0000_s1028" style="position:absolute;left:26923;top:7760;width:5143;height:267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" fillcolor="yellow" stroked="f" strokeweight="1pt">
                  <v:fill opacity="26214f"/>
                </v:rect>
                <w10:anchorlock/>
              </v:group>
            </w:pict>
          </mc:Fallback>
        </mc:AlternateContent>
      </w:r>
      <w:r w:rsidR="00527B04">
        <w:rPr>
          <w:noProof/>
        </w:rPr>
        <w:t xml:space="preserve"> </w:t>
      </w:r>
    </w:p>
    <w:p w14:paraId="33A0D1B6" w14:textId="26DEC24B" w:rsidR="0007652E" w:rsidRPr="00C866B6" w:rsidRDefault="0007652E" w:rsidP="001B47BC">
      <w:pPr>
        <w:rPr>
          <w:b/>
          <w:bCs/>
          <w:noProof/>
        </w:rPr>
      </w:pPr>
      <w:r w:rsidRPr="00C866B6">
        <w:rPr>
          <w:b/>
          <w:bCs/>
          <w:noProof/>
        </w:rPr>
        <w:t xml:space="preserve">Figure </w:t>
      </w:r>
      <w:r w:rsidR="00766865" w:rsidRPr="00C866B6">
        <w:rPr>
          <w:b/>
          <w:bCs/>
          <w:noProof/>
        </w:rPr>
        <w:t>5.</w:t>
      </w:r>
      <w:r w:rsidR="00CD23B3" w:rsidRPr="00C866B6">
        <w:rPr>
          <w:b/>
          <w:bCs/>
          <w:noProof/>
        </w:rPr>
        <w:t>4</w:t>
      </w:r>
      <w:r w:rsidR="00766865" w:rsidRPr="00C866B6">
        <w:rPr>
          <w:b/>
          <w:bCs/>
          <w:noProof/>
        </w:rPr>
        <w:t xml:space="preserve">: </w:t>
      </w:r>
      <w:r w:rsidR="00390D20">
        <w:rPr>
          <w:b/>
          <w:bCs/>
          <w:noProof/>
        </w:rPr>
        <w:t>‘</w:t>
      </w:r>
      <w:r w:rsidR="00C866B6" w:rsidRPr="00C866B6">
        <w:t>Add response</w:t>
      </w:r>
      <w:r w:rsidR="00390D20">
        <w:t>’</w:t>
      </w:r>
      <w:r w:rsidR="00C866B6" w:rsidRPr="00C866B6">
        <w:t xml:space="preserve"> pop-up with the confirm</w:t>
      </w:r>
      <w:r w:rsidR="00390D20">
        <w:t>ation</w:t>
      </w:r>
      <w:r w:rsidR="00C866B6" w:rsidRPr="00C866B6">
        <w:t xml:space="preserve"> to </w:t>
      </w:r>
      <w:r w:rsidR="00390D20">
        <w:t>proceed</w:t>
      </w:r>
      <w:r w:rsidR="00C866B6" w:rsidRPr="00C866B6">
        <w:t>.</w:t>
      </w:r>
    </w:p>
    <w:p w14:paraId="3FBCF42E" w14:textId="4AD07789" w:rsidR="00527B04" w:rsidRPr="00C866B6" w:rsidRDefault="00527B04" w:rsidP="007F2B1D">
      <w:pPr>
        <w:pStyle w:val="Numberbullet0"/>
        <w:numPr>
          <w:ilvl w:val="0"/>
          <w:numId w:val="26"/>
        </w:numPr>
        <w:rPr>
          <w:color w:val="auto"/>
        </w:rPr>
      </w:pPr>
      <w:r w:rsidRPr="00C866B6">
        <w:rPr>
          <w:color w:val="auto"/>
        </w:rPr>
        <w:t>Click on</w:t>
      </w:r>
      <w:r w:rsidR="00390D20">
        <w:rPr>
          <w:color w:val="auto"/>
        </w:rPr>
        <w:t xml:space="preserve"> the</w:t>
      </w:r>
      <w:r w:rsidRPr="00C866B6">
        <w:rPr>
          <w:color w:val="auto"/>
        </w:rPr>
        <w:t xml:space="preserve"> </w:t>
      </w:r>
      <w:r w:rsidR="0036782E" w:rsidRPr="00C866B6">
        <w:rPr>
          <w:color w:val="auto"/>
        </w:rPr>
        <w:t>‘</w:t>
      </w:r>
      <w:r w:rsidRPr="00C866B6">
        <w:rPr>
          <w:bCs/>
          <w:color w:val="auto"/>
        </w:rPr>
        <w:t>Created On</w:t>
      </w:r>
      <w:r w:rsidR="0036782E" w:rsidRPr="00C866B6">
        <w:rPr>
          <w:color w:val="auto"/>
        </w:rPr>
        <w:t>’</w:t>
      </w:r>
      <w:r w:rsidR="005C7D0B" w:rsidRPr="00C866B6">
        <w:rPr>
          <w:color w:val="auto"/>
        </w:rPr>
        <w:t xml:space="preserve"> column header in the ‘Good Responses’ table (</w:t>
      </w:r>
      <w:r w:rsidR="005C7D0B" w:rsidRPr="00C866B6">
        <w:rPr>
          <w:b/>
          <w:bCs/>
          <w:color w:val="auto"/>
        </w:rPr>
        <w:t xml:space="preserve">Figure </w:t>
      </w:r>
      <w:r w:rsidR="00C866B6">
        <w:rPr>
          <w:b/>
          <w:bCs/>
          <w:color w:val="auto"/>
        </w:rPr>
        <w:t>5.</w:t>
      </w:r>
      <w:r w:rsidR="00A43E3B" w:rsidRPr="00C866B6">
        <w:rPr>
          <w:b/>
          <w:bCs/>
          <w:color w:val="auto"/>
        </w:rPr>
        <w:t>5</w:t>
      </w:r>
      <w:r w:rsidR="005C7D0B" w:rsidRPr="00C866B6">
        <w:rPr>
          <w:color w:val="auto"/>
        </w:rPr>
        <w:t>) or ‘Refresh’ at the bottom of the page (</w:t>
      </w:r>
      <w:r w:rsidR="005C7D0B" w:rsidRPr="00C866B6">
        <w:rPr>
          <w:b/>
          <w:bCs/>
          <w:color w:val="auto"/>
        </w:rPr>
        <w:t xml:space="preserve">Figure </w:t>
      </w:r>
      <w:r w:rsidR="00C866B6">
        <w:rPr>
          <w:b/>
          <w:bCs/>
          <w:color w:val="auto"/>
        </w:rPr>
        <w:t>5.</w:t>
      </w:r>
      <w:r w:rsidR="00351094" w:rsidRPr="00C866B6">
        <w:rPr>
          <w:b/>
          <w:bCs/>
          <w:color w:val="auto"/>
        </w:rPr>
        <w:t>6</w:t>
      </w:r>
      <w:r w:rsidR="005C7D0B" w:rsidRPr="00C866B6">
        <w:rPr>
          <w:color w:val="auto"/>
        </w:rPr>
        <w:t>)</w:t>
      </w:r>
      <w:r w:rsidR="00C741B4" w:rsidRPr="00C866B6">
        <w:rPr>
          <w:color w:val="auto"/>
        </w:rPr>
        <w:t xml:space="preserve"> to populate the </w:t>
      </w:r>
      <w:r w:rsidR="00390D20">
        <w:rPr>
          <w:color w:val="auto"/>
        </w:rPr>
        <w:t>table to begin the</w:t>
      </w:r>
      <w:r w:rsidR="00390D20" w:rsidRPr="00C866B6">
        <w:rPr>
          <w:color w:val="auto"/>
        </w:rPr>
        <w:t xml:space="preserve"> </w:t>
      </w:r>
      <w:r w:rsidR="00C741B4" w:rsidRPr="00C866B6">
        <w:rPr>
          <w:color w:val="auto"/>
        </w:rPr>
        <w:t>response.</w:t>
      </w:r>
    </w:p>
    <w:p w14:paraId="4456F69B" w14:textId="11890E8D" w:rsidR="00AA33A5" w:rsidRDefault="00A43E3B" w:rsidP="001B47BC">
      <w:pPr>
        <w:rPr>
          <w:noProof/>
        </w:rPr>
      </w:pPr>
      <w:r>
        <w:rPr>
          <w:noProof/>
        </w:rPr>
        <mc:AlternateContent>
          <mc:Choice Requires="wpg">
            <w:drawing>
              <wp:inline distT="0" distB="0" distL="0" distR="0" wp14:anchorId="66429671" wp14:editId="67EC7E90">
                <wp:extent cx="4370070" cy="2564765"/>
                <wp:effectExtent l="19050" t="19050" r="11430" b="26035"/>
                <wp:docPr id="975067771" name="Group 28"/>
                <wp:cNvGraphicFramePr/>
                <a:graphic xmlns:a="http://schemas.openxmlformats.org/drawingml/2006/main">
                  <a:graphicData uri="http://schemas.microsoft.com/office/word/2010/wordprocessingGroup">
                    <wpg:wgp>
                      <wpg:cNvGrpSpPr/>
                      <wpg:grpSpPr>
                        <a:xfrm>
                          <a:off x="0" y="0"/>
                          <a:ext cx="4370070" cy="2564765"/>
                          <a:chOff x="0" y="0"/>
                          <a:chExt cx="4283710" cy="2619375"/>
                        </a:xfrm>
                      </wpg:grpSpPr>
                      <pic:pic xmlns:pic="http://schemas.openxmlformats.org/drawingml/2006/picture">
                        <pic:nvPicPr>
                          <pic:cNvPr id="232863468" name="Picture 1" descr="A screenshot of a computer&#10;&#10;AI-generated content may be incorrect."/>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4283710" cy="2619375"/>
                          </a:xfrm>
                          <a:prstGeom prst="rect">
                            <a:avLst/>
                          </a:prstGeom>
                          <a:ln>
                            <a:solidFill>
                              <a:schemeClr val="tx1"/>
                            </a:solidFill>
                          </a:ln>
                        </pic:spPr>
                      </pic:pic>
                      <wps:wsp>
                        <wps:cNvPr id="509279182" name="Rectangle 21"/>
                        <wps:cNvSpPr/>
                        <wps:spPr>
                          <a:xfrm flipV="1">
                            <a:off x="2970641" y="2072143"/>
                            <a:ext cx="542925" cy="16192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A5721A" id="Group 28" o:spid="_x0000_s1026" style="width:344.1pt;height:201.95pt;mso-position-horizontal-relative:char;mso-position-vertical-relative:line" coordsize="42837,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">
                <v:shape id="Picture 1" o:spid="_x0000_s1027" type="#_x0000_t75" alt="A screenshot of a computer&#10;&#10;AI-generated content may be incorrect." style="position:absolute;width:42837;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" stroked="t" strokecolor="black [3213]">
                  <v:imagedata r:id="rId231" o:title="A screenshot of a computer&#10;&#10;AI-generated content may be incorrect"/>
                  <v:path arrowok="t"/>
                </v:shape>
                <v:rect id="Rectangle 21" o:spid="_x0000_s1028" style="position:absolute;left:29706;top:20721;width:5429;height:161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" fillcolor="yellow" stroked="f" strokeweight="1pt">
                  <v:fill opacity="26214f"/>
                </v:rect>
                <w10:anchorlock/>
              </v:group>
            </w:pict>
          </mc:Fallback>
        </mc:AlternateContent>
      </w:r>
      <w:r w:rsidR="00527B04">
        <w:rPr>
          <w:noProof/>
        </w:rPr>
        <w:t xml:space="preserve"> </w:t>
      </w:r>
    </w:p>
    <w:p w14:paraId="0E3F5D8F" w14:textId="3A8696C4" w:rsidR="007A6045" w:rsidRPr="007A6045" w:rsidRDefault="000A5129" w:rsidP="001B47BC">
      <w:pPr>
        <w:rPr>
          <w:noProof/>
        </w:rPr>
      </w:pPr>
      <w:r w:rsidRPr="007A6045">
        <w:rPr>
          <w:b/>
          <w:bCs/>
          <w:noProof/>
        </w:rPr>
        <w:t xml:space="preserve">Figure </w:t>
      </w:r>
      <w:r w:rsidR="00351094" w:rsidRPr="007A6045">
        <w:rPr>
          <w:b/>
          <w:bCs/>
          <w:noProof/>
        </w:rPr>
        <w:t>5</w:t>
      </w:r>
      <w:r w:rsidR="0048561D" w:rsidRPr="007A6045">
        <w:rPr>
          <w:b/>
          <w:bCs/>
          <w:noProof/>
        </w:rPr>
        <w:t xml:space="preserve">.5: </w:t>
      </w:r>
      <w:r w:rsidR="007A6045" w:rsidRPr="007A6045">
        <w:rPr>
          <w:noProof/>
        </w:rPr>
        <w:t xml:space="preserve">How to refresh the </w:t>
      </w:r>
      <w:r w:rsidR="00390D20">
        <w:rPr>
          <w:noProof/>
        </w:rPr>
        <w:t xml:space="preserve">table within the ‘Goods and Model Details’ section to prepare </w:t>
      </w:r>
      <w:r w:rsidR="007A6045" w:rsidRPr="007A6045">
        <w:rPr>
          <w:noProof/>
        </w:rPr>
        <w:t>response</w:t>
      </w:r>
      <w:r w:rsidR="00390D20">
        <w:rPr>
          <w:noProof/>
        </w:rPr>
        <w:t>s</w:t>
      </w:r>
      <w:r w:rsidR="007A6045" w:rsidRPr="007A6045">
        <w:rPr>
          <w:noProof/>
        </w:rPr>
        <w:t>.</w:t>
      </w:r>
    </w:p>
    <w:p w14:paraId="6B8478DA" w14:textId="223EEB22" w:rsidR="00AA33A5" w:rsidRPr="00FE2683" w:rsidRDefault="00351094" w:rsidP="001B47BC">
      <w:r>
        <w:rPr>
          <w:noProof/>
        </w:rPr>
        <w:lastRenderedPageBreak/>
        <mc:AlternateContent>
          <mc:Choice Requires="wpg">
            <w:drawing>
              <wp:inline distT="0" distB="0" distL="0" distR="0" wp14:anchorId="1AF773F3" wp14:editId="34E6706F">
                <wp:extent cx="4305935" cy="2501265"/>
                <wp:effectExtent l="19050" t="19050" r="18415" b="13335"/>
                <wp:docPr id="1602380559" name="Group 29"/>
                <wp:cNvGraphicFramePr/>
                <a:graphic xmlns:a="http://schemas.openxmlformats.org/drawingml/2006/main">
                  <a:graphicData uri="http://schemas.microsoft.com/office/word/2010/wordprocessingGroup">
                    <wpg:wgp>
                      <wpg:cNvGrpSpPr/>
                      <wpg:grpSpPr>
                        <a:xfrm>
                          <a:off x="0" y="0"/>
                          <a:ext cx="4305935" cy="2501265"/>
                          <a:chOff x="0" y="0"/>
                          <a:chExt cx="4600575" cy="2512695"/>
                        </a:xfrm>
                      </wpg:grpSpPr>
                      <pic:pic xmlns:pic="http://schemas.openxmlformats.org/drawingml/2006/picture">
                        <pic:nvPicPr>
                          <pic:cNvPr id="659912788" name="Picture 1" descr="A screenshot of a computer&#10;&#10;AI-generated content may be incorrect."/>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0" y="0"/>
                            <a:ext cx="4600575" cy="2512695"/>
                          </a:xfrm>
                          <a:prstGeom prst="rect">
                            <a:avLst/>
                          </a:prstGeom>
                          <a:ln>
                            <a:solidFill>
                              <a:schemeClr val="tx1"/>
                            </a:solidFill>
                          </a:ln>
                        </pic:spPr>
                      </pic:pic>
                      <wps:wsp>
                        <wps:cNvPr id="1442480926" name="Rectangle 21"/>
                        <wps:cNvSpPr/>
                        <wps:spPr>
                          <a:xfrm flipV="1">
                            <a:off x="895350" y="2318633"/>
                            <a:ext cx="381000" cy="19177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9D6373" id="Group 29" o:spid="_x0000_s1026" style="width:339.05pt;height:196.95pt;mso-position-horizontal-relative:char;mso-position-vertical-relative:line" coordsize="46005,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&#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">
                <v:shape id="Picture 1" o:spid="_x0000_s1027" type="#_x0000_t75" alt="A screenshot of a computer&#10;&#10;AI-generated content may be incorrect." style="position:absolute;width:46005;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" stroked="t" strokecolor="black [3213]">
                  <v:imagedata r:id="rId233" o:title="A screenshot of a computer&#10;&#10;AI-generated content may be incorrect"/>
                  <v:path arrowok="t"/>
                </v:shape>
                <v:rect id="Rectangle 21" o:spid="_x0000_s1028" style="position:absolute;left:8953;top:23186;width:3810;height:19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" fillcolor="yellow" stroked="f" strokeweight="1pt">
                  <v:fill opacity="26214f"/>
                </v:rect>
                <w10:anchorlock/>
              </v:group>
            </w:pict>
          </mc:Fallback>
        </mc:AlternateContent>
      </w:r>
    </w:p>
    <w:p w14:paraId="247D7B0C" w14:textId="6BA0730E" w:rsidR="00CB7BAA" w:rsidRPr="00CB7BAA" w:rsidRDefault="00CB7BAA" w:rsidP="001B47BC">
      <w:pPr>
        <w:rPr>
          <w:b/>
          <w:bCs/>
          <w:i/>
          <w:iCs/>
        </w:rPr>
      </w:pPr>
      <w:r w:rsidRPr="000474B8">
        <w:rPr>
          <w:b/>
          <w:bCs/>
        </w:rPr>
        <w:t xml:space="preserve">Figure </w:t>
      </w:r>
      <w:r w:rsidR="000474B8" w:rsidRPr="000474B8">
        <w:rPr>
          <w:b/>
          <w:bCs/>
        </w:rPr>
        <w:t>5.</w:t>
      </w:r>
      <w:r w:rsidR="00351094" w:rsidRPr="000474B8">
        <w:rPr>
          <w:b/>
          <w:bCs/>
        </w:rPr>
        <w:t>6</w:t>
      </w:r>
      <w:r w:rsidR="000474B8" w:rsidRPr="000474B8">
        <w:rPr>
          <w:b/>
          <w:bCs/>
        </w:rPr>
        <w:t>:</w:t>
      </w:r>
      <w:r w:rsidR="000474B8">
        <w:rPr>
          <w:b/>
          <w:bCs/>
          <w:i/>
          <w:iCs/>
        </w:rPr>
        <w:t xml:space="preserve"> </w:t>
      </w:r>
      <w:r w:rsidR="000474B8" w:rsidRPr="007A6045">
        <w:rPr>
          <w:noProof/>
        </w:rPr>
        <w:t>How to refresh the page to populate the</w:t>
      </w:r>
      <w:r w:rsidR="00390D20">
        <w:rPr>
          <w:noProof/>
        </w:rPr>
        <w:t xml:space="preserve"> table</w:t>
      </w:r>
      <w:r w:rsidR="000474B8" w:rsidRPr="007A6045">
        <w:rPr>
          <w:noProof/>
        </w:rPr>
        <w:t xml:space="preserve"> </w:t>
      </w:r>
      <w:r w:rsidR="00390D20">
        <w:rPr>
          <w:noProof/>
        </w:rPr>
        <w:t>for a</w:t>
      </w:r>
      <w:r w:rsidR="00390D20" w:rsidRPr="007A6045">
        <w:rPr>
          <w:noProof/>
        </w:rPr>
        <w:t xml:space="preserve"> </w:t>
      </w:r>
      <w:r w:rsidR="000474B8" w:rsidRPr="007A6045">
        <w:rPr>
          <w:noProof/>
        </w:rPr>
        <w:t>response.</w:t>
      </w:r>
    </w:p>
    <w:p w14:paraId="75B6FBC4" w14:textId="54046F2E" w:rsidR="00527B04" w:rsidRPr="000474B8" w:rsidRDefault="00361E0F" w:rsidP="007F2B1D">
      <w:pPr>
        <w:pStyle w:val="Numberbullet0"/>
        <w:numPr>
          <w:ilvl w:val="0"/>
          <w:numId w:val="26"/>
        </w:numPr>
        <w:rPr>
          <w:color w:val="auto"/>
        </w:rPr>
      </w:pPr>
      <w:r w:rsidRPr="000474B8">
        <w:rPr>
          <w:rFonts w:cs="Arial"/>
          <w:color w:val="auto"/>
        </w:rPr>
        <w:t xml:space="preserve">Click on the drop-down arrow on the </w:t>
      </w:r>
      <w:r w:rsidR="00D97251" w:rsidRPr="000474B8">
        <w:rPr>
          <w:rFonts w:cs="Arial"/>
          <w:color w:val="auto"/>
        </w:rPr>
        <w:t>right and</w:t>
      </w:r>
      <w:r w:rsidRPr="000474B8">
        <w:rPr>
          <w:rFonts w:cs="Arial"/>
          <w:color w:val="auto"/>
        </w:rPr>
        <w:t xml:space="preserve"> c</w:t>
      </w:r>
      <w:r w:rsidR="00527B04" w:rsidRPr="000474B8">
        <w:rPr>
          <w:color w:val="auto"/>
        </w:rPr>
        <w:t xml:space="preserve">lick </w:t>
      </w:r>
      <w:r w:rsidR="005A05DE" w:rsidRPr="000474B8">
        <w:rPr>
          <w:color w:val="auto"/>
        </w:rPr>
        <w:t>‘</w:t>
      </w:r>
      <w:r w:rsidR="00527B04" w:rsidRPr="000474B8">
        <w:rPr>
          <w:bCs/>
          <w:color w:val="auto"/>
        </w:rPr>
        <w:t>Edit</w:t>
      </w:r>
      <w:r w:rsidR="005A05DE" w:rsidRPr="000474B8">
        <w:rPr>
          <w:bCs/>
          <w:color w:val="auto"/>
        </w:rPr>
        <w:t xml:space="preserve">’ to </w:t>
      </w:r>
      <w:r w:rsidR="00854EE4" w:rsidRPr="000474B8">
        <w:rPr>
          <w:bCs/>
          <w:color w:val="auto"/>
        </w:rPr>
        <w:t>open the ‘Edit Good Response’ pop-up</w:t>
      </w:r>
      <w:r w:rsidR="005A05DE" w:rsidRPr="000474B8">
        <w:rPr>
          <w:bCs/>
          <w:color w:val="auto"/>
        </w:rPr>
        <w:t xml:space="preserve"> (</w:t>
      </w:r>
      <w:r w:rsidR="005A05DE" w:rsidRPr="000474B8">
        <w:rPr>
          <w:b/>
          <w:color w:val="auto"/>
        </w:rPr>
        <w:t xml:space="preserve">Figure </w:t>
      </w:r>
      <w:r w:rsidR="000474B8" w:rsidRPr="000474B8">
        <w:rPr>
          <w:b/>
          <w:color w:val="auto"/>
        </w:rPr>
        <w:t>5.</w:t>
      </w:r>
      <w:r w:rsidR="00D97251" w:rsidRPr="000474B8">
        <w:rPr>
          <w:b/>
          <w:color w:val="auto"/>
        </w:rPr>
        <w:t>7</w:t>
      </w:r>
      <w:r w:rsidR="005A05DE" w:rsidRPr="000474B8">
        <w:rPr>
          <w:bCs/>
          <w:color w:val="auto"/>
        </w:rPr>
        <w:t>)</w:t>
      </w:r>
      <w:r w:rsidR="00527B04" w:rsidRPr="000474B8">
        <w:rPr>
          <w:bCs/>
          <w:color w:val="auto"/>
        </w:rPr>
        <w:t>.</w:t>
      </w:r>
    </w:p>
    <w:p w14:paraId="65B9355E" w14:textId="43733AD4" w:rsidR="007D0BC1" w:rsidRPr="00FE2683" w:rsidRDefault="00D97251" w:rsidP="001B47BC">
      <w:pPr>
        <w:rPr>
          <w:noProof/>
        </w:rPr>
      </w:pPr>
      <w:r>
        <w:rPr>
          <w:noProof/>
        </w:rPr>
        <mc:AlternateContent>
          <mc:Choice Requires="wpg">
            <w:drawing>
              <wp:inline distT="0" distB="0" distL="0" distR="0" wp14:anchorId="22F49845" wp14:editId="5EBE7A57">
                <wp:extent cx="4969510" cy="1095375"/>
                <wp:effectExtent l="19050" t="19050" r="21590" b="28575"/>
                <wp:docPr id="1487309271" name="Group 30"/>
                <wp:cNvGraphicFramePr/>
                <a:graphic xmlns:a="http://schemas.openxmlformats.org/drawingml/2006/main">
                  <a:graphicData uri="http://schemas.microsoft.com/office/word/2010/wordprocessingGroup">
                    <wpg:wgp>
                      <wpg:cNvGrpSpPr/>
                      <wpg:grpSpPr>
                        <a:xfrm>
                          <a:off x="0" y="0"/>
                          <a:ext cx="4969510" cy="1095375"/>
                          <a:chOff x="0" y="0"/>
                          <a:chExt cx="4969510" cy="1095375"/>
                        </a:xfrm>
                      </wpg:grpSpPr>
                      <pic:pic xmlns:pic="http://schemas.openxmlformats.org/drawingml/2006/picture">
                        <pic:nvPicPr>
                          <pic:cNvPr id="649468061" name="Picture 1"/>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0"/>
                            <a:ext cx="4969510" cy="1095375"/>
                          </a:xfrm>
                          <a:prstGeom prst="rect">
                            <a:avLst/>
                          </a:prstGeom>
                          <a:ln>
                            <a:solidFill>
                              <a:schemeClr val="tx1"/>
                            </a:solidFill>
                          </a:ln>
                        </pic:spPr>
                      </pic:pic>
                      <wps:wsp>
                        <wps:cNvPr id="1425649114" name="Rectangle 21"/>
                        <wps:cNvSpPr/>
                        <wps:spPr>
                          <a:xfrm flipV="1">
                            <a:off x="4338265" y="951009"/>
                            <a:ext cx="631190" cy="14287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BF3C93D" id="Group 30" o:spid="_x0000_s1026" style="width:391.3pt;height:86.25pt;mso-position-horizontal-relative:char;mso-position-vertical-relative:line" coordsize="49695,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">
                <v:shape id="Picture 1" o:spid="_x0000_s1027" type="#_x0000_t75" style="position:absolute;width:49695;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" stroked="t" strokecolor="black [3213]">
                  <v:imagedata r:id="rId235" o:title=""/>
                  <v:path arrowok="t"/>
                </v:shape>
                <v:rect id="Rectangle 21" o:spid="_x0000_s1028" style="position:absolute;left:43382;top:9510;width:6312;height:142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" fillcolor="yellow" stroked="f" strokeweight="1pt">
                  <v:fill opacity="26214f"/>
                </v:rect>
                <w10:anchorlock/>
              </v:group>
            </w:pict>
          </mc:Fallback>
        </mc:AlternateContent>
      </w:r>
      <w:r w:rsidR="00527B04">
        <w:rPr>
          <w:noProof/>
        </w:rPr>
        <w:t xml:space="preserve"> </w:t>
      </w:r>
    </w:p>
    <w:p w14:paraId="08CC4931" w14:textId="0DBB4F6E" w:rsidR="00527B04" w:rsidRPr="007E473D" w:rsidRDefault="00361E0F" w:rsidP="001B47BC">
      <w:pPr>
        <w:rPr>
          <w:noProof/>
        </w:rPr>
      </w:pPr>
      <w:r w:rsidRPr="007E473D">
        <w:rPr>
          <w:b/>
          <w:bCs/>
          <w:noProof/>
        </w:rPr>
        <w:t xml:space="preserve">Figure </w:t>
      </w:r>
      <w:r w:rsidR="00186452" w:rsidRPr="007E473D">
        <w:rPr>
          <w:b/>
          <w:bCs/>
          <w:noProof/>
        </w:rPr>
        <w:t>5.</w:t>
      </w:r>
      <w:r w:rsidR="007D0BC1" w:rsidRPr="007E473D">
        <w:rPr>
          <w:b/>
          <w:bCs/>
          <w:noProof/>
        </w:rPr>
        <w:t>7</w:t>
      </w:r>
      <w:r w:rsidR="00186452" w:rsidRPr="007E473D">
        <w:rPr>
          <w:b/>
          <w:bCs/>
          <w:noProof/>
        </w:rPr>
        <w:t>:</w:t>
      </w:r>
      <w:r w:rsidR="007E473D" w:rsidRPr="007E473D">
        <w:rPr>
          <w:noProof/>
        </w:rPr>
        <w:t xml:space="preserve"> </w:t>
      </w:r>
      <w:r w:rsidR="001427A7">
        <w:rPr>
          <w:noProof/>
        </w:rPr>
        <w:t>The drope-down selction to e</w:t>
      </w:r>
      <w:r w:rsidR="007E473D" w:rsidRPr="007E473D">
        <w:rPr>
          <w:noProof/>
        </w:rPr>
        <w:t>dit the response</w:t>
      </w:r>
      <w:r w:rsidR="001427A7">
        <w:rPr>
          <w:noProof/>
        </w:rPr>
        <w:t xml:space="preserve"> for a particular Good</w:t>
      </w:r>
      <w:r w:rsidR="007E473D" w:rsidRPr="007E473D">
        <w:rPr>
          <w:noProof/>
        </w:rPr>
        <w:t>.</w:t>
      </w:r>
    </w:p>
    <w:p w14:paraId="1EE6806D" w14:textId="3BE4A42E" w:rsidR="007E473D" w:rsidRDefault="0000567D" w:rsidP="007E473D">
      <w:pPr>
        <w:pStyle w:val="Numberbullet0"/>
        <w:numPr>
          <w:ilvl w:val="0"/>
          <w:numId w:val="26"/>
        </w:numPr>
        <w:rPr>
          <w:color w:val="auto"/>
        </w:rPr>
      </w:pPr>
      <w:r w:rsidRPr="007E473D">
        <w:rPr>
          <w:color w:val="auto"/>
        </w:rPr>
        <w:t xml:space="preserve">In the </w:t>
      </w:r>
      <w:r w:rsidR="001144AD" w:rsidRPr="007E473D">
        <w:rPr>
          <w:bCs/>
          <w:color w:val="auto"/>
        </w:rPr>
        <w:t>‘Edit Good Response’ pop-up</w:t>
      </w:r>
      <w:r w:rsidR="006D1F9D" w:rsidRPr="007E473D">
        <w:rPr>
          <w:color w:val="auto"/>
        </w:rPr>
        <w:t xml:space="preserve">, </w:t>
      </w:r>
      <w:r w:rsidR="000151D1" w:rsidRPr="007E473D">
        <w:rPr>
          <w:color w:val="auto"/>
        </w:rPr>
        <w:t>you can</w:t>
      </w:r>
      <w:r w:rsidR="006A4A10" w:rsidRPr="007E473D">
        <w:rPr>
          <w:color w:val="auto"/>
        </w:rPr>
        <w:t xml:space="preserve"> (</w:t>
      </w:r>
      <w:r w:rsidR="006A4A10" w:rsidRPr="007E473D">
        <w:rPr>
          <w:b/>
          <w:bCs/>
          <w:color w:val="auto"/>
        </w:rPr>
        <w:t xml:space="preserve">Figure </w:t>
      </w:r>
      <w:r w:rsidR="00F6671F">
        <w:rPr>
          <w:b/>
          <w:bCs/>
          <w:color w:val="auto"/>
        </w:rPr>
        <w:t>5.</w:t>
      </w:r>
      <w:r w:rsidR="006A4A10" w:rsidRPr="007E473D">
        <w:rPr>
          <w:b/>
          <w:bCs/>
          <w:color w:val="auto"/>
        </w:rPr>
        <w:t>8</w:t>
      </w:r>
      <w:r w:rsidR="006A4A10" w:rsidRPr="007E473D">
        <w:rPr>
          <w:color w:val="auto"/>
        </w:rPr>
        <w:t>)</w:t>
      </w:r>
      <w:r w:rsidR="000151D1" w:rsidRPr="007E473D">
        <w:rPr>
          <w:color w:val="auto"/>
        </w:rPr>
        <w:t>:</w:t>
      </w:r>
    </w:p>
    <w:p w14:paraId="47CC30C4" w14:textId="4B7D5B37" w:rsidR="007E473D" w:rsidRDefault="005440B1" w:rsidP="007E473D">
      <w:pPr>
        <w:pStyle w:val="Numberbullet0"/>
        <w:numPr>
          <w:ilvl w:val="1"/>
          <w:numId w:val="26"/>
        </w:numPr>
        <w:rPr>
          <w:color w:val="auto"/>
        </w:rPr>
      </w:pPr>
      <w:r>
        <w:rPr>
          <w:color w:val="auto"/>
        </w:rPr>
        <w:t>v</w:t>
      </w:r>
      <w:r w:rsidR="000151D1" w:rsidRPr="007E473D">
        <w:rPr>
          <w:color w:val="auto"/>
        </w:rPr>
        <w:t xml:space="preserve">iew the </w:t>
      </w:r>
      <w:r w:rsidR="00C62701">
        <w:rPr>
          <w:color w:val="auto"/>
        </w:rPr>
        <w:t>G</w:t>
      </w:r>
      <w:r w:rsidR="00C62701" w:rsidRPr="007E473D">
        <w:rPr>
          <w:color w:val="auto"/>
        </w:rPr>
        <w:t xml:space="preserve">ood </w:t>
      </w:r>
      <w:r w:rsidR="00F16105" w:rsidRPr="007E473D">
        <w:rPr>
          <w:color w:val="auto"/>
        </w:rPr>
        <w:t>you are providing a response for</w:t>
      </w:r>
    </w:p>
    <w:p w14:paraId="290C0711" w14:textId="23211A9C" w:rsidR="005440B1" w:rsidRDefault="005440B1" w:rsidP="005440B1">
      <w:pPr>
        <w:pStyle w:val="Numberbullet0"/>
        <w:numPr>
          <w:ilvl w:val="1"/>
          <w:numId w:val="26"/>
        </w:numPr>
        <w:rPr>
          <w:color w:val="auto"/>
        </w:rPr>
      </w:pPr>
      <w:r>
        <w:rPr>
          <w:color w:val="auto"/>
        </w:rPr>
        <w:t>v</w:t>
      </w:r>
      <w:r w:rsidR="00B86B89" w:rsidRPr="007E473D">
        <w:rPr>
          <w:color w:val="auto"/>
        </w:rPr>
        <w:t>iew the potential legislative breaches under investigation</w:t>
      </w:r>
      <w:r w:rsidR="00C62701">
        <w:rPr>
          <w:color w:val="auto"/>
        </w:rPr>
        <w:t>, and</w:t>
      </w:r>
    </w:p>
    <w:p w14:paraId="30D8B019" w14:textId="48068D0A" w:rsidR="00C9213B" w:rsidRPr="005440B1" w:rsidRDefault="005440B1" w:rsidP="005440B1">
      <w:pPr>
        <w:pStyle w:val="Numberbullet0"/>
        <w:numPr>
          <w:ilvl w:val="1"/>
          <w:numId w:val="26"/>
        </w:numPr>
        <w:rPr>
          <w:color w:val="auto"/>
        </w:rPr>
      </w:pPr>
      <w:r>
        <w:rPr>
          <w:color w:val="auto"/>
        </w:rPr>
        <w:t>s</w:t>
      </w:r>
      <w:r w:rsidR="00C9213B" w:rsidRPr="005440B1">
        <w:rPr>
          <w:color w:val="auto"/>
        </w:rPr>
        <w:t>elect how you wish to provide your response from the drop-down menu options</w:t>
      </w:r>
      <w:r w:rsidR="00C62701">
        <w:rPr>
          <w:color w:val="auto"/>
        </w:rPr>
        <w:t>:</w:t>
      </w:r>
    </w:p>
    <w:p w14:paraId="324D515B" w14:textId="5185391B" w:rsidR="001A3F9E" w:rsidRPr="00A54F2E" w:rsidRDefault="001A3F9E" w:rsidP="001B47BC">
      <w:r>
        <w:rPr>
          <w:noProof/>
        </w:rPr>
        <mc:AlternateContent>
          <mc:Choice Requires="wpg">
            <w:drawing>
              <wp:inline distT="0" distB="0" distL="0" distR="0" wp14:anchorId="70492154" wp14:editId="23933D83">
                <wp:extent cx="3219450" cy="2628900"/>
                <wp:effectExtent l="19050" t="19050" r="19050" b="19050"/>
                <wp:docPr id="1934689642" name="Group 31"/>
                <wp:cNvGraphicFramePr/>
                <a:graphic xmlns:a="http://schemas.openxmlformats.org/drawingml/2006/main">
                  <a:graphicData uri="http://schemas.microsoft.com/office/word/2010/wordprocessingGroup">
                    <wpg:wgp>
                      <wpg:cNvGrpSpPr/>
                      <wpg:grpSpPr>
                        <a:xfrm>
                          <a:off x="0" y="0"/>
                          <a:ext cx="3219450" cy="2628900"/>
                          <a:chOff x="0" y="0"/>
                          <a:chExt cx="3533775" cy="3138170"/>
                        </a:xfrm>
                      </wpg:grpSpPr>
                      <pic:pic xmlns:pic="http://schemas.openxmlformats.org/drawingml/2006/picture">
                        <pic:nvPicPr>
                          <pic:cNvPr id="222296113" name="Picture 1" descr="A screenshot of a computer screen&#10;&#10;AI-generated content may be incorrect."/>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3533775" cy="3138170"/>
                          </a:xfrm>
                          <a:prstGeom prst="rect">
                            <a:avLst/>
                          </a:prstGeom>
                          <a:ln>
                            <a:solidFill>
                              <a:schemeClr val="tx1"/>
                            </a:solidFill>
                          </a:ln>
                        </pic:spPr>
                      </pic:pic>
                      <wps:wsp>
                        <wps:cNvPr id="1315959248" name="Rectangle 21"/>
                        <wps:cNvSpPr/>
                        <wps:spPr>
                          <a:xfrm flipV="1">
                            <a:off x="322856" y="2692344"/>
                            <a:ext cx="2857500" cy="3429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A28B84" id="Group 31" o:spid="_x0000_s1026" style="width:253.5pt;height:207pt;mso-position-horizontal-relative:char;mso-position-vertical-relative:line" coordsize="35337,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">
                <v:shape id="Picture 1" o:spid="_x0000_s1027" type="#_x0000_t75" alt="A screenshot of a computer screen&#10;&#10;AI-generated content may be incorrect." style="position:absolute;width:35337;height:3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" stroked="t" strokecolor="black [3213]">
                  <v:imagedata r:id="rId237" o:title="A screenshot of a computer screen&#10;&#10;AI-generated content may be incorrect"/>
                  <v:path arrowok="t"/>
                </v:shape>
                <v:rect id="Rectangle 21" o:spid="_x0000_s1028" style="position:absolute;left:3228;top:26923;width:28575;height:342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" fillcolor="yellow" stroked="f" strokeweight="1pt">
                  <v:fill opacity="26214f"/>
                </v:rect>
                <w10:anchorlock/>
              </v:group>
            </w:pict>
          </mc:Fallback>
        </mc:AlternateContent>
      </w:r>
    </w:p>
    <w:p w14:paraId="01C8F23A" w14:textId="5FDA5CFF" w:rsidR="001F536C" w:rsidRPr="00C21846" w:rsidRDefault="001F536C" w:rsidP="001B47BC">
      <w:pPr>
        <w:rPr>
          <w:rFonts w:cs="Arial"/>
        </w:rPr>
      </w:pPr>
      <w:r w:rsidRPr="00C21846">
        <w:rPr>
          <w:b/>
          <w:bCs/>
        </w:rPr>
        <w:t xml:space="preserve">Figure </w:t>
      </w:r>
      <w:r w:rsidR="00F6671F" w:rsidRPr="00C21846">
        <w:rPr>
          <w:b/>
          <w:bCs/>
        </w:rPr>
        <w:t>5.</w:t>
      </w:r>
      <w:r w:rsidRPr="00C21846">
        <w:rPr>
          <w:b/>
          <w:bCs/>
        </w:rPr>
        <w:t>8</w:t>
      </w:r>
      <w:r w:rsidR="00F6671F" w:rsidRPr="00C21846">
        <w:rPr>
          <w:b/>
          <w:bCs/>
        </w:rPr>
        <w:t>:</w:t>
      </w:r>
      <w:r w:rsidR="00F6671F" w:rsidRPr="00C21846">
        <w:rPr>
          <w:b/>
          <w:bCs/>
          <w:i/>
          <w:iCs/>
        </w:rPr>
        <w:t xml:space="preserve"> </w:t>
      </w:r>
      <w:r w:rsidR="00C62701">
        <w:t>The ‘</w:t>
      </w:r>
      <w:r w:rsidR="00F6671F" w:rsidRPr="00C21846">
        <w:t xml:space="preserve">Edit </w:t>
      </w:r>
      <w:r w:rsidR="00C62701">
        <w:t>G</w:t>
      </w:r>
      <w:r w:rsidR="00F6671F" w:rsidRPr="00C21846">
        <w:t xml:space="preserve">ood </w:t>
      </w:r>
      <w:r w:rsidR="00C62701">
        <w:t>R</w:t>
      </w:r>
      <w:r w:rsidR="00C62701" w:rsidRPr="00C21846">
        <w:t>esponse</w:t>
      </w:r>
      <w:r w:rsidR="00C62701">
        <w:t>’</w:t>
      </w:r>
      <w:r w:rsidR="00C62701" w:rsidRPr="00C21846">
        <w:t xml:space="preserve"> </w:t>
      </w:r>
      <w:r w:rsidR="00A06F86" w:rsidRPr="00C21846">
        <w:t>pop-up</w:t>
      </w:r>
      <w:r w:rsidR="00A06F86" w:rsidRPr="00C21846">
        <w:rPr>
          <w:b/>
          <w:bCs/>
          <w:i/>
          <w:iCs/>
        </w:rPr>
        <w:t xml:space="preserve"> </w:t>
      </w:r>
      <w:r w:rsidR="00A06F86" w:rsidRPr="00C21846">
        <w:rPr>
          <w:rFonts w:cs="Arial"/>
        </w:rPr>
        <w:t xml:space="preserve">showing </w:t>
      </w:r>
      <w:r w:rsidR="00837115">
        <w:rPr>
          <w:rFonts w:cs="Arial"/>
        </w:rPr>
        <w:t xml:space="preserve">the </w:t>
      </w:r>
      <w:r w:rsidR="00A06F86" w:rsidRPr="00C21846">
        <w:rPr>
          <w:rFonts w:cs="Arial"/>
        </w:rPr>
        <w:t>options of provide a response</w:t>
      </w:r>
      <w:r w:rsidR="00C62701">
        <w:rPr>
          <w:rFonts w:cs="Arial"/>
        </w:rPr>
        <w:t>:</w:t>
      </w:r>
    </w:p>
    <w:p w14:paraId="45BC4343" w14:textId="0C694C39" w:rsidR="00DD34DF" w:rsidRPr="00C21846" w:rsidRDefault="00DD34DF" w:rsidP="007F2B1D">
      <w:pPr>
        <w:pStyle w:val="ListParagraph"/>
        <w:numPr>
          <w:ilvl w:val="0"/>
          <w:numId w:val="23"/>
        </w:numPr>
        <w:rPr>
          <w:rFonts w:ascii="Arial" w:hAnsi="Arial" w:cs="Arial"/>
          <w:sz w:val="20"/>
        </w:rPr>
      </w:pPr>
      <w:r w:rsidRPr="00C21846">
        <w:rPr>
          <w:rFonts w:ascii="Arial" w:hAnsi="Arial" w:cs="Arial"/>
          <w:sz w:val="20"/>
        </w:rPr>
        <w:lastRenderedPageBreak/>
        <w:t>Select ‘Attach evidence of compliance’ to provide evidence of compliance as document attachment(s). At least one file must be provided (</w:t>
      </w:r>
      <w:r w:rsidRPr="00C21846">
        <w:rPr>
          <w:rFonts w:ascii="Arial" w:hAnsi="Arial" w:cs="Arial"/>
          <w:b/>
          <w:bCs/>
          <w:sz w:val="20"/>
        </w:rPr>
        <w:t xml:space="preserve">Figure </w:t>
      </w:r>
      <w:r w:rsidR="00C21846">
        <w:rPr>
          <w:rFonts w:ascii="Arial" w:hAnsi="Arial" w:cs="Arial"/>
          <w:b/>
          <w:bCs/>
          <w:sz w:val="20"/>
        </w:rPr>
        <w:t>5.</w:t>
      </w:r>
      <w:r w:rsidR="00FF5C91" w:rsidRPr="00C21846">
        <w:rPr>
          <w:rFonts w:ascii="Arial" w:hAnsi="Arial" w:cs="Arial"/>
          <w:b/>
          <w:bCs/>
          <w:sz w:val="20"/>
        </w:rPr>
        <w:t>9</w:t>
      </w:r>
      <w:r w:rsidRPr="00C21846">
        <w:rPr>
          <w:rFonts w:ascii="Arial" w:hAnsi="Arial" w:cs="Arial"/>
          <w:sz w:val="20"/>
        </w:rPr>
        <w:t>).</w:t>
      </w:r>
    </w:p>
    <w:p w14:paraId="3B448DB6" w14:textId="1B7E23AE" w:rsidR="00ED5FFB" w:rsidRDefault="00DD34DF" w:rsidP="00ED5FFB">
      <w:pPr>
        <w:pStyle w:val="ListParagraph"/>
        <w:numPr>
          <w:ilvl w:val="3"/>
          <w:numId w:val="7"/>
        </w:numPr>
        <w:rPr>
          <w:rFonts w:ascii="Arial" w:hAnsi="Arial" w:cs="Arial"/>
          <w:sz w:val="20"/>
        </w:rPr>
      </w:pPr>
      <w:r w:rsidRPr="00C21846">
        <w:rPr>
          <w:rFonts w:ascii="Arial" w:hAnsi="Arial" w:cs="Arial"/>
          <w:sz w:val="20"/>
        </w:rPr>
        <w:t>Click on ‘Add files’ to attach files up</w:t>
      </w:r>
      <w:r w:rsidR="00FF5C91" w:rsidRPr="00C21846">
        <w:rPr>
          <w:rFonts w:ascii="Arial" w:hAnsi="Arial" w:cs="Arial"/>
          <w:sz w:val="20"/>
        </w:rPr>
        <w:t xml:space="preserve"> </w:t>
      </w:r>
      <w:r w:rsidRPr="00C21846">
        <w:rPr>
          <w:rFonts w:ascii="Arial" w:hAnsi="Arial" w:cs="Arial"/>
          <w:sz w:val="20"/>
        </w:rPr>
        <w:t xml:space="preserve">to 50MB (see step </w:t>
      </w:r>
      <w:r w:rsidR="00A54F2E" w:rsidRPr="00C21846">
        <w:rPr>
          <w:rFonts w:ascii="Arial" w:hAnsi="Arial" w:cs="Arial"/>
          <w:sz w:val="20"/>
        </w:rPr>
        <w:fldChar w:fldCharType="begin"/>
      </w:r>
      <w:r w:rsidR="00A54F2E" w:rsidRPr="00C21846">
        <w:rPr>
          <w:rFonts w:ascii="Arial" w:hAnsi="Arial" w:cs="Arial"/>
          <w:sz w:val="20"/>
        </w:rPr>
        <w:instrText xml:space="preserve"> REF _Ref223612721 \r \h </w:instrText>
      </w:r>
      <w:r w:rsidR="00A54F2E" w:rsidRPr="00C21846">
        <w:rPr>
          <w:rFonts w:ascii="Arial" w:hAnsi="Arial" w:cs="Arial"/>
          <w:sz w:val="20"/>
        </w:rPr>
      </w:r>
      <w:r w:rsidR="00A54F2E" w:rsidRPr="00C21846">
        <w:rPr>
          <w:rFonts w:ascii="Arial" w:hAnsi="Arial" w:cs="Arial"/>
          <w:sz w:val="20"/>
        </w:rPr>
        <w:fldChar w:fldCharType="separate"/>
      </w:r>
      <w:r w:rsidR="001264BD">
        <w:rPr>
          <w:rFonts w:ascii="Arial" w:hAnsi="Arial" w:cs="Arial"/>
          <w:sz w:val="20"/>
        </w:rPr>
        <w:t>7</w:t>
      </w:r>
      <w:r w:rsidR="00A54F2E" w:rsidRPr="00C21846">
        <w:rPr>
          <w:rFonts w:ascii="Arial" w:hAnsi="Arial" w:cs="Arial"/>
          <w:sz w:val="20"/>
        </w:rPr>
        <w:fldChar w:fldCharType="end"/>
      </w:r>
      <w:r w:rsidRPr="00C21846">
        <w:rPr>
          <w:rFonts w:ascii="Arial" w:hAnsi="Arial" w:cs="Arial"/>
          <w:sz w:val="20"/>
        </w:rPr>
        <w:t xml:space="preserve">) or ‘Upload Large Files’ to attach files between 50MB – 5GB (see step </w:t>
      </w:r>
      <w:r w:rsidR="00A54F2E" w:rsidRPr="00C21846">
        <w:rPr>
          <w:rFonts w:ascii="Arial" w:hAnsi="Arial" w:cs="Arial"/>
          <w:sz w:val="20"/>
        </w:rPr>
        <w:fldChar w:fldCharType="begin"/>
      </w:r>
      <w:r w:rsidR="00A54F2E" w:rsidRPr="00C21846">
        <w:rPr>
          <w:rFonts w:ascii="Arial" w:hAnsi="Arial" w:cs="Arial"/>
          <w:sz w:val="20"/>
        </w:rPr>
        <w:instrText xml:space="preserve"> REF _Ref223612736 \r \h </w:instrText>
      </w:r>
      <w:r w:rsidR="00A54F2E" w:rsidRPr="00C21846">
        <w:rPr>
          <w:rFonts w:ascii="Arial" w:hAnsi="Arial" w:cs="Arial"/>
          <w:sz w:val="20"/>
        </w:rPr>
      </w:r>
      <w:r w:rsidR="00A54F2E" w:rsidRPr="00C21846">
        <w:rPr>
          <w:rFonts w:ascii="Arial" w:hAnsi="Arial" w:cs="Arial"/>
          <w:sz w:val="20"/>
        </w:rPr>
        <w:fldChar w:fldCharType="separate"/>
      </w:r>
      <w:r w:rsidR="001264BD">
        <w:rPr>
          <w:rFonts w:ascii="Arial" w:hAnsi="Arial" w:cs="Arial"/>
          <w:sz w:val="20"/>
        </w:rPr>
        <w:t>8</w:t>
      </w:r>
      <w:r w:rsidR="00A54F2E" w:rsidRPr="00C21846">
        <w:rPr>
          <w:rFonts w:ascii="Arial" w:hAnsi="Arial" w:cs="Arial"/>
          <w:sz w:val="20"/>
        </w:rPr>
        <w:fldChar w:fldCharType="end"/>
      </w:r>
      <w:r w:rsidRPr="00C21846">
        <w:rPr>
          <w:rFonts w:ascii="Arial" w:hAnsi="Arial" w:cs="Arial"/>
          <w:sz w:val="20"/>
        </w:rPr>
        <w:t>).</w:t>
      </w:r>
    </w:p>
    <w:p w14:paraId="13EE979B" w14:textId="50C1F0ED" w:rsidR="00DD34DF" w:rsidRPr="00ED5FFB" w:rsidRDefault="00DD34DF" w:rsidP="00ED5FFB">
      <w:pPr>
        <w:pStyle w:val="ListParagraph"/>
        <w:numPr>
          <w:ilvl w:val="3"/>
          <w:numId w:val="7"/>
        </w:numPr>
        <w:rPr>
          <w:rFonts w:ascii="Arial" w:hAnsi="Arial" w:cs="Arial"/>
          <w:sz w:val="20"/>
        </w:rPr>
      </w:pPr>
      <w:r w:rsidRPr="00ED5FFB">
        <w:rPr>
          <w:rFonts w:ascii="Arial" w:hAnsi="Arial" w:cs="Arial"/>
          <w:sz w:val="20"/>
        </w:rPr>
        <w:t>Click the checkbox to acknowledge that at least one file has been uploaded and click Save.</w:t>
      </w:r>
    </w:p>
    <w:p w14:paraId="04190763" w14:textId="77777777" w:rsidR="00F70FD4" w:rsidRDefault="00393EBF" w:rsidP="001B47BC">
      <w:r>
        <w:rPr>
          <w:noProof/>
        </w:rPr>
        <mc:AlternateContent>
          <mc:Choice Requires="wpg">
            <w:drawing>
              <wp:inline distT="0" distB="0" distL="0" distR="0" wp14:anchorId="7612967A" wp14:editId="7331AA59">
                <wp:extent cx="3455035" cy="3115310"/>
                <wp:effectExtent l="19050" t="19050" r="12065" b="27940"/>
                <wp:docPr id="1068253771" name="Group 33"/>
                <wp:cNvGraphicFramePr/>
                <a:graphic xmlns:a="http://schemas.openxmlformats.org/drawingml/2006/main">
                  <a:graphicData uri="http://schemas.microsoft.com/office/word/2010/wordprocessingGroup">
                    <wpg:wgp>
                      <wpg:cNvGrpSpPr/>
                      <wpg:grpSpPr>
                        <a:xfrm>
                          <a:off x="0" y="0"/>
                          <a:ext cx="3455035" cy="3115310"/>
                          <a:chOff x="0" y="0"/>
                          <a:chExt cx="4273550" cy="3638550"/>
                        </a:xfrm>
                      </wpg:grpSpPr>
                      <pic:pic xmlns:pic="http://schemas.openxmlformats.org/drawingml/2006/picture">
                        <pic:nvPicPr>
                          <pic:cNvPr id="1091743878" name="Picture 1" descr="A screenshot of a computer&#10;&#10;AI-generated content may be incorrect."/>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a:xfrm>
                            <a:off x="0" y="0"/>
                            <a:ext cx="4273550" cy="3638550"/>
                          </a:xfrm>
                          <a:prstGeom prst="rect">
                            <a:avLst/>
                          </a:prstGeom>
                          <a:ln>
                            <a:solidFill>
                              <a:schemeClr val="tx1"/>
                            </a:solidFill>
                          </a:ln>
                        </pic:spPr>
                      </pic:pic>
                      <wps:wsp>
                        <wps:cNvPr id="1423219505" name="Rectangle 32"/>
                        <wps:cNvSpPr/>
                        <wps:spPr>
                          <a:xfrm>
                            <a:off x="310101" y="811033"/>
                            <a:ext cx="1749287" cy="254442"/>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174372" name="Rectangle 32"/>
                        <wps:cNvSpPr/>
                        <wps:spPr>
                          <a:xfrm>
                            <a:off x="3101009" y="2266122"/>
                            <a:ext cx="681990" cy="14795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576664" name="Rectangle 32"/>
                        <wps:cNvSpPr/>
                        <wps:spPr>
                          <a:xfrm>
                            <a:off x="2568272" y="2266122"/>
                            <a:ext cx="474980" cy="14795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298266" name="Rectangle 32"/>
                        <wps:cNvSpPr/>
                        <wps:spPr>
                          <a:xfrm>
                            <a:off x="333955" y="3395207"/>
                            <a:ext cx="421005"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301467" name="Rectangle 32"/>
                        <wps:cNvSpPr/>
                        <wps:spPr>
                          <a:xfrm>
                            <a:off x="310101" y="2926080"/>
                            <a:ext cx="132715" cy="14287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7DBB98" id="Group 33" o:spid="_x0000_s1026" style="width:272.05pt;height:245.3pt;mso-position-horizontal-relative:char;mso-position-vertical-relative:line" coordsize="42735,3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">
                <v:shape id="Picture 1" o:spid="_x0000_s1027" type="#_x0000_t75" alt="A screenshot of a computer&#10;&#10;AI-generated content may be incorrect." style="position:absolute;width:42735;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" stroked="t" strokecolor="black [3213]">
                  <v:imagedata r:id="rId239" o:title="A screenshot of a computer&#10;&#10;AI-generated content may be incorrect"/>
                  <v:path arrowok="t"/>
                </v:shape>
                <v:rect id="Rectangle 32" o:spid="_x0000_s1028" style="position:absolute;left:3101;top:8110;width:17492;height:2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" fillcolor="yellow" stroked="f" strokeweight="1pt">
                  <v:fill opacity="26214f"/>
                </v:rect>
                <v:rect id="Rectangle 32" o:spid="_x0000_s1029" style="position:absolute;left:31010;top:22661;width:6819;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" fillcolor="yellow" stroked="f" strokeweight="1pt">
                  <v:fill opacity="26214f"/>
                </v:rect>
                <v:rect id="Rectangle 32" o:spid="_x0000_s1030" style="position:absolute;left:25682;top:22661;width:4750;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" fillcolor="yellow" stroked="f" strokeweight="1pt">
                  <v:fill opacity="26214f"/>
                </v:rect>
                <v:rect id="Rectangle 32" o:spid="_x0000_s1031" style="position:absolute;left:3339;top:33952;width:42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" fillcolor="yellow" stroked="f" strokeweight="1pt">
                  <v:fill opacity="26214f"/>
                </v:rect>
                <v:rect id="Rectangle 32" o:spid="_x0000_s1032" style="position:absolute;left:3101;top:29260;width:1327;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" fillcolor="yellow" stroked="f" strokeweight="1pt">
                  <v:fill opacity="26214f"/>
                </v:rect>
                <w10:anchorlock/>
              </v:group>
            </w:pict>
          </mc:Fallback>
        </mc:AlternateContent>
      </w:r>
    </w:p>
    <w:p w14:paraId="2D3E36F8" w14:textId="6CC58542" w:rsidR="00DD34DF" w:rsidRPr="00837115" w:rsidRDefault="00DD34DF" w:rsidP="001B47BC">
      <w:r w:rsidRPr="00837115">
        <w:rPr>
          <w:b/>
          <w:bCs/>
        </w:rPr>
        <w:t xml:space="preserve">Figure </w:t>
      </w:r>
      <w:r w:rsidR="006B3259" w:rsidRPr="00837115">
        <w:rPr>
          <w:b/>
          <w:bCs/>
        </w:rPr>
        <w:t>5.</w:t>
      </w:r>
      <w:r w:rsidR="001F4B6A" w:rsidRPr="00837115">
        <w:rPr>
          <w:b/>
          <w:bCs/>
        </w:rPr>
        <w:t>9</w:t>
      </w:r>
      <w:r w:rsidR="006B3259" w:rsidRPr="00837115">
        <w:rPr>
          <w:b/>
          <w:bCs/>
        </w:rPr>
        <w:t>:</w:t>
      </w:r>
      <w:r w:rsidR="006B3259" w:rsidRPr="00837115">
        <w:t xml:space="preserve"> Edit good response </w:t>
      </w:r>
      <w:r w:rsidR="00837115">
        <w:t xml:space="preserve">pop-up </w:t>
      </w:r>
      <w:r w:rsidR="00837115" w:rsidRPr="00837115">
        <w:t xml:space="preserve">showing </w:t>
      </w:r>
      <w:r w:rsidR="00837115">
        <w:t>the</w:t>
      </w:r>
      <w:r w:rsidR="00837115" w:rsidRPr="00837115">
        <w:t xml:space="preserve"> attach evidence of compliance</w:t>
      </w:r>
      <w:r w:rsidR="00837115">
        <w:t xml:space="preserve"> option</w:t>
      </w:r>
      <w:r w:rsidR="00837115" w:rsidRPr="00837115">
        <w:t>.</w:t>
      </w:r>
    </w:p>
    <w:p w14:paraId="3DBF9FE3" w14:textId="529AA9F2" w:rsidR="00F26111" w:rsidRPr="00F26111" w:rsidRDefault="00DD34DF" w:rsidP="00F26111">
      <w:pPr>
        <w:pStyle w:val="Numberbullet2"/>
        <w:numPr>
          <w:ilvl w:val="0"/>
          <w:numId w:val="23"/>
        </w:numPr>
        <w:spacing w:after="0"/>
        <w:rPr>
          <w:color w:val="auto"/>
        </w:rPr>
      </w:pPr>
      <w:r w:rsidRPr="00837115">
        <w:rPr>
          <w:color w:val="auto"/>
        </w:rPr>
        <w:t xml:space="preserve">Select ‘Provide a </w:t>
      </w:r>
      <w:r w:rsidRPr="00837115">
        <w:rPr>
          <w:bCs/>
          <w:color w:val="auto"/>
        </w:rPr>
        <w:t xml:space="preserve">Summary’ to type your response and click ‘Save’ </w:t>
      </w:r>
      <w:r w:rsidRPr="00837115">
        <w:rPr>
          <w:rFonts w:cs="Arial"/>
          <w:color w:val="auto"/>
        </w:rPr>
        <w:t>(</w:t>
      </w:r>
      <w:r w:rsidRPr="00837115">
        <w:rPr>
          <w:rFonts w:cs="Arial"/>
          <w:b/>
          <w:bCs/>
          <w:color w:val="auto"/>
        </w:rPr>
        <w:t xml:space="preserve">Figure </w:t>
      </w:r>
      <w:r w:rsidR="00837115">
        <w:rPr>
          <w:rFonts w:cs="Arial"/>
          <w:b/>
          <w:bCs/>
          <w:color w:val="auto"/>
        </w:rPr>
        <w:t>5.</w:t>
      </w:r>
      <w:r w:rsidR="002317F4" w:rsidRPr="00837115">
        <w:rPr>
          <w:rFonts w:cs="Arial"/>
          <w:b/>
          <w:bCs/>
          <w:color w:val="auto"/>
        </w:rPr>
        <w:t>10</w:t>
      </w:r>
      <w:r w:rsidRPr="00837115">
        <w:rPr>
          <w:rFonts w:cs="Arial"/>
          <w:color w:val="auto"/>
        </w:rPr>
        <w:t>)</w:t>
      </w:r>
      <w:r w:rsidRPr="00837115">
        <w:rPr>
          <w:bCs/>
          <w:color w:val="auto"/>
        </w:rPr>
        <w:t xml:space="preserve">. The summary </w:t>
      </w:r>
      <w:r w:rsidRPr="00837115">
        <w:rPr>
          <w:color w:val="auto"/>
        </w:rPr>
        <w:t xml:space="preserve">must be between 20 - 200 </w:t>
      </w:r>
      <w:r w:rsidR="00C04DE4" w:rsidRPr="00837115">
        <w:rPr>
          <w:color w:val="auto"/>
        </w:rPr>
        <w:t>characters.</w:t>
      </w:r>
    </w:p>
    <w:p w14:paraId="7B65AB7E" w14:textId="77777777" w:rsidR="00F26111" w:rsidRDefault="00F26111" w:rsidP="00F26111">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75488" behindDoc="0" locked="0" layoutInCell="1" allowOverlap="1" wp14:anchorId="35510A66" wp14:editId="0108AD72">
                <wp:simplePos x="0" y="0"/>
                <wp:positionH relativeFrom="column">
                  <wp:posOffset>614044</wp:posOffset>
                </wp:positionH>
                <wp:positionV relativeFrom="paragraph">
                  <wp:posOffset>66675</wp:posOffset>
                </wp:positionV>
                <wp:extent cx="5019675" cy="482600"/>
                <wp:effectExtent l="0" t="0" r="28575" b="12700"/>
                <wp:wrapNone/>
                <wp:docPr id="178535128" name="Text Box 2"/>
                <wp:cNvGraphicFramePr/>
                <a:graphic xmlns:a="http://schemas.openxmlformats.org/drawingml/2006/main">
                  <a:graphicData uri="http://schemas.microsoft.com/office/word/2010/wordprocessingShape">
                    <wps:wsp>
                      <wps:cNvSpPr txBox="1"/>
                      <wps:spPr>
                        <a:xfrm>
                          <a:off x="0" y="0"/>
                          <a:ext cx="5019675" cy="4826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18ECD0FF" w14:textId="77777777" w:rsidR="00F26111" w:rsidRPr="00E878BB" w:rsidRDefault="00F26111" w:rsidP="00F26111">
                            <w:pPr>
                              <w:pStyle w:val="Numberbullet2"/>
                              <w:numPr>
                                <w:ilvl w:val="0"/>
                                <w:numId w:val="0"/>
                              </w:numPr>
                              <w:spacing w:before="0"/>
                              <w:rPr>
                                <w:color w:val="auto"/>
                                <w:highlight w:val="yellow"/>
                              </w:rPr>
                            </w:pPr>
                            <w:r w:rsidRPr="00E878BB">
                              <w:rPr>
                                <w:b/>
                                <w:bCs/>
                                <w:color w:val="auto"/>
                              </w:rPr>
                              <w:t>Note:</w:t>
                            </w:r>
                            <w:r w:rsidRPr="00E878BB">
                              <w:rPr>
                                <w:color w:val="auto"/>
                              </w:rPr>
                              <w:t xml:space="preserve">  If a summary response is over 200 characters, select </w:t>
                            </w:r>
                            <w:r w:rsidRPr="00E878BB">
                              <w:rPr>
                                <w:rFonts w:cs="Arial"/>
                                <w:color w:val="auto"/>
                              </w:rPr>
                              <w:t xml:space="preserve">‘Attach evidence of compliance’ and </w:t>
                            </w:r>
                            <w:r w:rsidRPr="00E878BB">
                              <w:rPr>
                                <w:color w:val="auto"/>
                              </w:rPr>
                              <w:t xml:space="preserve">upload the summary as an attachment. </w:t>
                            </w:r>
                          </w:p>
                          <w:p w14:paraId="501A8DD1" w14:textId="77777777" w:rsidR="00F26111" w:rsidRDefault="00F26111" w:rsidP="00F261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10A66" id="_x0000_s1055" type="#_x0000_t202" style="position:absolute;left:0;text-align:left;margin-left:48.35pt;margin-top:5.25pt;width:395.25pt;height:38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" fillcolor="#c3c3c3 [2166]" strokecolor="#a5a5a5 [3206]" strokeweight=".5pt">
                <v:fill color2="#b6b6b6 [2614]" rotate="t" colors="0 #d2d2d2;.5 #c8c8c8;1 silver" focus="100%" type="gradient">
                  <o:fill v:ext="view" type="gradientUnscaled"/>
                </v:fill>
                <v:textbox>
                  <w:txbxContent>
                    <w:p w14:paraId="18ECD0FF" w14:textId="77777777" w:rsidR="00F26111" w:rsidRPr="00E878BB" w:rsidRDefault="00F26111" w:rsidP="00F26111">
                      <w:pPr>
                        <w:pStyle w:val="Numberbullet2"/>
                        <w:numPr>
                          <w:ilvl w:val="0"/>
                          <w:numId w:val="0"/>
                        </w:numPr>
                        <w:spacing w:before="0"/>
                        <w:rPr>
                          <w:color w:val="auto"/>
                          <w:highlight w:val="yellow"/>
                        </w:rPr>
                      </w:pPr>
                      <w:r w:rsidRPr="00E878BB">
                        <w:rPr>
                          <w:b/>
                          <w:bCs/>
                          <w:color w:val="auto"/>
                        </w:rPr>
                        <w:t>Note:</w:t>
                      </w:r>
                      <w:r w:rsidRPr="00E878BB">
                        <w:rPr>
                          <w:color w:val="auto"/>
                        </w:rPr>
                        <w:t xml:space="preserve">  If a summary response is over 200 characters, select </w:t>
                      </w:r>
                      <w:r w:rsidRPr="00E878BB">
                        <w:rPr>
                          <w:rFonts w:cs="Arial"/>
                          <w:color w:val="auto"/>
                        </w:rPr>
                        <w:t xml:space="preserve">‘Attach evidence of compliance’ and </w:t>
                      </w:r>
                      <w:r w:rsidRPr="00E878BB">
                        <w:rPr>
                          <w:color w:val="auto"/>
                        </w:rPr>
                        <w:t xml:space="preserve">upload the summary as an attachment. </w:t>
                      </w:r>
                    </w:p>
                    <w:p w14:paraId="501A8DD1" w14:textId="77777777" w:rsidR="00F26111" w:rsidRDefault="00F26111" w:rsidP="00F26111"/>
                  </w:txbxContent>
                </v:textbox>
              </v:shape>
            </w:pict>
          </mc:Fallback>
        </mc:AlternateContent>
      </w:r>
    </w:p>
    <w:p w14:paraId="42D7B523" w14:textId="045D5DBF" w:rsidR="00F26111" w:rsidRDefault="00F26111" w:rsidP="00F26111">
      <w:pPr>
        <w:pStyle w:val="Numberbullet2"/>
        <w:numPr>
          <w:ilvl w:val="0"/>
          <w:numId w:val="0"/>
        </w:numPr>
        <w:spacing w:before="0" w:after="0"/>
        <w:ind w:left="360"/>
        <w:rPr>
          <w:rFonts w:cs="Arial"/>
          <w:color w:val="auto"/>
        </w:rPr>
      </w:pPr>
      <w:r>
        <w:rPr>
          <w:rFonts w:cs="Arial"/>
          <w:noProof/>
          <w:color w:val="auto"/>
        </w:rPr>
        <w:drawing>
          <wp:inline distT="0" distB="0" distL="0" distR="0" wp14:anchorId="44F29F58" wp14:editId="2AD7BDE6">
            <wp:extent cx="317500" cy="317500"/>
            <wp:effectExtent l="0" t="0" r="6350" b="6350"/>
            <wp:docPr id="1615123620"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17500" cy="317500"/>
                    </a:xfrm>
                    <a:prstGeom prst="rect">
                      <a:avLst/>
                    </a:prstGeom>
                  </pic:spPr>
                </pic:pic>
              </a:graphicData>
            </a:graphic>
          </wp:inline>
        </w:drawing>
      </w:r>
    </w:p>
    <w:p w14:paraId="5A7EB181" w14:textId="77777777" w:rsidR="00F26111" w:rsidRPr="00F26111" w:rsidRDefault="00F26111" w:rsidP="00F26111">
      <w:pPr>
        <w:pStyle w:val="Numberbullet2"/>
        <w:numPr>
          <w:ilvl w:val="0"/>
          <w:numId w:val="0"/>
        </w:numPr>
        <w:spacing w:before="0" w:after="0"/>
        <w:ind w:left="360"/>
        <w:rPr>
          <w:rFonts w:cs="Arial"/>
          <w:color w:val="auto"/>
        </w:rPr>
      </w:pPr>
    </w:p>
    <w:p w14:paraId="7895C9C6" w14:textId="4726B3FB" w:rsidR="002317F4" w:rsidRDefault="00A4034B" w:rsidP="001B47BC">
      <w:r>
        <w:rPr>
          <w:noProof/>
        </w:rPr>
        <mc:AlternateContent>
          <mc:Choice Requires="wpg">
            <w:drawing>
              <wp:inline distT="0" distB="0" distL="0" distR="0" wp14:anchorId="32D3843E" wp14:editId="7D6343BE">
                <wp:extent cx="3248025" cy="2724150"/>
                <wp:effectExtent l="19050" t="19050" r="28575" b="19050"/>
                <wp:docPr id="1642185895" name="Group 35"/>
                <wp:cNvGraphicFramePr/>
                <a:graphic xmlns:a="http://schemas.openxmlformats.org/drawingml/2006/main">
                  <a:graphicData uri="http://schemas.microsoft.com/office/word/2010/wordprocessingGroup">
                    <wpg:wgp>
                      <wpg:cNvGrpSpPr/>
                      <wpg:grpSpPr>
                        <a:xfrm>
                          <a:off x="0" y="0"/>
                          <a:ext cx="3248025" cy="2724150"/>
                          <a:chOff x="0" y="0"/>
                          <a:chExt cx="3776980" cy="3267710"/>
                        </a:xfrm>
                      </wpg:grpSpPr>
                      <pic:pic xmlns:pic="http://schemas.openxmlformats.org/drawingml/2006/picture">
                        <pic:nvPicPr>
                          <pic:cNvPr id="584783268" name="Picture 1" descr="A screenshot of a computer&#10;&#10;AI-generated content may be incorrect."/>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0" y="0"/>
                            <a:ext cx="3776980" cy="3267710"/>
                          </a:xfrm>
                          <a:prstGeom prst="rect">
                            <a:avLst/>
                          </a:prstGeom>
                          <a:ln>
                            <a:solidFill>
                              <a:schemeClr val="tx1"/>
                            </a:solidFill>
                          </a:ln>
                        </pic:spPr>
                      </pic:pic>
                      <wps:wsp>
                        <wps:cNvPr id="781084652" name="Rectangle 34"/>
                        <wps:cNvSpPr/>
                        <wps:spPr>
                          <a:xfrm>
                            <a:off x="283100" y="966911"/>
                            <a:ext cx="1973230" cy="190832"/>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903446" name="Rectangle 34"/>
                        <wps:cNvSpPr/>
                        <wps:spPr>
                          <a:xfrm>
                            <a:off x="283100" y="3026299"/>
                            <a:ext cx="326003" cy="190832"/>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A675FF" id="Group 35" o:spid="_x0000_s1026" style="width:255.75pt;height:214.5pt;mso-position-horizontal-relative:char;mso-position-vertical-relative:line" coordsize="37769,32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">
                <v:shape id="Picture 1" o:spid="_x0000_s1027" type="#_x0000_t75" alt="A screenshot of a computer&#10;&#10;AI-generated content may be incorrect." style="position:absolute;width:37769;height:3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" stroked="t" strokecolor="black [3213]">
                  <v:imagedata r:id="rId241" o:title="A screenshot of a computer&#10;&#10;AI-generated content may be incorrect"/>
                  <v:path arrowok="t"/>
                </v:shape>
                <v:rect id="Rectangle 34" o:spid="_x0000_s1028" style="position:absolute;left:2831;top:9669;width:19732;height:1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" fillcolor="yellow" stroked="f" strokeweight="1pt">
                  <v:fill opacity="26214f"/>
                </v:rect>
                <v:rect id="Rectangle 34" o:spid="_x0000_s1029" style="position:absolute;left:2831;top:30262;width:3260;height:1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" fillcolor="yellow" stroked="f" strokeweight="1pt">
                  <v:fill opacity="26214f"/>
                </v:rect>
                <w10:anchorlock/>
              </v:group>
            </w:pict>
          </mc:Fallback>
        </mc:AlternateContent>
      </w:r>
    </w:p>
    <w:p w14:paraId="2822E5CA" w14:textId="5C0921AA" w:rsidR="00FA234D" w:rsidRPr="00D16F21" w:rsidRDefault="00DD34DF" w:rsidP="001B47BC">
      <w:r w:rsidRPr="00B23549">
        <w:rPr>
          <w:b/>
          <w:bCs/>
        </w:rPr>
        <w:t xml:space="preserve">Figure </w:t>
      </w:r>
      <w:r w:rsidR="00837115" w:rsidRPr="00B23549">
        <w:rPr>
          <w:b/>
          <w:bCs/>
        </w:rPr>
        <w:t>5.</w:t>
      </w:r>
      <w:r w:rsidR="006C2178" w:rsidRPr="00B23549">
        <w:rPr>
          <w:b/>
          <w:bCs/>
        </w:rPr>
        <w:t>10</w:t>
      </w:r>
      <w:r w:rsidR="00837115" w:rsidRPr="00B23549">
        <w:rPr>
          <w:b/>
          <w:bCs/>
        </w:rPr>
        <w:t>:</w:t>
      </w:r>
      <w:r w:rsidR="00837115">
        <w:rPr>
          <w:b/>
          <w:bCs/>
          <w:i/>
          <w:iCs/>
        </w:rPr>
        <w:t xml:space="preserve"> </w:t>
      </w:r>
      <w:r w:rsidR="00F26111" w:rsidRPr="00F26111">
        <w:t>‘</w:t>
      </w:r>
      <w:r w:rsidR="00837115" w:rsidRPr="00F26111">
        <w:rPr>
          <w:rFonts w:cs="Arial"/>
        </w:rPr>
        <w:t>E</w:t>
      </w:r>
      <w:r w:rsidR="00837115" w:rsidRPr="00837115">
        <w:rPr>
          <w:rFonts w:cs="Arial"/>
        </w:rPr>
        <w:t xml:space="preserve">dit </w:t>
      </w:r>
      <w:r w:rsidR="00F26111">
        <w:rPr>
          <w:rFonts w:cs="Arial"/>
        </w:rPr>
        <w:t>G</w:t>
      </w:r>
      <w:r w:rsidR="00837115" w:rsidRPr="00837115">
        <w:rPr>
          <w:rFonts w:cs="Arial"/>
        </w:rPr>
        <w:t xml:space="preserve">ood </w:t>
      </w:r>
      <w:r w:rsidR="00F26111">
        <w:rPr>
          <w:rFonts w:cs="Arial"/>
        </w:rPr>
        <w:t>R</w:t>
      </w:r>
      <w:r w:rsidR="00837115" w:rsidRPr="00837115">
        <w:rPr>
          <w:rFonts w:cs="Arial"/>
        </w:rPr>
        <w:t>esponse</w:t>
      </w:r>
      <w:r w:rsidR="00F26111">
        <w:rPr>
          <w:rFonts w:cs="Arial"/>
        </w:rPr>
        <w:t>’</w:t>
      </w:r>
      <w:r w:rsidR="00837115" w:rsidRPr="00837115">
        <w:rPr>
          <w:rFonts w:cs="Arial"/>
        </w:rPr>
        <w:t xml:space="preserve"> </w:t>
      </w:r>
      <w:r w:rsidR="00837115">
        <w:rPr>
          <w:rFonts w:cs="Arial"/>
        </w:rPr>
        <w:t xml:space="preserve">pop-up </w:t>
      </w:r>
      <w:r w:rsidR="00837115" w:rsidRPr="00837115">
        <w:rPr>
          <w:rFonts w:cs="Arial"/>
        </w:rPr>
        <w:t xml:space="preserve">showing </w:t>
      </w:r>
      <w:r w:rsidR="00837115">
        <w:rPr>
          <w:rFonts w:cs="Arial"/>
        </w:rPr>
        <w:t>the</w:t>
      </w:r>
      <w:r w:rsidR="00837115" w:rsidRPr="00837115">
        <w:rPr>
          <w:rFonts w:cs="Arial"/>
        </w:rPr>
        <w:t xml:space="preserve"> </w:t>
      </w:r>
      <w:r w:rsidR="00FA234D" w:rsidRPr="00E36F88">
        <w:t xml:space="preserve">showing </w:t>
      </w:r>
      <w:r w:rsidR="00FA234D">
        <w:t>option</w:t>
      </w:r>
      <w:r w:rsidR="00FA234D" w:rsidRPr="00E36F88">
        <w:t xml:space="preserve"> to </w:t>
      </w:r>
      <w:r w:rsidR="00FA234D">
        <w:t>provide</w:t>
      </w:r>
      <w:r w:rsidR="00FA234D" w:rsidRPr="00E36F88">
        <w:t xml:space="preserve"> evidence of compliance</w:t>
      </w:r>
      <w:r w:rsidR="00FA234D">
        <w:t xml:space="preserve"> as a summary</w:t>
      </w:r>
      <w:r w:rsidR="00FA234D" w:rsidRPr="00E36F88">
        <w:t>.</w:t>
      </w:r>
    </w:p>
    <w:p w14:paraId="3897ADA4" w14:textId="4DC7D13E" w:rsidR="00DD34DF" w:rsidRPr="00F972BA" w:rsidRDefault="00DD34DF" w:rsidP="007F2B1D">
      <w:pPr>
        <w:pStyle w:val="Numberbullet2"/>
        <w:numPr>
          <w:ilvl w:val="0"/>
          <w:numId w:val="23"/>
        </w:numPr>
        <w:spacing w:after="0"/>
      </w:pPr>
      <w:r w:rsidRPr="00F972BA">
        <w:t xml:space="preserve">Select ‘Both’ to </w:t>
      </w:r>
      <w:r w:rsidRPr="00F972BA">
        <w:rPr>
          <w:rFonts w:cs="Arial"/>
        </w:rPr>
        <w:t xml:space="preserve">‘Attach evidence of compliance’ and </w:t>
      </w:r>
      <w:r w:rsidRPr="00F972BA">
        <w:t xml:space="preserve">‘Provide a </w:t>
      </w:r>
      <w:r w:rsidRPr="00F972BA">
        <w:rPr>
          <w:bCs/>
        </w:rPr>
        <w:t xml:space="preserve">Summary’ </w:t>
      </w:r>
      <w:r w:rsidRPr="00F972BA">
        <w:rPr>
          <w:rFonts w:cs="Arial"/>
        </w:rPr>
        <w:t>(</w:t>
      </w:r>
      <w:r w:rsidRPr="00F972BA">
        <w:rPr>
          <w:rFonts w:cs="Arial"/>
          <w:b/>
          <w:bCs/>
        </w:rPr>
        <w:t xml:space="preserve">Figure </w:t>
      </w:r>
      <w:r w:rsidR="00F972BA">
        <w:rPr>
          <w:rFonts w:cs="Arial"/>
          <w:b/>
          <w:bCs/>
        </w:rPr>
        <w:t>5.</w:t>
      </w:r>
      <w:r w:rsidR="00123BE0" w:rsidRPr="00F972BA">
        <w:rPr>
          <w:rFonts w:cs="Arial"/>
          <w:b/>
          <w:bCs/>
          <w:color w:val="auto"/>
        </w:rPr>
        <w:t>11</w:t>
      </w:r>
      <w:r w:rsidRPr="00F972BA">
        <w:rPr>
          <w:rFonts w:cs="Arial"/>
        </w:rPr>
        <w:t>)</w:t>
      </w:r>
      <w:r w:rsidR="00174F59">
        <w:rPr>
          <w:rFonts w:cs="Arial"/>
        </w:rPr>
        <w:t>.</w:t>
      </w:r>
    </w:p>
    <w:p w14:paraId="01E44405" w14:textId="24A4F9FE" w:rsidR="00DD34DF" w:rsidRPr="00F972BA" w:rsidRDefault="003D4A95" w:rsidP="001B47BC">
      <w:r>
        <w:rPr>
          <w:noProof/>
        </w:rPr>
        <w:lastRenderedPageBreak/>
        <mc:AlternateContent>
          <mc:Choice Requires="wpg">
            <w:drawing>
              <wp:inline distT="0" distB="0" distL="0" distR="0" wp14:anchorId="68174675" wp14:editId="5FF6F7C1">
                <wp:extent cx="3309620" cy="3928745"/>
                <wp:effectExtent l="19050" t="19050" r="24130" b="14605"/>
                <wp:docPr id="229637116" name="Group 49"/>
                <wp:cNvGraphicFramePr/>
                <a:graphic xmlns:a="http://schemas.openxmlformats.org/drawingml/2006/main">
                  <a:graphicData uri="http://schemas.microsoft.com/office/word/2010/wordprocessingGroup">
                    <wpg:wgp>
                      <wpg:cNvGrpSpPr/>
                      <wpg:grpSpPr>
                        <a:xfrm>
                          <a:off x="0" y="0"/>
                          <a:ext cx="3309620" cy="3928745"/>
                          <a:chOff x="0" y="0"/>
                          <a:chExt cx="3309620" cy="3928745"/>
                        </a:xfrm>
                      </wpg:grpSpPr>
                      <pic:pic xmlns:pic="http://schemas.openxmlformats.org/drawingml/2006/picture">
                        <pic:nvPicPr>
                          <pic:cNvPr id="1590524451" name="Picture 1"/>
                          <pic:cNvPicPr>
                            <a:picLocks noChangeAspect="1"/>
                          </pic:cNvPicPr>
                        </pic:nvPicPr>
                        <pic:blipFill rotWithShape="1">
                          <a:blip r:embed="rId242" cstate="print">
                            <a:extLst>
                              <a:ext uri="{28A0092B-C50C-407E-A947-70E740481C1C}">
                                <a14:useLocalDpi xmlns:a14="http://schemas.microsoft.com/office/drawing/2010/main" val="0"/>
                              </a:ext>
                            </a:extLst>
                          </a:blip>
                          <a:srcRect t="20859"/>
                          <a:stretch>
                            <a:fillRect/>
                          </a:stretch>
                        </pic:blipFill>
                        <pic:spPr bwMode="auto">
                          <a:xfrm>
                            <a:off x="0" y="0"/>
                            <a:ext cx="3309620" cy="3928745"/>
                          </a:xfrm>
                          <a:prstGeom prst="rect">
                            <a:avLst/>
                          </a:prstGeom>
                          <a:ln>
                            <a:solidFill>
                              <a:schemeClr val="tx1"/>
                            </a:solidFill>
                          </a:ln>
                          <a:extLst>
                            <a:ext uri="{53640926-AAD7-44D8-BBD7-CCE9431645EC}">
                              <a14:shadowObscured xmlns:a14="http://schemas.microsoft.com/office/drawing/2010/main"/>
                            </a:ext>
                          </a:extLst>
                        </pic:spPr>
                      </pic:pic>
                      <wps:wsp>
                        <wps:cNvPr id="54117811" name="Rectangle 21"/>
                        <wps:cNvSpPr/>
                        <wps:spPr>
                          <a:xfrm flipV="1">
                            <a:off x="228600" y="133350"/>
                            <a:ext cx="1365250" cy="1841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664837" name="Rectangle 21"/>
                        <wps:cNvSpPr/>
                        <wps:spPr>
                          <a:xfrm flipV="1">
                            <a:off x="196850" y="3232150"/>
                            <a:ext cx="9525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884046" name="Rectangle 21"/>
                        <wps:cNvSpPr/>
                        <wps:spPr>
                          <a:xfrm flipV="1">
                            <a:off x="209550" y="3575050"/>
                            <a:ext cx="387350" cy="1905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998447" name="Rectangle 21"/>
                        <wps:cNvSpPr/>
                        <wps:spPr>
                          <a:xfrm flipV="1">
                            <a:off x="2082800" y="2660650"/>
                            <a:ext cx="412750" cy="1397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5085325" name="Rectangle 21"/>
                        <wps:cNvSpPr/>
                        <wps:spPr>
                          <a:xfrm flipV="1">
                            <a:off x="2540000" y="2654300"/>
                            <a:ext cx="596900" cy="1524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156350" id="Group 49" o:spid="_x0000_s1026" style="width:260.6pt;height:309.35pt;mso-position-horizontal-relative:char;mso-position-vertical-relative:line" coordsize="33096,39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">
                <v:shape id="Picture 1" o:spid="_x0000_s1027" type="#_x0000_t75" style="position:absolute;width:33096;height:39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" stroked="t" strokecolor="black [3213]">
                  <v:imagedata r:id="rId243" o:title="" croptop="13670f"/>
                  <v:path arrowok="t"/>
                </v:shape>
                <v:rect id="Rectangle 21" o:spid="_x0000_s1028" style="position:absolute;left:2286;top:1333;width:13652;height:184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" fillcolor="yellow" stroked="f" strokeweight="1pt">
                  <v:fill opacity="26214f"/>
                </v:rect>
                <v:rect id="Rectangle 21" o:spid="_x0000_s1029" style="position:absolute;left:1968;top:32321;width:953;height:120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" fillcolor="yellow" stroked="f" strokeweight="1pt">
                  <v:fill opacity="26214f"/>
                </v:rect>
                <v:rect id="Rectangle 21" o:spid="_x0000_s1030" style="position:absolute;left:2095;top:35750;width:3874;height:190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" fillcolor="yellow" stroked="f" strokeweight="1pt">
                  <v:fill opacity="26214f"/>
                </v:rect>
                <v:rect id="Rectangle 21" o:spid="_x0000_s1031" style="position:absolute;left:20828;top:26606;width:4127;height:139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" fillcolor="yellow" stroked="f" strokeweight="1pt">
                  <v:fill opacity="26214f"/>
                </v:rect>
                <v:rect id="Rectangle 21" o:spid="_x0000_s1032" style="position:absolute;left:25400;top:26543;width:5969;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" fillcolor="yellow" stroked="f" strokeweight="1pt">
                  <v:fill opacity="26214f"/>
                </v:rect>
                <w10:anchorlock/>
              </v:group>
            </w:pict>
          </mc:Fallback>
        </mc:AlternateContent>
      </w:r>
    </w:p>
    <w:p w14:paraId="060F2BAC" w14:textId="69EE3569" w:rsidR="003077CC" w:rsidRPr="007F0064" w:rsidRDefault="00DD34DF" w:rsidP="001B47BC">
      <w:r w:rsidRPr="007F0064">
        <w:rPr>
          <w:b/>
          <w:bCs/>
        </w:rPr>
        <w:t xml:space="preserve">Figure </w:t>
      </w:r>
      <w:r w:rsidR="00F972BA" w:rsidRPr="007F0064">
        <w:rPr>
          <w:b/>
          <w:bCs/>
        </w:rPr>
        <w:t>5.</w:t>
      </w:r>
      <w:r w:rsidR="0019510E" w:rsidRPr="007F0064">
        <w:rPr>
          <w:b/>
          <w:bCs/>
        </w:rPr>
        <w:t>11</w:t>
      </w:r>
      <w:r w:rsidR="00F972BA" w:rsidRPr="007F0064">
        <w:rPr>
          <w:b/>
          <w:bCs/>
        </w:rPr>
        <w:t>:</w:t>
      </w:r>
      <w:r w:rsidR="003077CC" w:rsidRPr="007F0064">
        <w:rPr>
          <w:b/>
          <w:bCs/>
          <w:i/>
          <w:iCs/>
        </w:rPr>
        <w:t xml:space="preserve"> </w:t>
      </w:r>
      <w:r w:rsidR="003D4A95">
        <w:t>‘</w:t>
      </w:r>
      <w:r w:rsidR="003077CC" w:rsidRPr="007F0064">
        <w:rPr>
          <w:rFonts w:cs="Arial"/>
        </w:rPr>
        <w:t xml:space="preserve">Edit </w:t>
      </w:r>
      <w:r w:rsidR="003D4A95">
        <w:rPr>
          <w:rFonts w:cs="Arial"/>
        </w:rPr>
        <w:t>G</w:t>
      </w:r>
      <w:r w:rsidR="003077CC" w:rsidRPr="007F0064">
        <w:rPr>
          <w:rFonts w:cs="Arial"/>
        </w:rPr>
        <w:t xml:space="preserve">ood </w:t>
      </w:r>
      <w:r w:rsidR="003D4A95">
        <w:rPr>
          <w:rFonts w:cs="Arial"/>
        </w:rPr>
        <w:t>R</w:t>
      </w:r>
      <w:r w:rsidR="003077CC" w:rsidRPr="007F0064">
        <w:rPr>
          <w:rFonts w:cs="Arial"/>
        </w:rPr>
        <w:t>esponse</w:t>
      </w:r>
      <w:r w:rsidR="003D4A95">
        <w:rPr>
          <w:rFonts w:cs="Arial"/>
        </w:rPr>
        <w:t>’</w:t>
      </w:r>
      <w:r w:rsidR="003077CC" w:rsidRPr="007F0064">
        <w:rPr>
          <w:rFonts w:cs="Arial"/>
        </w:rPr>
        <w:t xml:space="preserve"> pop-up showing the </w:t>
      </w:r>
      <w:r w:rsidR="003077CC" w:rsidRPr="007F0064">
        <w:t>showing option to provide evidence of compliance as a summary</w:t>
      </w:r>
      <w:r w:rsidR="00B22D39">
        <w:t xml:space="preserve"> and attach documents</w:t>
      </w:r>
      <w:r w:rsidR="003077CC" w:rsidRPr="007F0064">
        <w:t>.</w:t>
      </w:r>
    </w:p>
    <w:p w14:paraId="700B3368" w14:textId="77777777" w:rsidR="00D62BE0" w:rsidRPr="007F0064" w:rsidRDefault="00DD34DF" w:rsidP="007F2B1D">
      <w:pPr>
        <w:pStyle w:val="Numberbullet0"/>
        <w:keepNext/>
        <w:numPr>
          <w:ilvl w:val="0"/>
          <w:numId w:val="26"/>
        </w:numPr>
        <w:spacing w:before="0" w:after="0"/>
        <w:rPr>
          <w:color w:val="auto"/>
        </w:rPr>
      </w:pPr>
      <w:bookmarkStart w:id="57" w:name="_Ref223612721"/>
      <w:r w:rsidRPr="007F0064">
        <w:rPr>
          <w:color w:val="auto"/>
        </w:rPr>
        <w:t>To add files less than 50MB:</w:t>
      </w:r>
      <w:bookmarkEnd w:id="57"/>
    </w:p>
    <w:p w14:paraId="416C27D4" w14:textId="36A8102B" w:rsidR="00DD34DF" w:rsidRPr="007F0064" w:rsidRDefault="00415D07" w:rsidP="007F2B1D">
      <w:pPr>
        <w:pStyle w:val="Numberbullet0"/>
        <w:keepNext/>
        <w:numPr>
          <w:ilvl w:val="1"/>
          <w:numId w:val="26"/>
        </w:numPr>
        <w:spacing w:before="0" w:after="0"/>
        <w:rPr>
          <w:color w:val="auto"/>
        </w:rPr>
      </w:pPr>
      <w:r>
        <w:rPr>
          <w:color w:val="auto"/>
        </w:rPr>
        <w:t>c</w:t>
      </w:r>
      <w:r w:rsidR="00DD34DF" w:rsidRPr="007F0064">
        <w:rPr>
          <w:color w:val="auto"/>
        </w:rPr>
        <w:t xml:space="preserve">lick </w:t>
      </w:r>
      <w:r w:rsidR="00C62701">
        <w:rPr>
          <w:color w:val="auto"/>
        </w:rPr>
        <w:t>‘</w:t>
      </w:r>
      <w:r w:rsidR="00DD34DF" w:rsidRPr="007F0064">
        <w:rPr>
          <w:color w:val="auto"/>
        </w:rPr>
        <w:t>Add files</w:t>
      </w:r>
      <w:r w:rsidR="00C62701">
        <w:rPr>
          <w:color w:val="auto"/>
        </w:rPr>
        <w:t>’</w:t>
      </w:r>
      <w:r w:rsidR="00DD34DF" w:rsidRPr="007F0064">
        <w:rPr>
          <w:color w:val="auto"/>
        </w:rPr>
        <w:t xml:space="preserve"> button within the ‘Edit </w:t>
      </w:r>
      <w:r w:rsidR="00FC5249" w:rsidRPr="007F0064">
        <w:rPr>
          <w:color w:val="auto"/>
        </w:rPr>
        <w:t>Good</w:t>
      </w:r>
      <w:r w:rsidR="00DD34DF" w:rsidRPr="007F0064">
        <w:rPr>
          <w:color w:val="auto"/>
        </w:rPr>
        <w:t xml:space="preserve"> </w:t>
      </w:r>
      <w:r w:rsidR="00FC5249" w:rsidRPr="007F0064">
        <w:rPr>
          <w:color w:val="auto"/>
        </w:rPr>
        <w:t>R</w:t>
      </w:r>
      <w:r w:rsidR="00DD34DF" w:rsidRPr="007F0064">
        <w:rPr>
          <w:color w:val="auto"/>
        </w:rPr>
        <w:t>esponse’ pop-up (</w:t>
      </w:r>
      <w:r w:rsidR="00DD34DF" w:rsidRPr="007F0064">
        <w:rPr>
          <w:b/>
          <w:bCs/>
          <w:color w:val="auto"/>
        </w:rPr>
        <w:t xml:space="preserve">Figure </w:t>
      </w:r>
      <w:r w:rsidR="00B22D39">
        <w:rPr>
          <w:b/>
          <w:bCs/>
          <w:color w:val="auto"/>
        </w:rPr>
        <w:t>5.</w:t>
      </w:r>
      <w:r w:rsidR="00FC5249" w:rsidRPr="007F0064">
        <w:rPr>
          <w:b/>
          <w:bCs/>
          <w:color w:val="auto"/>
        </w:rPr>
        <w:t>9</w:t>
      </w:r>
      <w:r w:rsidR="00DD34DF" w:rsidRPr="007F0064">
        <w:rPr>
          <w:color w:val="auto"/>
        </w:rPr>
        <w:t>) to open the ‘Add files’ pop-up (</w:t>
      </w:r>
      <w:r w:rsidR="00DD34DF" w:rsidRPr="007F0064">
        <w:rPr>
          <w:b/>
          <w:bCs/>
          <w:color w:val="auto"/>
        </w:rPr>
        <w:t>Figure</w:t>
      </w:r>
      <w:r w:rsidR="0019510E" w:rsidRPr="007F0064">
        <w:rPr>
          <w:b/>
          <w:bCs/>
          <w:color w:val="auto"/>
        </w:rPr>
        <w:t xml:space="preserve"> </w:t>
      </w:r>
      <w:r w:rsidR="00B22D39">
        <w:rPr>
          <w:b/>
          <w:bCs/>
          <w:color w:val="auto"/>
        </w:rPr>
        <w:t>5.</w:t>
      </w:r>
      <w:r w:rsidR="0019510E" w:rsidRPr="007F0064">
        <w:rPr>
          <w:b/>
          <w:bCs/>
          <w:color w:val="auto"/>
        </w:rPr>
        <w:t>1</w:t>
      </w:r>
      <w:r w:rsidR="00715BB3" w:rsidRPr="007F0064">
        <w:rPr>
          <w:b/>
          <w:bCs/>
          <w:color w:val="auto"/>
        </w:rPr>
        <w:t>2</w:t>
      </w:r>
      <w:r w:rsidR="00DD34DF" w:rsidRPr="007F0064">
        <w:rPr>
          <w:color w:val="auto"/>
        </w:rPr>
        <w:t>)</w:t>
      </w:r>
    </w:p>
    <w:p w14:paraId="6D40C0B6" w14:textId="68810D72" w:rsidR="00DD34DF" w:rsidRPr="007F0064" w:rsidRDefault="00415D07" w:rsidP="007F2B1D">
      <w:pPr>
        <w:pStyle w:val="Numberbullet2"/>
        <w:numPr>
          <w:ilvl w:val="1"/>
          <w:numId w:val="26"/>
        </w:numPr>
        <w:rPr>
          <w:color w:val="auto"/>
        </w:rPr>
      </w:pPr>
      <w:r>
        <w:rPr>
          <w:color w:val="auto"/>
        </w:rPr>
        <w:t>c</w:t>
      </w:r>
      <w:r w:rsidR="00DD34DF" w:rsidRPr="007F0064">
        <w:rPr>
          <w:color w:val="auto"/>
        </w:rPr>
        <w:t>lick ‘</w:t>
      </w:r>
      <w:r w:rsidR="00DD34DF" w:rsidRPr="007F0064">
        <w:rPr>
          <w:bCs/>
          <w:color w:val="auto"/>
        </w:rPr>
        <w:t>Choose files’</w:t>
      </w:r>
      <w:r w:rsidR="00DD34DF" w:rsidRPr="007F0064">
        <w:rPr>
          <w:color w:val="auto"/>
        </w:rPr>
        <w:t xml:space="preserve"> and select the file you want to upload from your computer. Once you have selected your file, click the ‘</w:t>
      </w:r>
      <w:r w:rsidR="00DD34DF" w:rsidRPr="007F0064">
        <w:rPr>
          <w:bCs/>
          <w:color w:val="auto"/>
        </w:rPr>
        <w:t>Add files</w:t>
      </w:r>
      <w:r w:rsidR="00DD34DF" w:rsidRPr="007F0064">
        <w:rPr>
          <w:b/>
          <w:color w:val="auto"/>
        </w:rPr>
        <w:t>’</w:t>
      </w:r>
      <w:r w:rsidR="00DD34DF" w:rsidRPr="007F0064">
        <w:rPr>
          <w:color w:val="auto"/>
        </w:rPr>
        <w:t xml:space="preserve"> button (</w:t>
      </w:r>
      <w:r w:rsidR="00DD34DF" w:rsidRPr="007F0064">
        <w:rPr>
          <w:b/>
          <w:bCs/>
          <w:color w:val="auto"/>
        </w:rPr>
        <w:t xml:space="preserve">Figure </w:t>
      </w:r>
      <w:r w:rsidR="008D6F0F">
        <w:rPr>
          <w:b/>
          <w:bCs/>
          <w:color w:val="auto"/>
        </w:rPr>
        <w:t>5.</w:t>
      </w:r>
      <w:r w:rsidR="00B87737" w:rsidRPr="007F0064">
        <w:rPr>
          <w:b/>
          <w:bCs/>
          <w:color w:val="auto"/>
        </w:rPr>
        <w:t>1</w:t>
      </w:r>
      <w:r w:rsidR="00715BB3" w:rsidRPr="007F0064">
        <w:rPr>
          <w:b/>
          <w:bCs/>
          <w:color w:val="auto"/>
        </w:rPr>
        <w:t>2</w:t>
      </w:r>
      <w:r w:rsidR="00DD34DF" w:rsidRPr="007F0064">
        <w:rPr>
          <w:color w:val="auto"/>
        </w:rPr>
        <w:t>)</w:t>
      </w:r>
    </w:p>
    <w:p w14:paraId="6046CE2E" w14:textId="6218245D" w:rsidR="00623A7D" w:rsidRPr="00715BB3" w:rsidRDefault="00623A7D" w:rsidP="001B47BC">
      <w:r>
        <w:rPr>
          <w:noProof/>
        </w:rPr>
        <mc:AlternateContent>
          <mc:Choice Requires="wpg">
            <w:drawing>
              <wp:inline distT="0" distB="0" distL="0" distR="0" wp14:anchorId="04875A36" wp14:editId="70C761DF">
                <wp:extent cx="4229100" cy="1905000"/>
                <wp:effectExtent l="19050" t="19050" r="19050" b="19050"/>
                <wp:docPr id="812696500" name="Group 37"/>
                <wp:cNvGraphicFramePr/>
                <a:graphic xmlns:a="http://schemas.openxmlformats.org/drawingml/2006/main">
                  <a:graphicData uri="http://schemas.microsoft.com/office/word/2010/wordprocessingGroup">
                    <wpg:wgp>
                      <wpg:cNvGrpSpPr/>
                      <wpg:grpSpPr>
                        <a:xfrm>
                          <a:off x="0" y="0"/>
                          <a:ext cx="4229100" cy="1905000"/>
                          <a:chOff x="0" y="0"/>
                          <a:chExt cx="4229100" cy="1905000"/>
                        </a:xfrm>
                      </wpg:grpSpPr>
                      <pic:pic xmlns:pic="http://schemas.openxmlformats.org/drawingml/2006/picture">
                        <pic:nvPicPr>
                          <pic:cNvPr id="1401117749" name="Picture 1" descr="A screenshot of a computer&#10;&#10;AI-generated content may be incorrect."/>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4229100" cy="1905000"/>
                          </a:xfrm>
                          <a:prstGeom prst="rect">
                            <a:avLst/>
                          </a:prstGeom>
                          <a:ln>
                            <a:solidFill>
                              <a:schemeClr val="tx1"/>
                            </a:solidFill>
                          </a:ln>
                        </pic:spPr>
                      </pic:pic>
                      <wps:wsp>
                        <wps:cNvPr id="1961746411" name="Rectangle 36"/>
                        <wps:cNvSpPr/>
                        <wps:spPr>
                          <a:xfrm>
                            <a:off x="1420136" y="1014619"/>
                            <a:ext cx="1059622" cy="95416"/>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1415230" name="Rectangle 36"/>
                        <wps:cNvSpPr/>
                        <wps:spPr>
                          <a:xfrm>
                            <a:off x="2588978" y="1603016"/>
                            <a:ext cx="399664" cy="190831"/>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855494" id="Group 37" o:spid="_x0000_s1026" style="width:333pt;height:150pt;mso-position-horizontal-relative:char;mso-position-vertical-relative:line" coordsize="42291,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">
                <v:shape id="Picture 1" o:spid="_x0000_s1027" type="#_x0000_t75" alt="A screenshot of a computer&#10;&#10;AI-generated content may be incorrect." style="position:absolute;width:42291;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" stroked="t" strokecolor="black [3213]">
                  <v:imagedata r:id="rId245" o:title="A screenshot of a computer&#10;&#10;AI-generated content may be incorrect"/>
                  <v:path arrowok="t"/>
                </v:shape>
                <v:rect id="Rectangle 36" o:spid="_x0000_s1028" style="position:absolute;left:14201;top:10146;width:10596;height: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" fillcolor="yellow" stroked="f" strokeweight="1pt">
                  <v:fill opacity="26214f"/>
                </v:rect>
                <v:rect id="Rectangle 36" o:spid="_x0000_s1029" style="position:absolute;left:25889;top:16030;width:3997;height:1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" fillcolor="yellow" stroked="f" strokeweight="1pt">
                  <v:fill opacity="26214f"/>
                </v:rect>
                <w10:anchorlock/>
              </v:group>
            </w:pict>
          </mc:Fallback>
        </mc:AlternateContent>
      </w:r>
    </w:p>
    <w:p w14:paraId="5FE9479A" w14:textId="343EDB41" w:rsidR="00DD34DF" w:rsidRPr="008C1E63" w:rsidRDefault="00DD34DF" w:rsidP="001B47BC">
      <w:pPr>
        <w:rPr>
          <w:b/>
          <w:bCs/>
        </w:rPr>
      </w:pPr>
      <w:r w:rsidRPr="008C1E63">
        <w:rPr>
          <w:b/>
          <w:bCs/>
        </w:rPr>
        <w:t xml:space="preserve">Figure </w:t>
      </w:r>
      <w:r w:rsidR="008C1E63" w:rsidRPr="008C1E63">
        <w:rPr>
          <w:b/>
          <w:bCs/>
        </w:rPr>
        <w:t>5.</w:t>
      </w:r>
      <w:r w:rsidR="00C9394D" w:rsidRPr="008C1E63">
        <w:rPr>
          <w:b/>
          <w:bCs/>
        </w:rPr>
        <w:t>1</w:t>
      </w:r>
      <w:r w:rsidR="00715BB3" w:rsidRPr="008C1E63">
        <w:rPr>
          <w:b/>
          <w:bCs/>
        </w:rPr>
        <w:t>2</w:t>
      </w:r>
      <w:r w:rsidR="008C1E63" w:rsidRPr="008C1E63">
        <w:rPr>
          <w:b/>
          <w:bCs/>
        </w:rPr>
        <w:t xml:space="preserve">: </w:t>
      </w:r>
      <w:r w:rsidR="00C62701">
        <w:t>The ‘</w:t>
      </w:r>
      <w:r w:rsidR="008C1E63" w:rsidRPr="008C1E63">
        <w:t>Add file</w:t>
      </w:r>
      <w:r w:rsidR="00C62701">
        <w:t>s’</w:t>
      </w:r>
      <w:r w:rsidR="008C1E63" w:rsidRPr="008C1E63">
        <w:t xml:space="preserve"> pop-up used to choose and add relevant files.</w:t>
      </w:r>
    </w:p>
    <w:p w14:paraId="136CD08A" w14:textId="67A91DE0" w:rsidR="00DD34DF" w:rsidRPr="008C1E63" w:rsidRDefault="008C1E63" w:rsidP="007F2B1D">
      <w:pPr>
        <w:pStyle w:val="ListParagraph"/>
        <w:numPr>
          <w:ilvl w:val="1"/>
          <w:numId w:val="26"/>
        </w:numPr>
        <w:rPr>
          <w:rFonts w:ascii="Arial" w:hAnsi="Arial" w:cs="Arial"/>
          <w:sz w:val="20"/>
        </w:rPr>
      </w:pPr>
      <w:r>
        <w:rPr>
          <w:rFonts w:ascii="Arial" w:hAnsi="Arial" w:cs="Arial"/>
          <w:sz w:val="20"/>
        </w:rPr>
        <w:t>t</w:t>
      </w:r>
      <w:r w:rsidR="00DD34DF" w:rsidRPr="008C1E63">
        <w:rPr>
          <w:rFonts w:ascii="Arial" w:hAnsi="Arial" w:cs="Arial"/>
          <w:sz w:val="20"/>
        </w:rPr>
        <w:t>he file you uploaded will be displayed in the ‘Edit Model’ pop-up (</w:t>
      </w:r>
      <w:r w:rsidR="00DD34DF" w:rsidRPr="008C1E63">
        <w:rPr>
          <w:rFonts w:ascii="Arial" w:hAnsi="Arial" w:cs="Arial"/>
          <w:b/>
          <w:bCs/>
          <w:sz w:val="20"/>
        </w:rPr>
        <w:t xml:space="preserve">Figure </w:t>
      </w:r>
      <w:r>
        <w:rPr>
          <w:rFonts w:ascii="Arial" w:hAnsi="Arial" w:cs="Arial"/>
          <w:b/>
          <w:bCs/>
          <w:sz w:val="20"/>
        </w:rPr>
        <w:t>5.</w:t>
      </w:r>
      <w:r w:rsidR="00DD34DF" w:rsidRPr="008C1E63">
        <w:rPr>
          <w:rFonts w:ascii="Arial" w:hAnsi="Arial" w:cs="Arial"/>
          <w:b/>
          <w:bCs/>
          <w:sz w:val="20"/>
        </w:rPr>
        <w:t>1</w:t>
      </w:r>
      <w:r w:rsidR="00715BB3" w:rsidRPr="008C1E63">
        <w:rPr>
          <w:rFonts w:ascii="Arial" w:hAnsi="Arial" w:cs="Arial"/>
          <w:b/>
          <w:bCs/>
          <w:sz w:val="20"/>
        </w:rPr>
        <w:t>3</w:t>
      </w:r>
      <w:r w:rsidR="00DD34DF" w:rsidRPr="008C1E63">
        <w:rPr>
          <w:rFonts w:ascii="Arial" w:hAnsi="Arial" w:cs="Arial"/>
          <w:sz w:val="20"/>
        </w:rPr>
        <w:t>).</w:t>
      </w:r>
    </w:p>
    <w:p w14:paraId="636BC706" w14:textId="77777777" w:rsidR="008D55BA" w:rsidRPr="008C1E63" w:rsidRDefault="008D55BA" w:rsidP="00715BB3">
      <w:pPr>
        <w:ind w:left="720"/>
        <w:rPr>
          <w:rFonts w:cs="Arial"/>
          <w:noProof/>
        </w:rPr>
      </w:pPr>
    </w:p>
    <w:p w14:paraId="60D6DC2B" w14:textId="13EF6E6B" w:rsidR="00A0391A" w:rsidRPr="00715BB3" w:rsidRDefault="00715BB3" w:rsidP="001B47BC">
      <w:r>
        <w:rPr>
          <w:noProof/>
        </w:rPr>
        <w:lastRenderedPageBreak/>
        <mc:AlternateContent>
          <mc:Choice Requires="wpg">
            <w:drawing>
              <wp:inline distT="0" distB="0" distL="0" distR="0" wp14:anchorId="2918D797" wp14:editId="7E8F4D82">
                <wp:extent cx="4216400" cy="3625850"/>
                <wp:effectExtent l="19050" t="19050" r="12700" b="12700"/>
                <wp:docPr id="1544536170" name="Group 38"/>
                <wp:cNvGraphicFramePr/>
                <a:graphic xmlns:a="http://schemas.openxmlformats.org/drawingml/2006/main">
                  <a:graphicData uri="http://schemas.microsoft.com/office/word/2010/wordprocessingGroup">
                    <wpg:wgp>
                      <wpg:cNvGrpSpPr/>
                      <wpg:grpSpPr>
                        <a:xfrm>
                          <a:off x="0" y="0"/>
                          <a:ext cx="4216400" cy="3625850"/>
                          <a:chOff x="0" y="0"/>
                          <a:chExt cx="4216400" cy="3625850"/>
                        </a:xfrm>
                      </wpg:grpSpPr>
                      <pic:pic xmlns:pic="http://schemas.openxmlformats.org/drawingml/2006/picture">
                        <pic:nvPicPr>
                          <pic:cNvPr id="116507995" name="Picture 1" descr="A screenshot of a computer screen&#10;&#10;AI-generated content may be incorrect."/>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4216400" cy="3625850"/>
                          </a:xfrm>
                          <a:prstGeom prst="rect">
                            <a:avLst/>
                          </a:prstGeom>
                          <a:ln>
                            <a:solidFill>
                              <a:schemeClr val="tx1"/>
                            </a:solidFill>
                          </a:ln>
                        </pic:spPr>
                      </pic:pic>
                      <wps:wsp>
                        <wps:cNvPr id="823483955" name="Rectangle 1"/>
                        <wps:cNvSpPr/>
                        <wps:spPr>
                          <a:xfrm>
                            <a:off x="330807" y="2565124"/>
                            <a:ext cx="16510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413727" name="Rectangle 1"/>
                        <wps:cNvSpPr/>
                        <wps:spPr>
                          <a:xfrm>
                            <a:off x="291051" y="3368206"/>
                            <a:ext cx="429260" cy="21463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9C142F" id="Group 38" o:spid="_x0000_s1026" style="width:332pt;height:285.5pt;mso-position-horizontal-relative:char;mso-position-vertical-relative:line" coordsize="42164,36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">
                <v:shape id="Picture 1" o:spid="_x0000_s1027" type="#_x0000_t75" alt="A screenshot of a computer screen&#10;&#10;AI-generated content may be incorrect." style="position:absolute;width:42164;height:36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" stroked="t" strokecolor="black [3213]">
                  <v:imagedata r:id="rId247" o:title="A screenshot of a computer screen&#10;&#10;AI-generated content may be incorrect"/>
                  <v:path arrowok="t"/>
                </v:shape>
                <v:rect id="Rectangle 1" o:spid="_x0000_s1028" style="position:absolute;left:3308;top:25651;width:16510;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" fillcolor="yellow" stroked="f" strokeweight="1pt">
                  <v:fill opacity="26214f"/>
                </v:rect>
                <v:rect id="Rectangle 1" o:spid="_x0000_s1029" style="position:absolute;left:2910;top:33682;width:4293;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" fillcolor="yellow" stroked="f" strokeweight="1pt">
                  <v:fill opacity="26214f"/>
                </v:rect>
                <w10:anchorlock/>
              </v:group>
            </w:pict>
          </mc:Fallback>
        </mc:AlternateContent>
      </w:r>
    </w:p>
    <w:p w14:paraId="514D58D4" w14:textId="20DF167A" w:rsidR="00DD34DF" w:rsidRPr="0045268D" w:rsidRDefault="00DD34DF" w:rsidP="001B47BC">
      <w:r w:rsidRPr="0045268D">
        <w:rPr>
          <w:b/>
          <w:bCs/>
          <w:noProof/>
        </w:rPr>
        <w:t xml:space="preserve">Figure </w:t>
      </w:r>
      <w:r w:rsidR="003D6866" w:rsidRPr="0045268D">
        <w:rPr>
          <w:b/>
          <w:bCs/>
          <w:noProof/>
        </w:rPr>
        <w:t>5.</w:t>
      </w:r>
      <w:r w:rsidRPr="0045268D">
        <w:rPr>
          <w:b/>
          <w:bCs/>
          <w:noProof/>
        </w:rPr>
        <w:t>1</w:t>
      </w:r>
      <w:r w:rsidR="00715BB3" w:rsidRPr="0045268D">
        <w:rPr>
          <w:b/>
          <w:bCs/>
          <w:noProof/>
        </w:rPr>
        <w:t>3</w:t>
      </w:r>
      <w:r w:rsidR="003D6866" w:rsidRPr="0045268D">
        <w:rPr>
          <w:b/>
          <w:bCs/>
          <w:noProof/>
        </w:rPr>
        <w:t xml:space="preserve">: </w:t>
      </w:r>
      <w:r w:rsidR="0045268D" w:rsidRPr="0045268D">
        <w:rPr>
          <w:noProof/>
        </w:rPr>
        <w:t xml:space="preserve">Edit good response pop-up showing files you </w:t>
      </w:r>
      <w:r w:rsidR="003D4A95">
        <w:rPr>
          <w:noProof/>
        </w:rPr>
        <w:t xml:space="preserve">have </w:t>
      </w:r>
      <w:r w:rsidR="0045268D" w:rsidRPr="0045268D">
        <w:rPr>
          <w:noProof/>
        </w:rPr>
        <w:t>uploaded.</w:t>
      </w:r>
    </w:p>
    <w:p w14:paraId="1F5592BC" w14:textId="6E238B80" w:rsidR="00DD34DF" w:rsidRPr="0045268D" w:rsidRDefault="00DD34DF" w:rsidP="007F2B1D">
      <w:pPr>
        <w:pStyle w:val="Numberbullet0"/>
        <w:numPr>
          <w:ilvl w:val="0"/>
          <w:numId w:val="26"/>
        </w:numPr>
        <w:rPr>
          <w:color w:val="auto"/>
        </w:rPr>
      </w:pPr>
      <w:bookmarkStart w:id="58" w:name="_Ref223612736"/>
      <w:r w:rsidRPr="0045268D">
        <w:rPr>
          <w:color w:val="auto"/>
        </w:rPr>
        <w:t>To add files more than 50MB size up to 5GB:</w:t>
      </w:r>
      <w:bookmarkEnd w:id="58"/>
    </w:p>
    <w:p w14:paraId="30EB0858" w14:textId="7213E0F7" w:rsidR="00DD34DF" w:rsidRPr="0045268D" w:rsidRDefault="0045268D" w:rsidP="007F2B1D">
      <w:pPr>
        <w:pStyle w:val="Numberbullet2"/>
        <w:numPr>
          <w:ilvl w:val="0"/>
          <w:numId w:val="29"/>
        </w:numPr>
        <w:rPr>
          <w:color w:val="auto"/>
        </w:rPr>
      </w:pPr>
      <w:r>
        <w:rPr>
          <w:color w:val="auto"/>
        </w:rPr>
        <w:t>c</w:t>
      </w:r>
      <w:r w:rsidR="00DD34DF" w:rsidRPr="0045268D">
        <w:rPr>
          <w:color w:val="auto"/>
        </w:rPr>
        <w:t xml:space="preserve">lick </w:t>
      </w:r>
      <w:r w:rsidR="00C62701">
        <w:rPr>
          <w:color w:val="auto"/>
        </w:rPr>
        <w:t>‘</w:t>
      </w:r>
      <w:r w:rsidR="00DD34DF" w:rsidRPr="0045268D">
        <w:rPr>
          <w:color w:val="auto"/>
        </w:rPr>
        <w:t xml:space="preserve">Upload Large files’ button within the ‘Edit </w:t>
      </w:r>
      <w:r w:rsidR="00C62701">
        <w:rPr>
          <w:color w:val="auto"/>
        </w:rPr>
        <w:t>Good</w:t>
      </w:r>
      <w:r w:rsidR="00DD34DF" w:rsidRPr="0045268D">
        <w:rPr>
          <w:color w:val="auto"/>
        </w:rPr>
        <w:t xml:space="preserve"> response’ pop-up (</w:t>
      </w:r>
      <w:r w:rsidR="00DD34DF" w:rsidRPr="0045268D">
        <w:rPr>
          <w:b/>
          <w:bCs/>
          <w:color w:val="auto"/>
        </w:rPr>
        <w:t xml:space="preserve">Figure </w:t>
      </w:r>
      <w:r>
        <w:rPr>
          <w:b/>
          <w:bCs/>
          <w:color w:val="auto"/>
        </w:rPr>
        <w:t>5.</w:t>
      </w:r>
      <w:r w:rsidR="00EA34AA" w:rsidRPr="0045268D">
        <w:rPr>
          <w:b/>
          <w:bCs/>
          <w:color w:val="auto"/>
        </w:rPr>
        <w:t>9</w:t>
      </w:r>
      <w:r w:rsidR="00DD34DF" w:rsidRPr="0045268D">
        <w:rPr>
          <w:color w:val="auto"/>
        </w:rPr>
        <w:t>)</w:t>
      </w:r>
    </w:p>
    <w:p w14:paraId="43ABEDD6" w14:textId="7FAA5EFC" w:rsidR="00DD34DF" w:rsidRPr="0045268D" w:rsidRDefault="00725E90" w:rsidP="007F2B1D">
      <w:pPr>
        <w:pStyle w:val="Numberbullet2"/>
        <w:numPr>
          <w:ilvl w:val="0"/>
          <w:numId w:val="29"/>
        </w:numPr>
        <w:rPr>
          <w:color w:val="auto"/>
        </w:rPr>
      </w:pPr>
      <w:r>
        <w:rPr>
          <w:color w:val="auto"/>
        </w:rPr>
        <w:t>a</w:t>
      </w:r>
      <w:r w:rsidR="00DD34DF" w:rsidRPr="0045268D">
        <w:rPr>
          <w:color w:val="auto"/>
        </w:rPr>
        <w:t xml:space="preserve"> new window will open directing you to the SharePoint site (</w:t>
      </w:r>
      <w:r w:rsidR="00DD34DF" w:rsidRPr="0045268D">
        <w:rPr>
          <w:b/>
          <w:bCs/>
          <w:color w:val="auto"/>
        </w:rPr>
        <w:t xml:space="preserve">Figure </w:t>
      </w:r>
      <w:r w:rsidR="0045268D">
        <w:rPr>
          <w:b/>
          <w:bCs/>
          <w:color w:val="auto"/>
        </w:rPr>
        <w:t>5.</w:t>
      </w:r>
      <w:r w:rsidR="00DD34DF" w:rsidRPr="0045268D">
        <w:rPr>
          <w:b/>
          <w:bCs/>
          <w:color w:val="auto"/>
        </w:rPr>
        <w:t>1</w:t>
      </w:r>
      <w:r w:rsidR="008D55BA" w:rsidRPr="0045268D">
        <w:rPr>
          <w:b/>
          <w:bCs/>
          <w:color w:val="auto"/>
        </w:rPr>
        <w:t>4</w:t>
      </w:r>
      <w:r w:rsidR="00DD34DF" w:rsidRPr="0045268D">
        <w:rPr>
          <w:color w:val="auto"/>
        </w:rPr>
        <w:t>)</w:t>
      </w:r>
    </w:p>
    <w:p w14:paraId="6D05CA4B" w14:textId="77777777" w:rsidR="001B47BC" w:rsidRDefault="00DD34DF" w:rsidP="001B47BC">
      <w:r w:rsidRPr="00671C88">
        <w:rPr>
          <w:noProof/>
        </w:rPr>
        <w:drawing>
          <wp:inline distT="0" distB="0" distL="0" distR="0" wp14:anchorId="515B31F4" wp14:editId="32984AD0">
            <wp:extent cx="4701702" cy="2122314"/>
            <wp:effectExtent l="19050" t="19050" r="22860" b="11430"/>
            <wp:docPr id="18519830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1179" name="Picture 1" descr="A screenshot of a computer&#10;&#10;AI-generated content may be incorrect."/>
                    <pic:cNvPicPr/>
                  </pic:nvPicPr>
                  <pic:blipFill rotWithShape="1">
                    <a:blip r:embed="rId73"/>
                    <a:srcRect b="32295"/>
                    <a:stretch>
                      <a:fillRect/>
                    </a:stretch>
                  </pic:blipFill>
                  <pic:spPr bwMode="auto">
                    <a:xfrm>
                      <a:off x="0" y="0"/>
                      <a:ext cx="4722105" cy="21315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384F33" w14:textId="122E8CCB" w:rsidR="00DD34DF" w:rsidRPr="001B47BC" w:rsidRDefault="00DD34DF" w:rsidP="001B47BC">
      <w:r w:rsidRPr="00494525">
        <w:rPr>
          <w:b/>
          <w:bCs/>
        </w:rPr>
        <w:t xml:space="preserve">Figure </w:t>
      </w:r>
      <w:r w:rsidR="00331D9C" w:rsidRPr="00494525">
        <w:rPr>
          <w:b/>
          <w:bCs/>
        </w:rPr>
        <w:t>5.</w:t>
      </w:r>
      <w:r w:rsidRPr="00494525">
        <w:rPr>
          <w:b/>
          <w:bCs/>
        </w:rPr>
        <w:t>1</w:t>
      </w:r>
      <w:r w:rsidR="008D55BA" w:rsidRPr="00494525">
        <w:rPr>
          <w:b/>
          <w:bCs/>
        </w:rPr>
        <w:t>4</w:t>
      </w:r>
      <w:r w:rsidR="00331D9C" w:rsidRPr="00494525">
        <w:rPr>
          <w:b/>
          <w:bCs/>
        </w:rPr>
        <w:t xml:space="preserve">: </w:t>
      </w:r>
      <w:r w:rsidR="00A51FCE" w:rsidRPr="00494525">
        <w:t>SharePoint landing page for large file upload.</w:t>
      </w:r>
    </w:p>
    <w:p w14:paraId="504311E5" w14:textId="460AE21B" w:rsidR="00DD34DF" w:rsidRPr="00494525" w:rsidRDefault="00725E90" w:rsidP="007F2B1D">
      <w:pPr>
        <w:pStyle w:val="Numberbullet2"/>
        <w:numPr>
          <w:ilvl w:val="0"/>
          <w:numId w:val="29"/>
        </w:numPr>
        <w:rPr>
          <w:color w:val="auto"/>
        </w:rPr>
      </w:pPr>
      <w:r>
        <w:rPr>
          <w:color w:val="auto"/>
        </w:rPr>
        <w:t>c</w:t>
      </w:r>
      <w:r w:rsidR="00DD34DF" w:rsidRPr="00494525">
        <w:rPr>
          <w:color w:val="auto"/>
        </w:rPr>
        <w:t xml:space="preserve">lick </w:t>
      </w:r>
      <w:r w:rsidR="00C62701">
        <w:rPr>
          <w:color w:val="auto"/>
        </w:rPr>
        <w:t>‘</w:t>
      </w:r>
      <w:r w:rsidR="00DD34DF" w:rsidRPr="00494525">
        <w:rPr>
          <w:color w:val="auto"/>
        </w:rPr>
        <w:t>Upload</w:t>
      </w:r>
      <w:r w:rsidR="00C62701">
        <w:rPr>
          <w:color w:val="auto"/>
        </w:rPr>
        <w:t>’</w:t>
      </w:r>
      <w:r w:rsidR="00DD34DF" w:rsidRPr="00494525">
        <w:rPr>
          <w:color w:val="auto"/>
        </w:rPr>
        <w:t xml:space="preserve"> and then </w:t>
      </w:r>
      <w:r w:rsidR="00C62701">
        <w:rPr>
          <w:color w:val="auto"/>
        </w:rPr>
        <w:t>‘</w:t>
      </w:r>
      <w:r w:rsidR="00DD34DF" w:rsidRPr="00494525">
        <w:rPr>
          <w:color w:val="auto"/>
        </w:rPr>
        <w:t>Files</w:t>
      </w:r>
      <w:r w:rsidR="00C62701">
        <w:rPr>
          <w:color w:val="auto"/>
        </w:rPr>
        <w:t>’</w:t>
      </w:r>
      <w:r w:rsidR="00DD34DF" w:rsidRPr="00494525">
        <w:rPr>
          <w:color w:val="auto"/>
        </w:rPr>
        <w:t xml:space="preserve"> (</w:t>
      </w:r>
      <w:r w:rsidR="00DD34DF" w:rsidRPr="00494525">
        <w:rPr>
          <w:b/>
          <w:bCs/>
          <w:color w:val="auto"/>
        </w:rPr>
        <w:t xml:space="preserve">Figure </w:t>
      </w:r>
      <w:r w:rsidR="00494525" w:rsidRPr="00494525">
        <w:rPr>
          <w:b/>
          <w:bCs/>
          <w:color w:val="auto"/>
        </w:rPr>
        <w:t>5.</w:t>
      </w:r>
      <w:r w:rsidR="00DD34DF" w:rsidRPr="00494525">
        <w:rPr>
          <w:b/>
          <w:bCs/>
          <w:color w:val="auto"/>
        </w:rPr>
        <w:t>1</w:t>
      </w:r>
      <w:r w:rsidR="008D55BA" w:rsidRPr="00494525">
        <w:rPr>
          <w:b/>
          <w:bCs/>
          <w:color w:val="auto"/>
        </w:rPr>
        <w:t>5</w:t>
      </w:r>
      <w:r w:rsidR="00DD34DF" w:rsidRPr="00494525">
        <w:rPr>
          <w:color w:val="auto"/>
        </w:rPr>
        <w:t>) to select and upload the relevant files from your computer</w:t>
      </w:r>
    </w:p>
    <w:p w14:paraId="4EE26C8D" w14:textId="0A755C37" w:rsidR="00DD34DF" w:rsidRPr="008D55BA" w:rsidRDefault="00DD34DF" w:rsidP="001B47BC">
      <w:r>
        <w:rPr>
          <w:noProof/>
        </w:rPr>
        <w:lastRenderedPageBreak/>
        <mc:AlternateContent>
          <mc:Choice Requires="wpg">
            <w:drawing>
              <wp:inline distT="0" distB="0" distL="0" distR="0" wp14:anchorId="177AD9FE" wp14:editId="6F3ED805">
                <wp:extent cx="5295265" cy="1644650"/>
                <wp:effectExtent l="19050" t="19050" r="19685" b="12700"/>
                <wp:docPr id="474380750" name="Group 5"/>
                <wp:cNvGraphicFramePr/>
                <a:graphic xmlns:a="http://schemas.openxmlformats.org/drawingml/2006/main">
                  <a:graphicData uri="http://schemas.microsoft.com/office/word/2010/wordprocessingGroup">
                    <wpg:wgp>
                      <wpg:cNvGrpSpPr/>
                      <wpg:grpSpPr>
                        <a:xfrm>
                          <a:off x="0" y="0"/>
                          <a:ext cx="5295265" cy="1644650"/>
                          <a:chOff x="0" y="0"/>
                          <a:chExt cx="5657850" cy="1447800"/>
                        </a:xfrm>
                      </wpg:grpSpPr>
                      <pic:pic xmlns:pic="http://schemas.openxmlformats.org/drawingml/2006/picture">
                        <pic:nvPicPr>
                          <pic:cNvPr id="1266184174" name="Picture 1"/>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57850" cy="1447800"/>
                          </a:xfrm>
                          <a:prstGeom prst="rect">
                            <a:avLst/>
                          </a:prstGeom>
                          <a:noFill/>
                          <a:ln>
                            <a:solidFill>
                              <a:schemeClr val="tx1"/>
                            </a:solidFill>
                          </a:ln>
                        </pic:spPr>
                      </pic:pic>
                      <wps:wsp>
                        <wps:cNvPr id="1695840634" name="Rectangle 21"/>
                        <wps:cNvSpPr/>
                        <wps:spPr>
                          <a:xfrm flipV="1">
                            <a:off x="1708150" y="736600"/>
                            <a:ext cx="444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443179" name="Rectangle 21"/>
                        <wps:cNvSpPr/>
                        <wps:spPr>
                          <a:xfrm flipV="1">
                            <a:off x="1708150" y="901700"/>
                            <a:ext cx="444500" cy="1206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E680B" id="Group 5" o:spid="_x0000_s1026" style="width:416.95pt;height:129.5pt;mso-position-horizontal-relative:char;mso-position-vertical-relative:line" coordsize="56578,14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">
                <v:shape id="Picture 1" o:spid="_x0000_s1027" type="#_x0000_t75" style="position:absolute;width:56578;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" stroked="t" strokecolor="black [3213]">
                  <v:imagedata r:id="rId216" o:title=""/>
                  <v:path arrowok="t"/>
                </v:shape>
                <v:rect id="Rectangle 21" o:spid="_x0000_s1028" style="position:absolute;left:17081;top:7366;width:444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" fillcolor="yellow" stroked="f" strokeweight="1pt">
                  <v:fill opacity="26214f"/>
                </v:rect>
                <v:rect id="Rectangle 21" o:spid="_x0000_s1029" style="position:absolute;left:17081;top:9017;width:4445;height:12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" fillcolor="yellow" stroked="f" strokeweight="1pt">
                  <v:fill opacity="26214f"/>
                </v:rect>
                <w10:anchorlock/>
              </v:group>
            </w:pict>
          </mc:Fallback>
        </mc:AlternateContent>
      </w:r>
    </w:p>
    <w:p w14:paraId="5F6B2C7F" w14:textId="119BD95F" w:rsidR="00DD34DF" w:rsidRPr="00F10C96" w:rsidRDefault="00DD34DF" w:rsidP="001B47BC">
      <w:pPr>
        <w:rPr>
          <w:b/>
          <w:bCs/>
        </w:rPr>
      </w:pPr>
      <w:r w:rsidRPr="00F10C96">
        <w:rPr>
          <w:b/>
          <w:bCs/>
        </w:rPr>
        <w:t xml:space="preserve">Figure </w:t>
      </w:r>
      <w:r w:rsidR="00F10C96" w:rsidRPr="00F10C96">
        <w:rPr>
          <w:b/>
          <w:bCs/>
        </w:rPr>
        <w:t>5.</w:t>
      </w:r>
      <w:r w:rsidRPr="00F10C96">
        <w:rPr>
          <w:b/>
          <w:bCs/>
        </w:rPr>
        <w:t>1</w:t>
      </w:r>
      <w:r w:rsidR="008D55BA" w:rsidRPr="00F10C96">
        <w:rPr>
          <w:b/>
          <w:bCs/>
        </w:rPr>
        <w:t>5</w:t>
      </w:r>
      <w:r w:rsidR="00F10C96" w:rsidRPr="00F10C96">
        <w:rPr>
          <w:b/>
          <w:bCs/>
        </w:rPr>
        <w:t>:</w:t>
      </w:r>
      <w:r w:rsidR="00F10C96">
        <w:rPr>
          <w:b/>
          <w:bCs/>
        </w:rPr>
        <w:t xml:space="preserve"> </w:t>
      </w:r>
      <w:r w:rsidR="00725E90" w:rsidRPr="007E3C24">
        <w:t>SharePoint site showing how to upload files.</w:t>
      </w:r>
    </w:p>
    <w:p w14:paraId="2D96E4B9" w14:textId="2A9109B1" w:rsidR="00DD34DF" w:rsidRPr="00725E90" w:rsidRDefault="00725E90" w:rsidP="007F2B1D">
      <w:pPr>
        <w:pStyle w:val="Numberbullet2"/>
        <w:numPr>
          <w:ilvl w:val="0"/>
          <w:numId w:val="29"/>
        </w:numPr>
        <w:rPr>
          <w:color w:val="auto"/>
        </w:rPr>
      </w:pPr>
      <w:r>
        <w:rPr>
          <w:color w:val="auto"/>
        </w:rPr>
        <w:t>c</w:t>
      </w:r>
      <w:r w:rsidR="00DD34DF" w:rsidRPr="00725E90">
        <w:rPr>
          <w:color w:val="auto"/>
        </w:rPr>
        <w:t>lose the browser window once the uploaded files are added to the SharePoint site (</w:t>
      </w:r>
      <w:r w:rsidR="00DD34DF" w:rsidRPr="00725E90">
        <w:rPr>
          <w:b/>
          <w:bCs/>
          <w:color w:val="auto"/>
        </w:rPr>
        <w:t xml:space="preserve">Figure </w:t>
      </w:r>
      <w:r>
        <w:rPr>
          <w:b/>
          <w:bCs/>
          <w:color w:val="auto"/>
        </w:rPr>
        <w:t>5.</w:t>
      </w:r>
      <w:r w:rsidR="00DD34DF" w:rsidRPr="00725E90">
        <w:rPr>
          <w:b/>
          <w:bCs/>
          <w:color w:val="auto"/>
        </w:rPr>
        <w:t>1</w:t>
      </w:r>
      <w:r w:rsidR="008D55BA" w:rsidRPr="00725E90">
        <w:rPr>
          <w:b/>
          <w:bCs/>
          <w:color w:val="auto"/>
        </w:rPr>
        <w:t>6</w:t>
      </w:r>
      <w:r w:rsidR="00DD34DF" w:rsidRPr="00725E90">
        <w:rPr>
          <w:color w:val="auto"/>
        </w:rPr>
        <w:t xml:space="preserve">) </w:t>
      </w:r>
    </w:p>
    <w:p w14:paraId="4B1CE3AF" w14:textId="5C711FA7" w:rsidR="008D55BA" w:rsidRDefault="00CD70F3" w:rsidP="001B47BC">
      <w:r>
        <w:rPr>
          <w:noProof/>
        </w:rPr>
        <mc:AlternateContent>
          <mc:Choice Requires="wpg">
            <w:drawing>
              <wp:inline distT="0" distB="0" distL="0" distR="0" wp14:anchorId="7AD8224E" wp14:editId="50A905F8">
                <wp:extent cx="5301615" cy="1918970"/>
                <wp:effectExtent l="19050" t="19050" r="13335" b="24130"/>
                <wp:docPr id="961920814" name="Group 6"/>
                <wp:cNvGraphicFramePr/>
                <a:graphic xmlns:a="http://schemas.openxmlformats.org/drawingml/2006/main">
                  <a:graphicData uri="http://schemas.microsoft.com/office/word/2010/wordprocessingGroup">
                    <wpg:wgp>
                      <wpg:cNvGrpSpPr/>
                      <wpg:grpSpPr>
                        <a:xfrm>
                          <a:off x="0" y="0"/>
                          <a:ext cx="5301615" cy="1918970"/>
                          <a:chOff x="0" y="0"/>
                          <a:chExt cx="5301615" cy="1918970"/>
                        </a:xfrm>
                      </wpg:grpSpPr>
                      <pic:pic xmlns:pic="http://schemas.openxmlformats.org/drawingml/2006/picture">
                        <pic:nvPicPr>
                          <pic:cNvPr id="655682164" name="Picture 1" descr="A screenshot of a computer&#10;&#10;AI-generated content may be incorrect."/>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01615" cy="1918970"/>
                          </a:xfrm>
                          <a:prstGeom prst="rect">
                            <a:avLst/>
                          </a:prstGeom>
                          <a:ln>
                            <a:solidFill>
                              <a:schemeClr val="tx1"/>
                            </a:solidFill>
                          </a:ln>
                        </pic:spPr>
                      </pic:pic>
                      <wps:wsp>
                        <wps:cNvPr id="613819480" name="Rectangle 21"/>
                        <wps:cNvSpPr/>
                        <wps:spPr>
                          <a:xfrm flipV="1">
                            <a:off x="1422400" y="1682750"/>
                            <a:ext cx="12763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4E76147" id="Group 6" o:spid="_x0000_s1026" style="width:417.45pt;height:151.1pt;mso-position-horizontal-relative:char;mso-position-vertical-relative:line" coordsize="53016,19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">
                <v:shape id="Picture 1" o:spid="_x0000_s1027" type="#_x0000_t75" alt="A screenshot of a computer&#10;&#10;AI-generated content may be incorrect." style="position:absolute;width:53016;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" stroked="t" strokecolor="black [3213]">
                  <v:imagedata r:id="rId217" o:title="A screenshot of a computer&#10;&#10;AI-generated content may be incorrect"/>
                  <v:path arrowok="t"/>
                </v:shape>
                <v:rect id="Rectangle 21" o:spid="_x0000_s1028" style="position:absolute;left:14224;top:16827;width:12763;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" fillcolor="yellow" stroked="f" strokeweight="1pt">
                  <v:fill opacity="26214f"/>
                </v:rect>
                <w10:anchorlock/>
              </v:group>
            </w:pict>
          </mc:Fallback>
        </mc:AlternateContent>
      </w:r>
    </w:p>
    <w:p w14:paraId="10D145DB" w14:textId="56CFEC7C" w:rsidR="00DD34DF" w:rsidRPr="00DD6BE4" w:rsidRDefault="00DD34DF" w:rsidP="001B47BC">
      <w:pPr>
        <w:rPr>
          <w:color w:val="auto"/>
        </w:rPr>
      </w:pPr>
      <w:r w:rsidRPr="00DD6BE4">
        <w:rPr>
          <w:b/>
          <w:bCs/>
          <w:color w:val="auto"/>
        </w:rPr>
        <w:t xml:space="preserve">Figure </w:t>
      </w:r>
      <w:r w:rsidR="008746F7" w:rsidRPr="00DD6BE4">
        <w:rPr>
          <w:b/>
          <w:bCs/>
          <w:color w:val="auto"/>
        </w:rPr>
        <w:t>5.</w:t>
      </w:r>
      <w:r w:rsidRPr="00DD6BE4">
        <w:rPr>
          <w:b/>
          <w:bCs/>
          <w:color w:val="auto"/>
        </w:rPr>
        <w:t>1</w:t>
      </w:r>
      <w:r w:rsidR="008D55BA" w:rsidRPr="00DD6BE4">
        <w:rPr>
          <w:b/>
          <w:bCs/>
          <w:color w:val="auto"/>
        </w:rPr>
        <w:t>6</w:t>
      </w:r>
      <w:r w:rsidR="008746F7" w:rsidRPr="00DD6BE4">
        <w:rPr>
          <w:b/>
          <w:bCs/>
          <w:color w:val="auto"/>
        </w:rPr>
        <w:t xml:space="preserve">: </w:t>
      </w:r>
      <w:r w:rsidR="00DD6BE4" w:rsidRPr="00DD6BE4">
        <w:rPr>
          <w:color w:val="auto"/>
        </w:rPr>
        <w:t xml:space="preserve">SharePoint site showing </w:t>
      </w:r>
      <w:r w:rsidR="001B43E4">
        <w:rPr>
          <w:color w:val="auto"/>
        </w:rPr>
        <w:t>the uploaded documents</w:t>
      </w:r>
      <w:r w:rsidR="00DD6BE4" w:rsidRPr="00DD6BE4">
        <w:rPr>
          <w:color w:val="auto"/>
        </w:rPr>
        <w:t>.</w:t>
      </w:r>
    </w:p>
    <w:p w14:paraId="041A436F" w14:textId="6A2A51C5" w:rsidR="00DD34DF" w:rsidRPr="00DD6BE4" w:rsidRDefault="00725E90" w:rsidP="007F2B1D">
      <w:pPr>
        <w:pStyle w:val="Numberbullet2"/>
        <w:numPr>
          <w:ilvl w:val="0"/>
          <w:numId w:val="29"/>
        </w:numPr>
        <w:rPr>
          <w:color w:val="auto"/>
        </w:rPr>
      </w:pPr>
      <w:r w:rsidRPr="00DD6BE4">
        <w:rPr>
          <w:color w:val="auto"/>
        </w:rPr>
        <w:t>w</w:t>
      </w:r>
      <w:r w:rsidR="00DD34DF" w:rsidRPr="00DD6BE4">
        <w:rPr>
          <w:color w:val="auto"/>
        </w:rPr>
        <w:t xml:space="preserve">ithin the ‘Edit Model’ pop-up, select the </w:t>
      </w:r>
      <w:proofErr w:type="gramStart"/>
      <w:r w:rsidR="00DD34DF" w:rsidRPr="00DD6BE4">
        <w:rPr>
          <w:color w:val="auto"/>
        </w:rPr>
        <w:t>check-box</w:t>
      </w:r>
      <w:proofErr w:type="gramEnd"/>
      <w:r w:rsidR="00DD34DF" w:rsidRPr="00DD6BE4">
        <w:rPr>
          <w:color w:val="auto"/>
        </w:rPr>
        <w:t xml:space="preserve"> to acknowledge that at least one file has been uploaded and click </w:t>
      </w:r>
      <w:r w:rsidR="00BA3B79">
        <w:rPr>
          <w:color w:val="auto"/>
        </w:rPr>
        <w:t>‘</w:t>
      </w:r>
      <w:r w:rsidR="00DD34DF" w:rsidRPr="00DD6BE4">
        <w:rPr>
          <w:color w:val="auto"/>
        </w:rPr>
        <w:t>Save</w:t>
      </w:r>
      <w:r w:rsidR="00BA3B79">
        <w:rPr>
          <w:color w:val="auto"/>
        </w:rPr>
        <w:t>’</w:t>
      </w:r>
      <w:r w:rsidR="00DD34DF" w:rsidRPr="00DD6BE4">
        <w:rPr>
          <w:color w:val="auto"/>
        </w:rPr>
        <w:t xml:space="preserve"> (</w:t>
      </w:r>
      <w:r w:rsidR="00DD34DF" w:rsidRPr="00DD6BE4">
        <w:rPr>
          <w:b/>
          <w:bCs/>
          <w:color w:val="auto"/>
        </w:rPr>
        <w:t xml:space="preserve">Figure </w:t>
      </w:r>
      <w:r w:rsidR="00DD6BE4">
        <w:rPr>
          <w:b/>
          <w:bCs/>
          <w:color w:val="auto"/>
        </w:rPr>
        <w:t>5.</w:t>
      </w:r>
      <w:r w:rsidR="00DD34DF" w:rsidRPr="00DD6BE4">
        <w:rPr>
          <w:b/>
          <w:bCs/>
          <w:color w:val="auto"/>
        </w:rPr>
        <w:t>1</w:t>
      </w:r>
      <w:r w:rsidR="00A4376C" w:rsidRPr="00DD6BE4">
        <w:rPr>
          <w:b/>
          <w:bCs/>
          <w:color w:val="auto"/>
        </w:rPr>
        <w:t>7</w:t>
      </w:r>
      <w:r w:rsidR="00DD34DF" w:rsidRPr="00DD6BE4">
        <w:rPr>
          <w:color w:val="auto"/>
        </w:rPr>
        <w:t>).</w:t>
      </w:r>
    </w:p>
    <w:p w14:paraId="5CD01BC1" w14:textId="24F43AC6" w:rsidR="00DD34DF" w:rsidRDefault="00DD34DF" w:rsidP="001B47BC">
      <w:r>
        <w:rPr>
          <w:noProof/>
        </w:rPr>
        <mc:AlternateContent>
          <mc:Choice Requires="wpg">
            <w:drawing>
              <wp:inline distT="0" distB="0" distL="0" distR="0" wp14:anchorId="64AF13BC" wp14:editId="4E451A37">
                <wp:extent cx="3390900" cy="1358900"/>
                <wp:effectExtent l="19050" t="19050" r="19050" b="12700"/>
                <wp:docPr id="1621123258" name="Group 17"/>
                <wp:cNvGraphicFramePr/>
                <a:graphic xmlns:a="http://schemas.openxmlformats.org/drawingml/2006/main">
                  <a:graphicData uri="http://schemas.microsoft.com/office/word/2010/wordprocessingGroup">
                    <wpg:wgp>
                      <wpg:cNvGrpSpPr/>
                      <wpg:grpSpPr>
                        <a:xfrm>
                          <a:off x="0" y="0"/>
                          <a:ext cx="3390900" cy="1358900"/>
                          <a:chOff x="0" y="0"/>
                          <a:chExt cx="3689350" cy="1576070"/>
                        </a:xfrm>
                      </wpg:grpSpPr>
                      <pic:pic xmlns:pic="http://schemas.openxmlformats.org/drawingml/2006/picture">
                        <pic:nvPicPr>
                          <pic:cNvPr id="1962175637" name="Picture 1" descr="A screenshot of a computer&#10;&#10;AI-generated content may be incorrect."/>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689350" cy="1576070"/>
                          </a:xfrm>
                          <a:prstGeom prst="rect">
                            <a:avLst/>
                          </a:prstGeom>
                          <a:ln>
                            <a:solidFill>
                              <a:schemeClr val="tx1"/>
                            </a:solidFill>
                          </a:ln>
                        </pic:spPr>
                      </pic:pic>
                      <wps:wsp>
                        <wps:cNvPr id="2033738253" name="Rectangle 21"/>
                        <wps:cNvSpPr/>
                        <wps:spPr>
                          <a:xfrm flipV="1">
                            <a:off x="292100" y="1333500"/>
                            <a:ext cx="355600" cy="2032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848630" name="Rectangle 21"/>
                        <wps:cNvSpPr/>
                        <wps:spPr>
                          <a:xfrm flipV="1">
                            <a:off x="292100" y="933450"/>
                            <a:ext cx="107950" cy="1143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B8D1E06" id="Group 17" o:spid="_x0000_s1026" style="width:267pt;height:107pt;mso-position-horizontal-relative:char;mso-position-vertical-relative:line" coordsize="36893,1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">
                <v:shape id="Picture 1" o:spid="_x0000_s1027" type="#_x0000_t75" alt="A screenshot of a computer&#10;&#10;AI-generated content may be incorrect." style="position:absolute;width:36893;height:1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" stroked="t" strokecolor="black [3213]">
                  <v:imagedata r:id="rId249" o:title="A screenshot of a computer&#10;&#10;AI-generated content may be incorrect"/>
                  <v:path arrowok="t"/>
                </v:shape>
                <v:rect id="Rectangle 21" o:spid="_x0000_s1028" style="position:absolute;left:2921;top:13335;width:3556;height:203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" fillcolor="yellow" stroked="f" strokeweight="1pt">
                  <v:fill opacity="26214f"/>
                </v:rect>
                <v:rect id="Rectangle 21" o:spid="_x0000_s1029" style="position:absolute;left:2921;top:9334;width:1079;height:1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" fillcolor="yellow" stroked="f" strokeweight="1pt">
                  <v:fill opacity="26214f"/>
                </v:rect>
                <w10:anchorlock/>
              </v:group>
            </w:pict>
          </mc:Fallback>
        </mc:AlternateContent>
      </w:r>
    </w:p>
    <w:p w14:paraId="6FCDFD88" w14:textId="492733DA" w:rsidR="00F204B5" w:rsidRPr="00035731" w:rsidRDefault="00DD34DF" w:rsidP="001B47BC">
      <w:pPr>
        <w:rPr>
          <w:bCs/>
        </w:rPr>
      </w:pPr>
      <w:r w:rsidRPr="001B43E4">
        <w:t xml:space="preserve">Figure </w:t>
      </w:r>
      <w:r w:rsidR="001B43E4" w:rsidRPr="001B43E4">
        <w:t>5.</w:t>
      </w:r>
      <w:r w:rsidRPr="001B43E4">
        <w:t>1</w:t>
      </w:r>
      <w:r w:rsidR="00A4376C" w:rsidRPr="001B43E4">
        <w:t>7</w:t>
      </w:r>
      <w:r w:rsidR="001B43E4" w:rsidRPr="001B43E4">
        <w:t>:</w:t>
      </w:r>
      <w:r w:rsidR="00F204B5">
        <w:t xml:space="preserve"> </w:t>
      </w:r>
      <w:r w:rsidR="00BA3B79">
        <w:rPr>
          <w:bCs/>
        </w:rPr>
        <w:t>The ‘</w:t>
      </w:r>
      <w:r w:rsidR="00A12D0D" w:rsidRPr="00035731">
        <w:rPr>
          <w:bCs/>
        </w:rPr>
        <w:t xml:space="preserve">Edit </w:t>
      </w:r>
      <w:r w:rsidR="00BA3B79">
        <w:rPr>
          <w:bCs/>
        </w:rPr>
        <w:t>G</w:t>
      </w:r>
      <w:r w:rsidR="00BA3B79" w:rsidRPr="00035731">
        <w:rPr>
          <w:bCs/>
        </w:rPr>
        <w:t>ood</w:t>
      </w:r>
      <w:r w:rsidR="00BA3B79">
        <w:rPr>
          <w:bCs/>
        </w:rPr>
        <w:t xml:space="preserve"> </w:t>
      </w:r>
      <w:r w:rsidR="00F204B5">
        <w:rPr>
          <w:bCs/>
        </w:rPr>
        <w:t>response</w:t>
      </w:r>
      <w:r w:rsidR="00BA3B79">
        <w:rPr>
          <w:bCs/>
        </w:rPr>
        <w:t>’</w:t>
      </w:r>
      <w:r w:rsidR="00F204B5">
        <w:rPr>
          <w:bCs/>
        </w:rPr>
        <w:t xml:space="preserve"> </w:t>
      </w:r>
      <w:r w:rsidR="00F204B5" w:rsidRPr="00035731">
        <w:rPr>
          <w:bCs/>
        </w:rPr>
        <w:t xml:space="preserve">pop-up </w:t>
      </w:r>
      <w:r w:rsidR="005B33C9">
        <w:rPr>
          <w:bCs/>
        </w:rPr>
        <w:t>with a</w:t>
      </w:r>
      <w:r w:rsidR="00F204B5" w:rsidRPr="00035731">
        <w:rPr>
          <w:bCs/>
        </w:rPr>
        <w:t xml:space="preserve"> </w:t>
      </w:r>
      <w:proofErr w:type="gramStart"/>
      <w:r w:rsidR="00F204B5" w:rsidRPr="00035731">
        <w:rPr>
          <w:bCs/>
        </w:rPr>
        <w:t>check-box</w:t>
      </w:r>
      <w:proofErr w:type="gramEnd"/>
      <w:r w:rsidR="00F204B5" w:rsidRPr="00035731">
        <w:rPr>
          <w:bCs/>
        </w:rPr>
        <w:t xml:space="preserve"> </w:t>
      </w:r>
      <w:r w:rsidR="00505566">
        <w:rPr>
          <w:bCs/>
        </w:rPr>
        <w:t xml:space="preserve">used </w:t>
      </w:r>
      <w:r w:rsidR="00F204B5" w:rsidRPr="00035731">
        <w:rPr>
          <w:bCs/>
        </w:rPr>
        <w:t>to acknowledge</w:t>
      </w:r>
      <w:r w:rsidR="00BA3B79">
        <w:rPr>
          <w:bCs/>
        </w:rPr>
        <w:t xml:space="preserve"> </w:t>
      </w:r>
      <w:r w:rsidR="00F204B5" w:rsidRPr="00035731">
        <w:rPr>
          <w:bCs/>
        </w:rPr>
        <w:t>file</w:t>
      </w:r>
      <w:r w:rsidR="00505566">
        <w:rPr>
          <w:bCs/>
        </w:rPr>
        <w:t>s</w:t>
      </w:r>
      <w:r w:rsidR="00F204B5" w:rsidRPr="00035731">
        <w:rPr>
          <w:bCs/>
        </w:rPr>
        <w:t xml:space="preserve"> ha</w:t>
      </w:r>
      <w:r w:rsidR="00505566">
        <w:rPr>
          <w:bCs/>
        </w:rPr>
        <w:t>ve</w:t>
      </w:r>
      <w:r w:rsidR="00F204B5" w:rsidRPr="00035731">
        <w:rPr>
          <w:bCs/>
        </w:rPr>
        <w:t xml:space="preserve"> been uploaded</w:t>
      </w:r>
      <w:r w:rsidR="00F204B5">
        <w:rPr>
          <w:bCs/>
        </w:rPr>
        <w:t>.</w:t>
      </w:r>
    </w:p>
    <w:p w14:paraId="33B3609C" w14:textId="77777777" w:rsidR="008D55BA" w:rsidRDefault="008D55BA" w:rsidP="008D55BA">
      <w:pPr>
        <w:spacing w:after="0"/>
        <w:rPr>
          <w:b/>
          <w:i/>
          <w:iCs/>
        </w:rPr>
      </w:pPr>
    </w:p>
    <w:p w14:paraId="55C1FCDF" w14:textId="77777777" w:rsidR="00DD34DF" w:rsidRPr="00F0238D" w:rsidRDefault="00DD34DF" w:rsidP="00DD34DF">
      <w:pPr>
        <w:pStyle w:val="Heading3"/>
        <w:spacing w:before="0"/>
        <w:rPr>
          <w:sz w:val="28"/>
          <w:szCs w:val="28"/>
        </w:rPr>
      </w:pPr>
      <w:bookmarkStart w:id="59" w:name="_Toc226530854"/>
      <w:r w:rsidRPr="00F0238D">
        <w:rPr>
          <w:sz w:val="28"/>
          <w:szCs w:val="28"/>
        </w:rPr>
        <w:t>How to submit your response</w:t>
      </w:r>
      <w:bookmarkEnd w:id="59"/>
    </w:p>
    <w:p w14:paraId="6D292670" w14:textId="6408F4BF" w:rsidR="00505566" w:rsidRPr="00505566" w:rsidRDefault="00BA3B79" w:rsidP="00505566">
      <w:pPr>
        <w:pStyle w:val="Numberbullet0"/>
        <w:numPr>
          <w:ilvl w:val="0"/>
          <w:numId w:val="26"/>
        </w:numPr>
        <w:rPr>
          <w:color w:val="auto"/>
        </w:rPr>
      </w:pPr>
      <w:r>
        <w:rPr>
          <w:color w:val="auto"/>
        </w:rPr>
        <w:t>When</w:t>
      </w:r>
      <w:r w:rsidRPr="00A12D0D">
        <w:rPr>
          <w:color w:val="auto"/>
        </w:rPr>
        <w:t xml:space="preserve"> </w:t>
      </w:r>
      <w:r w:rsidR="00DD34DF" w:rsidRPr="00A12D0D">
        <w:rPr>
          <w:color w:val="auto"/>
        </w:rPr>
        <w:t>you are ready to submit your response, click ‘</w:t>
      </w:r>
      <w:r w:rsidR="00DD34DF" w:rsidRPr="00A12D0D">
        <w:rPr>
          <w:bCs/>
          <w:color w:val="auto"/>
        </w:rPr>
        <w:t>Validate’ (</w:t>
      </w:r>
      <w:r w:rsidR="00DD34DF" w:rsidRPr="00A12D0D">
        <w:rPr>
          <w:b/>
          <w:color w:val="auto"/>
        </w:rPr>
        <w:t xml:space="preserve">Figure </w:t>
      </w:r>
      <w:r w:rsidR="00A12D0D">
        <w:rPr>
          <w:b/>
          <w:color w:val="auto"/>
        </w:rPr>
        <w:t>5.</w:t>
      </w:r>
      <w:r w:rsidR="00DD34DF" w:rsidRPr="00A12D0D">
        <w:rPr>
          <w:b/>
          <w:color w:val="auto"/>
        </w:rPr>
        <w:t>1</w:t>
      </w:r>
      <w:r w:rsidR="00A4376C" w:rsidRPr="00A12D0D">
        <w:rPr>
          <w:b/>
          <w:color w:val="auto"/>
        </w:rPr>
        <w:t>8</w:t>
      </w:r>
      <w:r w:rsidR="00DD34DF" w:rsidRPr="00A12D0D">
        <w:rPr>
          <w:bCs/>
          <w:color w:val="auto"/>
        </w:rPr>
        <w:t>)</w:t>
      </w:r>
      <w:r w:rsidR="00DD34DF" w:rsidRPr="00A12D0D">
        <w:rPr>
          <w:color w:val="auto"/>
        </w:rPr>
        <w:t>.</w:t>
      </w:r>
    </w:p>
    <w:p w14:paraId="5EB48342" w14:textId="77777777" w:rsidR="00505566" w:rsidRDefault="00505566" w:rsidP="00505566">
      <w:pPr>
        <w:spacing w:after="0"/>
        <w:ind w:firstLine="360"/>
      </w:pPr>
      <w:r w:rsidRPr="00B60FF3">
        <w:rPr>
          <w:rFonts w:cs="Arial"/>
          <w:noProof/>
        </w:rPr>
        <w:drawing>
          <wp:anchor distT="0" distB="0" distL="114300" distR="114300" simplePos="0" relativeHeight="251777536" behindDoc="0" locked="0" layoutInCell="1" allowOverlap="1" wp14:anchorId="4E1C5C75" wp14:editId="3113DA68">
            <wp:simplePos x="0" y="0"/>
            <wp:positionH relativeFrom="column">
              <wp:posOffset>203200</wp:posOffset>
            </wp:positionH>
            <wp:positionV relativeFrom="paragraph">
              <wp:posOffset>43815</wp:posOffset>
            </wp:positionV>
            <wp:extent cx="247650" cy="247650"/>
            <wp:effectExtent l="0" t="0" r="0" b="0"/>
            <wp:wrapThrough wrapText="bothSides">
              <wp:wrapPolygon edited="0">
                <wp:start x="6646" y="0"/>
                <wp:lineTo x="0" y="4985"/>
                <wp:lineTo x="0" y="9969"/>
                <wp:lineTo x="4985" y="19938"/>
                <wp:lineTo x="13292" y="19938"/>
                <wp:lineTo x="19938" y="13292"/>
                <wp:lineTo x="19938" y="4985"/>
                <wp:lineTo x="13292" y="0"/>
                <wp:lineTo x="6646" y="0"/>
              </wp:wrapPolygon>
            </wp:wrapThrough>
            <wp:docPr id="1751539713"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47650" cy="247650"/>
                    </a:xfrm>
                    <a:prstGeom prst="rect">
                      <a:avLst/>
                    </a:prstGeom>
                  </pic:spPr>
                </pic:pic>
              </a:graphicData>
            </a:graphic>
          </wp:anchor>
        </w:drawing>
      </w:r>
      <w:r>
        <w:rPr>
          <w:noProof/>
        </w:rPr>
        <mc:AlternateContent>
          <mc:Choice Requires="wps">
            <w:drawing>
              <wp:anchor distT="0" distB="0" distL="114300" distR="114300" simplePos="0" relativeHeight="251778560" behindDoc="0" locked="0" layoutInCell="1" allowOverlap="1" wp14:anchorId="61AEA2D1" wp14:editId="03A9205E">
                <wp:simplePos x="0" y="0"/>
                <wp:positionH relativeFrom="column">
                  <wp:posOffset>499745</wp:posOffset>
                </wp:positionH>
                <wp:positionV relativeFrom="paragraph">
                  <wp:posOffset>43180</wp:posOffset>
                </wp:positionV>
                <wp:extent cx="5438775" cy="266700"/>
                <wp:effectExtent l="0" t="0" r="9525" b="0"/>
                <wp:wrapNone/>
                <wp:docPr id="1996176484" name="Text Box 14"/>
                <wp:cNvGraphicFramePr/>
                <a:graphic xmlns:a="http://schemas.openxmlformats.org/drawingml/2006/main">
                  <a:graphicData uri="http://schemas.microsoft.com/office/word/2010/wordprocessingShape">
                    <wps:wsp>
                      <wps:cNvSpPr txBox="1"/>
                      <wps:spPr>
                        <a:xfrm>
                          <a:off x="0" y="0"/>
                          <a:ext cx="5438775" cy="26670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454928B9" w14:textId="77777777" w:rsidR="00505566" w:rsidRPr="00B60FF3" w:rsidRDefault="00505566" w:rsidP="00505566">
                            <w:r w:rsidRPr="00B60FF3">
                              <w:t>Only the Submitter will be able complete the following steps to submit the response.</w:t>
                            </w:r>
                          </w:p>
                          <w:p w14:paraId="22AC211E" w14:textId="77777777" w:rsidR="00505566" w:rsidRDefault="00505566" w:rsidP="00505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EA2D1" id="_x0000_s1056" type="#_x0000_t202" style="position:absolute;left:0;text-align:left;margin-left:39.35pt;margin-top:3.4pt;width:428.25pt;height:21pt;z-index:25177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" fillcolor="#c3c3c3 [2166]" stroked="f" strokeweight=".5pt">
                <v:fill color2="#b6b6b6 [2614]" rotate="t" colors="0 #d2d2d2;.5 #c8c8c8;1 silver" focus="100%" type="gradient">
                  <o:fill v:ext="view" type="gradientUnscaled"/>
                </v:fill>
                <v:textbox>
                  <w:txbxContent>
                    <w:p w14:paraId="454928B9" w14:textId="77777777" w:rsidR="00505566" w:rsidRPr="00B60FF3" w:rsidRDefault="00505566" w:rsidP="00505566">
                      <w:r w:rsidRPr="00B60FF3">
                        <w:t xml:space="preserve">Only the Submitter will be able complete </w:t>
                      </w:r>
                      <w:r>
                        <w:rPr>
                          <w:rStyle w:val="CommentReference"/>
                        </w:rPr>
                        <w:t/>
                      </w:r>
                      <w:r w:rsidRPr="00B60FF3">
                        <w:t>the following steps to submit the response.</w:t>
                      </w:r>
                    </w:p>
                    <w:p w14:paraId="22AC211E" w14:textId="77777777" w:rsidR="00505566" w:rsidRDefault="00505566" w:rsidP="00505566"/>
                  </w:txbxContent>
                </v:textbox>
              </v:shape>
            </w:pict>
          </mc:Fallback>
        </mc:AlternateContent>
      </w:r>
    </w:p>
    <w:p w14:paraId="0B920F72" w14:textId="77777777" w:rsidR="00505566" w:rsidRDefault="00505566" w:rsidP="00505566">
      <w:pPr>
        <w:pStyle w:val="Numberbullet0"/>
        <w:numPr>
          <w:ilvl w:val="0"/>
          <w:numId w:val="0"/>
        </w:numPr>
        <w:ind w:left="360"/>
        <w:rPr>
          <w:color w:val="auto"/>
        </w:rPr>
      </w:pPr>
    </w:p>
    <w:p w14:paraId="42C5075C" w14:textId="77777777" w:rsidR="00505566" w:rsidRPr="00A12D0D" w:rsidRDefault="00505566" w:rsidP="001B47BC"/>
    <w:p w14:paraId="77561BDC" w14:textId="2772A5C0" w:rsidR="00DD34DF" w:rsidRDefault="00DD34DF" w:rsidP="001B47BC">
      <w:r>
        <w:rPr>
          <w:noProof/>
        </w:rPr>
        <w:lastRenderedPageBreak/>
        <mc:AlternateContent>
          <mc:Choice Requires="wpg">
            <w:drawing>
              <wp:inline distT="0" distB="0" distL="0" distR="0" wp14:anchorId="486F8664" wp14:editId="510643A4">
                <wp:extent cx="4707890" cy="2030730"/>
                <wp:effectExtent l="19050" t="19050" r="16510" b="7620"/>
                <wp:docPr id="1307686572" name="Group 3"/>
                <wp:cNvGraphicFramePr/>
                <a:graphic xmlns:a="http://schemas.openxmlformats.org/drawingml/2006/main">
                  <a:graphicData uri="http://schemas.microsoft.com/office/word/2010/wordprocessingGroup">
                    <wpg:wgp>
                      <wpg:cNvGrpSpPr/>
                      <wpg:grpSpPr>
                        <a:xfrm>
                          <a:off x="0" y="0"/>
                          <a:ext cx="4707890" cy="2030730"/>
                          <a:chOff x="0" y="0"/>
                          <a:chExt cx="4794250" cy="2252397"/>
                        </a:xfrm>
                      </wpg:grpSpPr>
                      <pic:pic xmlns:pic="http://schemas.openxmlformats.org/drawingml/2006/picture">
                        <pic:nvPicPr>
                          <pic:cNvPr id="2061907156" name="Picture 1" descr="A screenshot of a computer&#10;&#10;AI-generated content may be incorrect."/>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794250" cy="2245360"/>
                          </a:xfrm>
                          <a:prstGeom prst="rect">
                            <a:avLst/>
                          </a:prstGeom>
                          <a:ln>
                            <a:solidFill>
                              <a:schemeClr val="tx1"/>
                            </a:solidFill>
                          </a:ln>
                        </pic:spPr>
                      </pic:pic>
                      <wps:wsp>
                        <wps:cNvPr id="550248935" name="Rectangle 21"/>
                        <wps:cNvSpPr/>
                        <wps:spPr>
                          <a:xfrm flipV="1">
                            <a:off x="0" y="2021464"/>
                            <a:ext cx="459120" cy="230933"/>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78BE15" id="Group 3" o:spid="_x0000_s1026" style="width:370.7pt;height:159.9pt;mso-position-horizontal-relative:char;mso-position-vertical-relative:line" coordsize="47942,22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">
                <v:shape id="Picture 1" o:spid="_x0000_s1027" type="#_x0000_t75" alt="A screenshot of a computer&#10;&#10;AI-generated content may be incorrect." style="position:absolute;width:47942;height:2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" stroked="t" strokecolor="black [3213]">
                  <v:imagedata r:id="rId187" o:title="A screenshot of a computer&#10;&#10;AI-generated content may be incorrect"/>
                  <v:path arrowok="t"/>
                </v:shape>
                <v:rect id="Rectangle 21" o:spid="_x0000_s1028" style="position:absolute;top:20214;width:4591;height:230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" fillcolor="yellow" stroked="f" strokeweight="1pt">
                  <v:fill opacity="26214f"/>
                </v:rect>
                <w10:anchorlock/>
              </v:group>
            </w:pict>
          </mc:Fallback>
        </mc:AlternateContent>
      </w:r>
    </w:p>
    <w:p w14:paraId="3D77C9D2" w14:textId="46A2411E" w:rsidR="00DD34DF" w:rsidRPr="00DD2771" w:rsidRDefault="00DD34DF" w:rsidP="001B47BC">
      <w:r w:rsidRPr="00836778">
        <w:rPr>
          <w:b/>
          <w:bCs/>
        </w:rPr>
        <w:t xml:space="preserve">Figure </w:t>
      </w:r>
      <w:r w:rsidR="00836778" w:rsidRPr="00836778">
        <w:rPr>
          <w:b/>
          <w:bCs/>
        </w:rPr>
        <w:t>5.</w:t>
      </w:r>
      <w:r w:rsidRPr="00836778">
        <w:rPr>
          <w:b/>
          <w:bCs/>
        </w:rPr>
        <w:t>1</w:t>
      </w:r>
      <w:r w:rsidR="00A4376C" w:rsidRPr="00836778">
        <w:rPr>
          <w:b/>
          <w:bCs/>
        </w:rPr>
        <w:t>8</w:t>
      </w:r>
      <w:r w:rsidR="00836778" w:rsidRPr="00836778">
        <w:rPr>
          <w:b/>
          <w:bCs/>
        </w:rPr>
        <w:t>:</w:t>
      </w:r>
      <w:r w:rsidR="00836778">
        <w:rPr>
          <w:b/>
          <w:bCs/>
        </w:rPr>
        <w:t xml:space="preserve"> </w:t>
      </w:r>
      <w:r w:rsidR="00BA3B79">
        <w:t>The ‘</w:t>
      </w:r>
      <w:r w:rsidR="008E26C8" w:rsidRPr="0011337D">
        <w:t>Validate</w:t>
      </w:r>
      <w:r w:rsidR="00BA3B79">
        <w:t>’</w:t>
      </w:r>
      <w:r w:rsidR="008E26C8" w:rsidRPr="0011337D">
        <w:t xml:space="preserve"> button at the bottom of the</w:t>
      </w:r>
      <w:r w:rsidR="008E26C8">
        <w:rPr>
          <w:b/>
          <w:bCs/>
        </w:rPr>
        <w:t xml:space="preserve"> </w:t>
      </w:r>
      <w:r w:rsidR="00BA3B79">
        <w:rPr>
          <w:b/>
          <w:bCs/>
        </w:rPr>
        <w:t>‘</w:t>
      </w:r>
      <w:r w:rsidR="00DD2771" w:rsidRPr="001D3937">
        <w:t xml:space="preserve">PMR Notification </w:t>
      </w:r>
      <w:r w:rsidR="00BA3B79">
        <w:t>D</w:t>
      </w:r>
      <w:r w:rsidR="00BA3B79" w:rsidRPr="001D3937">
        <w:t>raft</w:t>
      </w:r>
      <w:r w:rsidR="00BA3B79">
        <w:t>’</w:t>
      </w:r>
      <w:r w:rsidR="00BA3B79" w:rsidRPr="001D3937">
        <w:t xml:space="preserve"> </w:t>
      </w:r>
      <w:r w:rsidR="00DD2771" w:rsidRPr="001D3937">
        <w:t>page</w:t>
      </w:r>
      <w:r w:rsidR="00DD2771">
        <w:t xml:space="preserve"> </w:t>
      </w:r>
      <w:r w:rsidR="0011337D">
        <w:t>use</w:t>
      </w:r>
      <w:r w:rsidR="00505566">
        <w:t>d</w:t>
      </w:r>
      <w:r w:rsidR="00DD2771">
        <w:t xml:space="preserve"> to validate your response</w:t>
      </w:r>
      <w:r w:rsidR="00DD2771" w:rsidRPr="001D3937">
        <w:t>.</w:t>
      </w:r>
    </w:p>
    <w:p w14:paraId="3541F59E" w14:textId="44D6D976" w:rsidR="00505566" w:rsidRPr="00505566" w:rsidRDefault="00DD34DF" w:rsidP="00505566">
      <w:pPr>
        <w:pStyle w:val="Numberbullet0"/>
        <w:numPr>
          <w:ilvl w:val="0"/>
          <w:numId w:val="26"/>
        </w:numPr>
        <w:rPr>
          <w:color w:val="auto"/>
        </w:rPr>
      </w:pPr>
      <w:r w:rsidRPr="00987D4E">
        <w:rPr>
          <w:color w:val="auto"/>
        </w:rPr>
        <w:t>Once the response has been successfully validated, click ‘Declare’ (</w:t>
      </w:r>
      <w:r w:rsidRPr="00987D4E">
        <w:rPr>
          <w:b/>
          <w:bCs/>
          <w:color w:val="auto"/>
        </w:rPr>
        <w:t xml:space="preserve">Figure </w:t>
      </w:r>
      <w:r w:rsidR="00987D4E">
        <w:rPr>
          <w:b/>
          <w:bCs/>
          <w:color w:val="auto"/>
        </w:rPr>
        <w:t>5.</w:t>
      </w:r>
      <w:r w:rsidRPr="00987D4E">
        <w:rPr>
          <w:b/>
          <w:bCs/>
          <w:color w:val="auto"/>
        </w:rPr>
        <w:t>1</w:t>
      </w:r>
      <w:r w:rsidR="00A4376C" w:rsidRPr="00987D4E">
        <w:rPr>
          <w:b/>
          <w:bCs/>
          <w:color w:val="auto"/>
        </w:rPr>
        <w:t>9</w:t>
      </w:r>
      <w:r w:rsidRPr="00987D4E">
        <w:rPr>
          <w:color w:val="auto"/>
        </w:rPr>
        <w:t>)</w:t>
      </w:r>
      <w:r w:rsidR="00BA3B79">
        <w:rPr>
          <w:color w:val="auto"/>
        </w:rPr>
        <w:t xml:space="preserve"> to move to the declaration</w:t>
      </w:r>
      <w:r w:rsidRPr="00987D4E">
        <w:rPr>
          <w:color w:val="auto"/>
        </w:rPr>
        <w:t>.</w:t>
      </w:r>
    </w:p>
    <w:p w14:paraId="3E788DEF" w14:textId="77777777" w:rsidR="00505566" w:rsidRDefault="00505566" w:rsidP="00505566">
      <w:pPr>
        <w:spacing w:after="0"/>
        <w:ind w:firstLine="360"/>
      </w:pPr>
      <w:r>
        <w:rPr>
          <w:noProof/>
        </w:rPr>
        <mc:AlternateContent>
          <mc:Choice Requires="wps">
            <w:drawing>
              <wp:anchor distT="0" distB="0" distL="114300" distR="114300" simplePos="0" relativeHeight="251781632" behindDoc="0" locked="0" layoutInCell="1" allowOverlap="1" wp14:anchorId="7276FD75" wp14:editId="64E012EE">
                <wp:simplePos x="0" y="0"/>
                <wp:positionH relativeFrom="column">
                  <wp:posOffset>501650</wp:posOffset>
                </wp:positionH>
                <wp:positionV relativeFrom="paragraph">
                  <wp:posOffset>36618</wp:posOffset>
                </wp:positionV>
                <wp:extent cx="4984750" cy="514350"/>
                <wp:effectExtent l="0" t="0" r="6350" b="0"/>
                <wp:wrapNone/>
                <wp:docPr id="632574644" name="Text Box 14"/>
                <wp:cNvGraphicFramePr/>
                <a:graphic xmlns:a="http://schemas.openxmlformats.org/drawingml/2006/main">
                  <a:graphicData uri="http://schemas.microsoft.com/office/word/2010/wordprocessingShape">
                    <wps:wsp>
                      <wps:cNvSpPr txBox="1"/>
                      <wps:spPr>
                        <a:xfrm>
                          <a:off x="0" y="0"/>
                          <a:ext cx="4984750" cy="514350"/>
                        </a:xfrm>
                        <a:prstGeom prst="rect">
                          <a:avLst/>
                        </a:prstGeom>
                        <a:ln>
                          <a:noFill/>
                        </a:ln>
                      </wps:spPr>
                      <wps:style>
                        <a:lnRef idx="1">
                          <a:schemeClr val="accent3"/>
                        </a:lnRef>
                        <a:fillRef idx="2">
                          <a:schemeClr val="accent3"/>
                        </a:fillRef>
                        <a:effectRef idx="1">
                          <a:schemeClr val="accent3"/>
                        </a:effectRef>
                        <a:fontRef idx="minor">
                          <a:schemeClr val="dk1"/>
                        </a:fontRef>
                      </wps:style>
                      <wps:txbx>
                        <w:txbxContent>
                          <w:p w14:paraId="0EBDACEA" w14:textId="4B1D1D23" w:rsidR="00505566" w:rsidRDefault="00505566" w:rsidP="00505566">
                            <w:pPr>
                              <w:pStyle w:val="Numberbullet0"/>
                              <w:numPr>
                                <w:ilvl w:val="0"/>
                                <w:numId w:val="0"/>
                              </w:numPr>
                              <w:rPr>
                                <w:color w:val="auto"/>
                              </w:rPr>
                            </w:pPr>
                            <w:r w:rsidRPr="00457002">
                              <w:rPr>
                                <w:b/>
                                <w:bCs/>
                                <w:color w:val="auto"/>
                              </w:rPr>
                              <w:t>Note:</w:t>
                            </w:r>
                            <w:r w:rsidRPr="00457002">
                              <w:rPr>
                                <w:color w:val="auto"/>
                              </w:rPr>
                              <w:t xml:space="preserve"> If you wish to preview your responses before submitting, click ‘</w:t>
                            </w:r>
                            <w:r w:rsidRPr="00457002">
                              <w:rPr>
                                <w:bCs/>
                                <w:color w:val="auto"/>
                              </w:rPr>
                              <w:t>Preview</w:t>
                            </w:r>
                            <w:r w:rsidRPr="00457002">
                              <w:rPr>
                                <w:color w:val="auto"/>
                              </w:rPr>
                              <w:t>’ to open the ‘PMR RFI Preview’ page (</w:t>
                            </w:r>
                            <w:r w:rsidRPr="00457002">
                              <w:rPr>
                                <w:b/>
                                <w:bCs/>
                                <w:color w:val="auto"/>
                              </w:rPr>
                              <w:t xml:space="preserve">Figure </w:t>
                            </w:r>
                            <w:r>
                              <w:rPr>
                                <w:b/>
                                <w:bCs/>
                                <w:color w:val="auto"/>
                              </w:rPr>
                              <w:t>5.20</w:t>
                            </w:r>
                            <w:r w:rsidRPr="00457002">
                              <w:rPr>
                                <w:color w:val="auto"/>
                              </w:rPr>
                              <w:t>).</w:t>
                            </w:r>
                          </w:p>
                          <w:p w14:paraId="1D9F3493" w14:textId="77777777" w:rsidR="00505566" w:rsidRDefault="00505566" w:rsidP="00505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6FD75" id="_x0000_s1057" type="#_x0000_t202" style="position:absolute;left:0;text-align:left;margin-left:39.5pt;margin-top:2.9pt;width:392.5pt;height:4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" fillcolor="#c3c3c3 [2166]" stroked="f" strokeweight=".5pt">
                <v:fill color2="#b6b6b6 [2614]" rotate="t" colors="0 #d2d2d2;.5 #c8c8c8;1 silver" focus="100%" type="gradient">
                  <o:fill v:ext="view" type="gradientUnscaled"/>
                </v:fill>
                <v:textbox>
                  <w:txbxContent>
                    <w:p w14:paraId="0EBDACEA" w14:textId="4B1D1D23" w:rsidR="00505566" w:rsidRDefault="00505566" w:rsidP="00505566">
                      <w:pPr>
                        <w:pStyle w:val="Numberbullet0"/>
                        <w:numPr>
                          <w:ilvl w:val="0"/>
                          <w:numId w:val="0"/>
                        </w:numPr>
                        <w:rPr>
                          <w:color w:val="auto"/>
                        </w:rPr>
                      </w:pPr>
                      <w:r w:rsidRPr="00457002">
                        <w:rPr>
                          <w:b/>
                          <w:bCs/>
                          <w:color w:val="auto"/>
                        </w:rPr>
                        <w:t>Note:</w:t>
                      </w:r>
                      <w:r w:rsidRPr="00457002">
                        <w:rPr>
                          <w:color w:val="auto"/>
                        </w:rPr>
                        <w:t xml:space="preserve"> If you wish to preview your responses</w:t>
                      </w:r>
                      <w:r>
                        <w:rPr>
                          <w:rStyle w:val="CommentReference"/>
                          <w:rFonts w:eastAsiaTheme="minorHAnsi" w:cstheme="minorBidi"/>
                          <w:color w:val="auto"/>
                        </w:rPr>
                        <w:t/>
                      </w:r>
                      <w:r w:rsidRPr="00457002">
                        <w:rPr>
                          <w:color w:val="auto"/>
                        </w:rPr>
                        <w:t xml:space="preserve"> before submitting, click ‘</w:t>
                      </w:r>
                      <w:r w:rsidRPr="00457002">
                        <w:rPr>
                          <w:bCs/>
                          <w:color w:val="auto"/>
                        </w:rPr>
                        <w:t>Preview</w:t>
                      </w:r>
                      <w:r w:rsidRPr="00457002">
                        <w:rPr>
                          <w:color w:val="auto"/>
                        </w:rPr>
                        <w:t>’ to open the ‘PMR RFI Preview’ page (</w:t>
                      </w:r>
                      <w:r w:rsidRPr="00457002">
                        <w:rPr>
                          <w:b/>
                          <w:bCs/>
                          <w:color w:val="auto"/>
                        </w:rPr>
                        <w:t xml:space="preserve">Figure </w:t>
                      </w:r>
                      <w:r>
                        <w:rPr>
                          <w:b/>
                          <w:bCs/>
                          <w:color w:val="auto"/>
                        </w:rPr>
                        <w:t>5.20</w:t>
                      </w:r>
                      <w:r w:rsidRPr="00457002">
                        <w:rPr>
                          <w:color w:val="auto"/>
                        </w:rPr>
                        <w:t>).</w:t>
                      </w:r>
                    </w:p>
                    <w:p w14:paraId="1D9F3493" w14:textId="77777777" w:rsidR="00505566" w:rsidRDefault="00505566" w:rsidP="00505566"/>
                  </w:txbxContent>
                </v:textbox>
              </v:shape>
            </w:pict>
          </mc:Fallback>
        </mc:AlternateContent>
      </w:r>
    </w:p>
    <w:p w14:paraId="31E9D401" w14:textId="77777777" w:rsidR="00505566" w:rsidRDefault="00505566" w:rsidP="00505566">
      <w:pPr>
        <w:spacing w:after="0"/>
        <w:ind w:firstLine="360"/>
      </w:pPr>
      <w:r w:rsidRPr="00B60FF3">
        <w:rPr>
          <w:rFonts w:cs="Arial"/>
          <w:noProof/>
        </w:rPr>
        <w:drawing>
          <wp:anchor distT="0" distB="0" distL="114300" distR="114300" simplePos="0" relativeHeight="251780608" behindDoc="0" locked="0" layoutInCell="1" allowOverlap="1" wp14:anchorId="756C038A" wp14:editId="4BD0BE5E">
            <wp:simplePos x="0" y="0"/>
            <wp:positionH relativeFrom="column">
              <wp:posOffset>204470</wp:posOffset>
            </wp:positionH>
            <wp:positionV relativeFrom="paragraph">
              <wp:posOffset>5715</wp:posOffset>
            </wp:positionV>
            <wp:extent cx="247650" cy="247650"/>
            <wp:effectExtent l="0" t="0" r="0" b="0"/>
            <wp:wrapThrough wrapText="bothSides">
              <wp:wrapPolygon edited="0">
                <wp:start x="6646" y="0"/>
                <wp:lineTo x="0" y="4985"/>
                <wp:lineTo x="0" y="9969"/>
                <wp:lineTo x="4985" y="19938"/>
                <wp:lineTo x="13292" y="19938"/>
                <wp:lineTo x="19938" y="13292"/>
                <wp:lineTo x="19938" y="4985"/>
                <wp:lineTo x="13292" y="0"/>
                <wp:lineTo x="6646" y="0"/>
              </wp:wrapPolygon>
            </wp:wrapThrough>
            <wp:docPr id="931776589"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31653" name="Graphic 2104231653"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47650" cy="247650"/>
                    </a:xfrm>
                    <a:prstGeom prst="rect">
                      <a:avLst/>
                    </a:prstGeom>
                  </pic:spPr>
                </pic:pic>
              </a:graphicData>
            </a:graphic>
          </wp:anchor>
        </w:drawing>
      </w:r>
    </w:p>
    <w:p w14:paraId="59117B8D" w14:textId="77777777" w:rsidR="00505566" w:rsidRPr="00987D4E" w:rsidRDefault="00505566" w:rsidP="00505566">
      <w:pPr>
        <w:pStyle w:val="Numberbullet0"/>
        <w:numPr>
          <w:ilvl w:val="0"/>
          <w:numId w:val="0"/>
        </w:numPr>
        <w:ind w:left="360"/>
        <w:rPr>
          <w:color w:val="auto"/>
        </w:rPr>
      </w:pPr>
    </w:p>
    <w:p w14:paraId="2176D06B" w14:textId="77777777" w:rsidR="00DD34DF" w:rsidRDefault="00DD34DF" w:rsidP="001B47BC">
      <w:pPr>
        <w:rPr>
          <w:noProof/>
        </w:rPr>
      </w:pPr>
      <w:r>
        <w:rPr>
          <w:noProof/>
        </w:rPr>
        <mc:AlternateContent>
          <mc:Choice Requires="wpg">
            <w:drawing>
              <wp:inline distT="0" distB="0" distL="0" distR="0" wp14:anchorId="44F3BCFC" wp14:editId="51979AAE">
                <wp:extent cx="4943475" cy="1169035"/>
                <wp:effectExtent l="19050" t="19050" r="28575" b="12065"/>
                <wp:docPr id="955611173" name="Group 4"/>
                <wp:cNvGraphicFramePr/>
                <a:graphic xmlns:a="http://schemas.openxmlformats.org/drawingml/2006/main">
                  <a:graphicData uri="http://schemas.microsoft.com/office/word/2010/wordprocessingGroup">
                    <wpg:wgp>
                      <wpg:cNvGrpSpPr/>
                      <wpg:grpSpPr>
                        <a:xfrm>
                          <a:off x="0" y="0"/>
                          <a:ext cx="4943475" cy="1169035"/>
                          <a:chOff x="0" y="0"/>
                          <a:chExt cx="4943475" cy="1169035"/>
                        </a:xfrm>
                      </wpg:grpSpPr>
                      <pic:pic xmlns:pic="http://schemas.openxmlformats.org/drawingml/2006/picture">
                        <pic:nvPicPr>
                          <pic:cNvPr id="1450786693" name="Picture 1" descr="A screenshot of a computer&#10;&#10;AI-generated content may be incorrect."/>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4943475" cy="1169035"/>
                          </a:xfrm>
                          <a:prstGeom prst="rect">
                            <a:avLst/>
                          </a:prstGeom>
                          <a:ln>
                            <a:solidFill>
                              <a:schemeClr val="tx1"/>
                            </a:solidFill>
                          </a:ln>
                        </pic:spPr>
                      </pic:pic>
                      <wps:wsp>
                        <wps:cNvPr id="1027143845" name="Rectangle 21"/>
                        <wps:cNvSpPr/>
                        <wps:spPr>
                          <a:xfrm flipV="1">
                            <a:off x="520700" y="971550"/>
                            <a:ext cx="466725"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92BFE6A" id="Group 4" o:spid="_x0000_s1026" style="width:389.25pt;height:92.05pt;mso-position-horizontal-relative:char;mso-position-vertical-relative:line" coordsize="49434,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">
                <v:shape id="Picture 1" o:spid="_x0000_s1027" type="#_x0000_t75" alt="A screenshot of a computer&#10;&#10;AI-generated content may be incorrect." style="position:absolute;width:49434;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" stroked="t" strokecolor="black [3213]">
                  <v:imagedata r:id="rId189" o:title="A screenshot of a computer&#10;&#10;AI-generated content may be incorrect"/>
                  <v:path arrowok="t"/>
                </v:shape>
                <v:rect id="Rectangle 21" o:spid="_x0000_s1028" style="position:absolute;left:5207;top:9715;width:4667;height:17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" fillcolor="yellow" stroked="f" strokeweight="1pt">
                  <v:fill opacity="26214f"/>
                </v:rect>
                <w10:anchorlock/>
              </v:group>
            </w:pict>
          </mc:Fallback>
        </mc:AlternateContent>
      </w:r>
      <w:r w:rsidRPr="00EC339C">
        <w:rPr>
          <w:noProof/>
        </w:rPr>
        <w:t xml:space="preserve"> </w:t>
      </w:r>
    </w:p>
    <w:p w14:paraId="797B3636" w14:textId="4DDF64BD" w:rsidR="00DD34DF" w:rsidRPr="00D75BA8" w:rsidRDefault="00DD34DF" w:rsidP="001B47BC">
      <w:pPr>
        <w:rPr>
          <w:noProof/>
        </w:rPr>
      </w:pPr>
      <w:r w:rsidRPr="0025590B">
        <w:rPr>
          <w:b/>
          <w:bCs/>
          <w:noProof/>
        </w:rPr>
        <w:t xml:space="preserve">Figure </w:t>
      </w:r>
      <w:r w:rsidR="0025590B" w:rsidRPr="0025590B">
        <w:rPr>
          <w:b/>
          <w:bCs/>
          <w:noProof/>
        </w:rPr>
        <w:t>5.</w:t>
      </w:r>
      <w:r w:rsidRPr="0025590B">
        <w:rPr>
          <w:b/>
          <w:bCs/>
          <w:noProof/>
        </w:rPr>
        <w:t>1</w:t>
      </w:r>
      <w:r w:rsidR="00A4376C" w:rsidRPr="0025590B">
        <w:rPr>
          <w:b/>
          <w:bCs/>
          <w:noProof/>
        </w:rPr>
        <w:t>9</w:t>
      </w:r>
      <w:r w:rsidR="0025590B" w:rsidRPr="0025590B">
        <w:rPr>
          <w:b/>
          <w:bCs/>
          <w:noProof/>
        </w:rPr>
        <w:t xml:space="preserve">: </w:t>
      </w:r>
      <w:r w:rsidR="00B07D21">
        <w:rPr>
          <w:noProof/>
        </w:rPr>
        <w:t>The ‘</w:t>
      </w:r>
      <w:r w:rsidR="00D75BA8" w:rsidRPr="00663944">
        <w:rPr>
          <w:noProof/>
        </w:rPr>
        <w:t>Declare</w:t>
      </w:r>
      <w:r w:rsidR="00B07D21">
        <w:rPr>
          <w:noProof/>
        </w:rPr>
        <w:t>’</w:t>
      </w:r>
      <w:r w:rsidR="00D75BA8" w:rsidRPr="00663944">
        <w:rPr>
          <w:noProof/>
        </w:rPr>
        <w:t xml:space="preserve"> </w:t>
      </w:r>
      <w:r w:rsidR="00663944" w:rsidRPr="00663944">
        <w:rPr>
          <w:noProof/>
        </w:rPr>
        <w:t>button on the</w:t>
      </w:r>
      <w:r w:rsidR="00663944">
        <w:rPr>
          <w:b/>
          <w:bCs/>
          <w:noProof/>
        </w:rPr>
        <w:t xml:space="preserve"> </w:t>
      </w:r>
      <w:r w:rsidR="00B07D21">
        <w:rPr>
          <w:b/>
          <w:bCs/>
          <w:noProof/>
        </w:rPr>
        <w:t>‘</w:t>
      </w:r>
      <w:r w:rsidR="00D75BA8" w:rsidRPr="00E52063">
        <w:rPr>
          <w:noProof/>
        </w:rPr>
        <w:t xml:space="preserve">PMR Notifcation </w:t>
      </w:r>
      <w:r w:rsidR="00B07D21">
        <w:rPr>
          <w:noProof/>
        </w:rPr>
        <w:t>D</w:t>
      </w:r>
      <w:r w:rsidR="00B07D21" w:rsidRPr="00E52063">
        <w:rPr>
          <w:noProof/>
        </w:rPr>
        <w:t>raft</w:t>
      </w:r>
      <w:r w:rsidR="00B07D21">
        <w:rPr>
          <w:noProof/>
        </w:rPr>
        <w:t>’</w:t>
      </w:r>
      <w:r w:rsidR="00B07D21" w:rsidRPr="00E52063">
        <w:rPr>
          <w:noProof/>
        </w:rPr>
        <w:t xml:space="preserve"> </w:t>
      </w:r>
      <w:r w:rsidR="00D75BA8" w:rsidRPr="00E52063">
        <w:rPr>
          <w:noProof/>
        </w:rPr>
        <w:t xml:space="preserve">page </w:t>
      </w:r>
      <w:r w:rsidR="00663944">
        <w:rPr>
          <w:noProof/>
        </w:rPr>
        <w:t>used</w:t>
      </w:r>
      <w:r w:rsidR="00D75BA8" w:rsidRPr="00E52063">
        <w:rPr>
          <w:noProof/>
        </w:rPr>
        <w:t xml:space="preserve"> to </w:t>
      </w:r>
      <w:r w:rsidR="00B07D21">
        <w:rPr>
          <w:noProof/>
        </w:rPr>
        <w:t xml:space="preserve">progress to the </w:t>
      </w:r>
      <w:r w:rsidR="00B07D21" w:rsidRPr="00E52063">
        <w:rPr>
          <w:noProof/>
        </w:rPr>
        <w:t>declar</w:t>
      </w:r>
      <w:r w:rsidR="00B07D21">
        <w:rPr>
          <w:noProof/>
        </w:rPr>
        <w:t>ation page</w:t>
      </w:r>
      <w:r w:rsidR="00D75BA8" w:rsidRPr="00E52063">
        <w:rPr>
          <w:noProof/>
        </w:rPr>
        <w:t>.</w:t>
      </w:r>
    </w:p>
    <w:p w14:paraId="06DBA7BD" w14:textId="77777777" w:rsidR="00DD34DF" w:rsidRDefault="00DD34DF" w:rsidP="001B47BC">
      <w:r w:rsidRPr="00921B0F">
        <w:rPr>
          <w:noProof/>
        </w:rPr>
        <w:drawing>
          <wp:inline distT="0" distB="0" distL="0" distR="0" wp14:anchorId="57595F42" wp14:editId="1AA8525A">
            <wp:extent cx="4088130" cy="2395220"/>
            <wp:effectExtent l="19050" t="19050" r="26670" b="24130"/>
            <wp:docPr id="1905616207" name="Picture 1905616207" descr="screenshot of previewing a no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88130" cy="2395220"/>
                    </a:xfrm>
                    <a:prstGeom prst="rect">
                      <a:avLst/>
                    </a:prstGeom>
                    <a:ln w="3175">
                      <a:solidFill>
                        <a:schemeClr val="tx1"/>
                      </a:solidFill>
                    </a:ln>
                  </pic:spPr>
                </pic:pic>
              </a:graphicData>
            </a:graphic>
          </wp:inline>
        </w:drawing>
      </w:r>
    </w:p>
    <w:p w14:paraId="33BEA35A" w14:textId="0E288AFE" w:rsidR="00DD34DF" w:rsidRPr="00440E72" w:rsidRDefault="00DD34DF" w:rsidP="001B47BC">
      <w:r w:rsidRPr="00440E72">
        <w:rPr>
          <w:b/>
          <w:bCs/>
        </w:rPr>
        <w:t xml:space="preserve">Figure </w:t>
      </w:r>
      <w:r w:rsidR="00440E72" w:rsidRPr="00440E72">
        <w:rPr>
          <w:b/>
          <w:bCs/>
        </w:rPr>
        <w:t>5.</w:t>
      </w:r>
      <w:r w:rsidR="00D2125A" w:rsidRPr="00440E72">
        <w:rPr>
          <w:b/>
          <w:bCs/>
        </w:rPr>
        <w:t>20</w:t>
      </w:r>
      <w:r w:rsidR="00440E72" w:rsidRPr="00440E72">
        <w:rPr>
          <w:b/>
          <w:bCs/>
        </w:rPr>
        <w:t>:</w:t>
      </w:r>
      <w:r w:rsidR="00440E72">
        <w:rPr>
          <w:b/>
          <w:bCs/>
        </w:rPr>
        <w:t xml:space="preserve"> </w:t>
      </w:r>
      <w:r w:rsidR="00B07D21">
        <w:t>The page where you can preview the response you have compiled in response to the notification</w:t>
      </w:r>
      <w:r w:rsidR="003C0890">
        <w:t>.</w:t>
      </w:r>
    </w:p>
    <w:p w14:paraId="11D10A49" w14:textId="3B3AEF28" w:rsidR="00C31C1E" w:rsidRDefault="00C31C1E" w:rsidP="007F2B1D">
      <w:pPr>
        <w:pStyle w:val="Numberbullet0"/>
        <w:numPr>
          <w:ilvl w:val="0"/>
          <w:numId w:val="26"/>
        </w:numPr>
        <w:rPr>
          <w:color w:val="auto"/>
        </w:rPr>
      </w:pPr>
      <w:r>
        <w:rPr>
          <w:color w:val="auto"/>
        </w:rPr>
        <w:t>On the ‘Declaration’ pop-up:</w:t>
      </w:r>
    </w:p>
    <w:p w14:paraId="62DC81B1" w14:textId="7193C131" w:rsidR="00C31C1E" w:rsidRPr="00C31C1E" w:rsidRDefault="00C31C1E" w:rsidP="00C31C1E">
      <w:pPr>
        <w:pStyle w:val="Numberbullet2"/>
        <w:numPr>
          <w:ilvl w:val="1"/>
          <w:numId w:val="40"/>
        </w:numPr>
        <w:rPr>
          <w:color w:val="auto"/>
        </w:rPr>
      </w:pPr>
      <w:r w:rsidRPr="00C31C1E">
        <w:rPr>
          <w:color w:val="auto"/>
        </w:rPr>
        <w:t>s</w:t>
      </w:r>
      <w:r w:rsidR="00DD34DF" w:rsidRPr="00C31C1E">
        <w:rPr>
          <w:color w:val="auto"/>
        </w:rPr>
        <w:t xml:space="preserve">elect </w:t>
      </w:r>
      <w:r w:rsidR="00B07D21" w:rsidRPr="00C31C1E">
        <w:rPr>
          <w:color w:val="auto"/>
        </w:rPr>
        <w:t>‘</w:t>
      </w:r>
      <w:r w:rsidR="00DD34DF" w:rsidRPr="00C31C1E">
        <w:rPr>
          <w:bCs/>
          <w:color w:val="auto"/>
        </w:rPr>
        <w:t>Yes</w:t>
      </w:r>
      <w:r w:rsidR="00B07D21" w:rsidRPr="00C31C1E">
        <w:rPr>
          <w:bCs/>
          <w:color w:val="auto"/>
        </w:rPr>
        <w:t>’</w:t>
      </w:r>
      <w:r w:rsidR="00DD34DF" w:rsidRPr="00C31C1E">
        <w:rPr>
          <w:color w:val="auto"/>
        </w:rPr>
        <w:t xml:space="preserve"> if you agree to the declaration and click </w:t>
      </w:r>
      <w:r w:rsidR="00B07D21" w:rsidRPr="00C31C1E">
        <w:rPr>
          <w:color w:val="auto"/>
        </w:rPr>
        <w:t>‘</w:t>
      </w:r>
      <w:r w:rsidR="00DD34DF" w:rsidRPr="00C31C1E">
        <w:rPr>
          <w:color w:val="auto"/>
        </w:rPr>
        <w:t>Submit</w:t>
      </w:r>
      <w:r w:rsidR="00B07D21" w:rsidRPr="00C31C1E">
        <w:rPr>
          <w:color w:val="auto"/>
        </w:rPr>
        <w:t>’</w:t>
      </w:r>
      <w:r w:rsidR="00DD34DF" w:rsidRPr="00C31C1E">
        <w:rPr>
          <w:color w:val="auto"/>
        </w:rPr>
        <w:t xml:space="preserve"> (</w:t>
      </w:r>
      <w:r w:rsidR="00DD34DF" w:rsidRPr="00C31C1E">
        <w:rPr>
          <w:b/>
          <w:bCs/>
          <w:color w:val="auto"/>
        </w:rPr>
        <w:t xml:space="preserve">Figure </w:t>
      </w:r>
      <w:r w:rsidR="003C0890" w:rsidRPr="00C31C1E">
        <w:rPr>
          <w:b/>
          <w:bCs/>
          <w:color w:val="auto"/>
        </w:rPr>
        <w:t>5.</w:t>
      </w:r>
      <w:r w:rsidR="006D624A" w:rsidRPr="00C31C1E">
        <w:rPr>
          <w:b/>
          <w:bCs/>
          <w:color w:val="auto"/>
        </w:rPr>
        <w:t>2</w:t>
      </w:r>
      <w:r w:rsidR="00D2125A" w:rsidRPr="00C31C1E">
        <w:rPr>
          <w:b/>
          <w:bCs/>
          <w:color w:val="auto"/>
        </w:rPr>
        <w:t>1</w:t>
      </w:r>
      <w:r w:rsidR="00DD34DF" w:rsidRPr="00C31C1E">
        <w:rPr>
          <w:color w:val="auto"/>
        </w:rPr>
        <w:t>).</w:t>
      </w:r>
      <w:r w:rsidRPr="00C31C1E">
        <w:rPr>
          <w:color w:val="auto"/>
        </w:rPr>
        <w:t xml:space="preserve"> Then click ‘</w:t>
      </w:r>
      <w:r w:rsidRPr="00C31C1E">
        <w:rPr>
          <w:bCs/>
          <w:color w:val="auto"/>
        </w:rPr>
        <w:t>OK’</w:t>
      </w:r>
      <w:r w:rsidRPr="00C31C1E">
        <w:rPr>
          <w:color w:val="auto"/>
        </w:rPr>
        <w:t xml:space="preserve"> (</w:t>
      </w:r>
      <w:r w:rsidRPr="00C31C1E">
        <w:rPr>
          <w:b/>
          <w:bCs/>
          <w:color w:val="auto"/>
        </w:rPr>
        <w:t xml:space="preserve">Figure </w:t>
      </w:r>
      <w:r>
        <w:rPr>
          <w:b/>
          <w:bCs/>
          <w:color w:val="auto"/>
        </w:rPr>
        <w:t>5.22</w:t>
      </w:r>
      <w:r w:rsidRPr="00C31C1E">
        <w:rPr>
          <w:color w:val="auto"/>
        </w:rPr>
        <w:t>) to submit your response.</w:t>
      </w:r>
    </w:p>
    <w:p w14:paraId="1CDE3210" w14:textId="1B53BBAC" w:rsidR="00DD34DF" w:rsidRPr="00E20C74" w:rsidRDefault="00D2125A" w:rsidP="001B47BC">
      <w:r>
        <w:rPr>
          <w:noProof/>
        </w:rPr>
        <w:lastRenderedPageBreak/>
        <mc:AlternateContent>
          <mc:Choice Requires="wpg">
            <w:drawing>
              <wp:inline distT="0" distB="0" distL="0" distR="0" wp14:anchorId="560465E3" wp14:editId="3093C3F2">
                <wp:extent cx="4088130" cy="2006600"/>
                <wp:effectExtent l="19050" t="19050" r="26670" b="12700"/>
                <wp:docPr id="1987139069" name="Group 6"/>
                <wp:cNvGraphicFramePr/>
                <a:graphic xmlns:a="http://schemas.openxmlformats.org/drawingml/2006/main">
                  <a:graphicData uri="http://schemas.microsoft.com/office/word/2010/wordprocessingGroup">
                    <wpg:wgp>
                      <wpg:cNvGrpSpPr/>
                      <wpg:grpSpPr>
                        <a:xfrm>
                          <a:off x="0" y="0"/>
                          <a:ext cx="4088130" cy="2006600"/>
                          <a:chOff x="0" y="0"/>
                          <a:chExt cx="4448175" cy="2105025"/>
                        </a:xfrm>
                      </wpg:grpSpPr>
                      <wpg:grpSp>
                        <wpg:cNvPr id="1697171575" name="Group 5"/>
                        <wpg:cNvGrpSpPr/>
                        <wpg:grpSpPr>
                          <a:xfrm>
                            <a:off x="0" y="0"/>
                            <a:ext cx="4448175" cy="2105025"/>
                            <a:chOff x="0" y="0"/>
                            <a:chExt cx="4448175" cy="2105025"/>
                          </a:xfrm>
                        </wpg:grpSpPr>
                        <pic:pic xmlns:pic="http://schemas.openxmlformats.org/drawingml/2006/picture">
                          <pic:nvPicPr>
                            <pic:cNvPr id="1108858707" name="Picture 1" descr="A screenshot of a computer&#10;&#10;AI-generated content may be incorrect."/>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4448175" cy="2105025"/>
                            </a:xfrm>
                            <a:prstGeom prst="rect">
                              <a:avLst/>
                            </a:prstGeom>
                            <a:ln>
                              <a:solidFill>
                                <a:schemeClr val="tx1"/>
                              </a:solidFill>
                            </a:ln>
                          </pic:spPr>
                        </pic:pic>
                        <wps:wsp>
                          <wps:cNvPr id="1318294956" name="Rectangle 21"/>
                          <wps:cNvSpPr/>
                          <wps:spPr>
                            <a:xfrm flipV="1">
                              <a:off x="412750" y="1416050"/>
                              <a:ext cx="450850" cy="158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5314545" name="Rectangle 21"/>
                        <wps:cNvSpPr/>
                        <wps:spPr>
                          <a:xfrm flipV="1">
                            <a:off x="412750" y="1854199"/>
                            <a:ext cx="520700" cy="2159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586E047" id="Group 6" o:spid="_x0000_s1026" style="width:321.9pt;height:158pt;mso-position-horizontal-relative:char;mso-position-vertical-relative:line" coordsize="44481,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">
                <v:group id="Group 5" o:spid="_x0000_s1027" style="position:absolute;width:44481;height:21050" coordsize="44481,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">
                  <v:shape id="Picture 1" o:spid="_x0000_s1028" type="#_x0000_t75" alt="A screenshot of a computer&#10;&#10;AI-generated content may be incorrect." style="position:absolute;width:4448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" stroked="t" strokecolor="black [3213]">
                    <v:imagedata r:id="rId192" o:title="A screenshot of a computer&#10;&#10;AI-generated content may be incorrect"/>
                    <v:path arrowok="t"/>
                  </v:shape>
                  <v:rect id="Rectangle 21" o:spid="_x0000_s1029" style="position:absolute;left:4127;top:14160;width:4509;height:15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" fillcolor="yellow" stroked="f" strokeweight="1pt">
                    <v:fill opacity="26214f"/>
                  </v:rect>
                </v:group>
                <v:rect id="Rectangle 21" o:spid="_x0000_s1030" style="position:absolute;left:4127;top:18541;width:5207;height:215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" fillcolor="yellow" stroked="f" strokeweight="1pt">
                  <v:fill opacity="26214f"/>
                </v:rect>
                <w10:anchorlock/>
              </v:group>
            </w:pict>
          </mc:Fallback>
        </mc:AlternateContent>
      </w:r>
    </w:p>
    <w:p w14:paraId="13336409" w14:textId="78979A7C" w:rsidR="00DD34DF" w:rsidRDefault="00DD34DF" w:rsidP="001B47BC">
      <w:r w:rsidRPr="00C31C1E">
        <w:rPr>
          <w:b/>
          <w:bCs/>
        </w:rPr>
        <w:t xml:space="preserve">Figure </w:t>
      </w:r>
      <w:r w:rsidR="00FB23AC" w:rsidRPr="00C31C1E">
        <w:rPr>
          <w:b/>
          <w:bCs/>
        </w:rPr>
        <w:t>5.</w:t>
      </w:r>
      <w:r w:rsidR="006D624A" w:rsidRPr="00C31C1E">
        <w:rPr>
          <w:b/>
          <w:bCs/>
        </w:rPr>
        <w:t>2</w:t>
      </w:r>
      <w:r w:rsidR="00E20C74" w:rsidRPr="00C31C1E">
        <w:rPr>
          <w:b/>
          <w:bCs/>
        </w:rPr>
        <w:t>1</w:t>
      </w:r>
      <w:r w:rsidR="00FB23AC" w:rsidRPr="00C31C1E">
        <w:rPr>
          <w:b/>
          <w:bCs/>
        </w:rPr>
        <w:t xml:space="preserve">: </w:t>
      </w:r>
      <w:r w:rsidR="00B07D21" w:rsidRPr="00C31C1E">
        <w:t>The d</w:t>
      </w:r>
      <w:r w:rsidR="00FB23AC" w:rsidRPr="00C31C1E">
        <w:t xml:space="preserve">eclaration requiring confirmation that the information provided is </w:t>
      </w:r>
      <w:r w:rsidR="00B07D21" w:rsidRPr="00C31C1E">
        <w:t xml:space="preserve">complete </w:t>
      </w:r>
      <w:r w:rsidR="00FB23AC" w:rsidRPr="00C31C1E">
        <w:t xml:space="preserve">and </w:t>
      </w:r>
      <w:r w:rsidR="00B07D21" w:rsidRPr="00C31C1E">
        <w:t xml:space="preserve">in English </w:t>
      </w:r>
      <w:r w:rsidR="00FB23AC" w:rsidRPr="00C31C1E">
        <w:t>before submitting the PMR response.</w:t>
      </w:r>
    </w:p>
    <w:p w14:paraId="2A2011E0" w14:textId="140CD68D" w:rsidR="00DD34DF" w:rsidRPr="000E6A61" w:rsidRDefault="00DD34DF" w:rsidP="001B47BC">
      <w:r>
        <w:rPr>
          <w:noProof/>
        </w:rPr>
        <mc:AlternateContent>
          <mc:Choice Requires="wpg">
            <w:drawing>
              <wp:inline distT="0" distB="0" distL="0" distR="0" wp14:anchorId="0A1E1722" wp14:editId="25C66326">
                <wp:extent cx="3949700" cy="1390650"/>
                <wp:effectExtent l="19050" t="19050" r="12700" b="19050"/>
                <wp:docPr id="568647855" name="Group 7"/>
                <wp:cNvGraphicFramePr/>
                <a:graphic xmlns:a="http://schemas.openxmlformats.org/drawingml/2006/main">
                  <a:graphicData uri="http://schemas.microsoft.com/office/word/2010/wordprocessingGroup">
                    <wpg:wgp>
                      <wpg:cNvGrpSpPr/>
                      <wpg:grpSpPr>
                        <a:xfrm>
                          <a:off x="0" y="0"/>
                          <a:ext cx="3949700" cy="1390650"/>
                          <a:chOff x="0" y="0"/>
                          <a:chExt cx="4008120" cy="1400175"/>
                        </a:xfrm>
                      </wpg:grpSpPr>
                      <pic:pic xmlns:pic="http://schemas.openxmlformats.org/drawingml/2006/picture">
                        <pic:nvPicPr>
                          <pic:cNvPr id="19220061" name="Picture 1" descr="A screenshot of a computer&#10;&#10;AI-generated content may be incorrect."/>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4008120" cy="1400175"/>
                          </a:xfrm>
                          <a:prstGeom prst="rect">
                            <a:avLst/>
                          </a:prstGeom>
                          <a:ln>
                            <a:solidFill>
                              <a:schemeClr val="tx1"/>
                            </a:solidFill>
                          </a:ln>
                        </pic:spPr>
                      </pic:pic>
                      <wps:wsp>
                        <wps:cNvPr id="61034212" name="Rectangle 21"/>
                        <wps:cNvSpPr/>
                        <wps:spPr>
                          <a:xfrm flipV="1">
                            <a:off x="2724150" y="1054100"/>
                            <a:ext cx="21590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7F54D6" id="Group 7" o:spid="_x0000_s1026" style="width:311pt;height:109.5pt;mso-position-horizontal-relative:char;mso-position-vertical-relative:line" coordsize="40081,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">
                <v:shape id="Picture 1" o:spid="_x0000_s1027" type="#_x0000_t75" alt="A screenshot of a computer&#10;&#10;AI-generated content may be incorrect." style="position:absolute;width:40081;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" stroked="t" strokecolor="black [3213]">
                  <v:imagedata r:id="rId194" o:title="A screenshot of a computer&#10;&#10;AI-generated content may be incorrect"/>
                  <v:path arrowok="t"/>
                </v:shape>
                <v:rect id="Rectangle 21" o:spid="_x0000_s1028" style="position:absolute;left:27241;top:10541;width:2159;height:171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" fillcolor="yellow" stroked="f" strokeweight="1pt">
                  <v:fill opacity="26214f"/>
                </v:rect>
                <w10:anchorlock/>
              </v:group>
            </w:pict>
          </mc:Fallback>
        </mc:AlternateContent>
      </w:r>
    </w:p>
    <w:p w14:paraId="2B5A7AB2" w14:textId="10B64595" w:rsidR="00DD34DF" w:rsidRPr="009B3771" w:rsidRDefault="00DD34DF" w:rsidP="001B47BC">
      <w:pPr>
        <w:rPr>
          <w:b/>
          <w:bCs/>
        </w:rPr>
      </w:pPr>
      <w:r w:rsidRPr="009B3771">
        <w:rPr>
          <w:b/>
          <w:bCs/>
        </w:rPr>
        <w:t xml:space="preserve">Figure </w:t>
      </w:r>
      <w:r w:rsidR="009B3771" w:rsidRPr="009B3771">
        <w:rPr>
          <w:b/>
          <w:bCs/>
        </w:rPr>
        <w:t>5.</w:t>
      </w:r>
      <w:r w:rsidR="006D624A" w:rsidRPr="009B3771">
        <w:rPr>
          <w:b/>
          <w:bCs/>
        </w:rPr>
        <w:t>2</w:t>
      </w:r>
      <w:r w:rsidR="00612604">
        <w:rPr>
          <w:b/>
          <w:bCs/>
        </w:rPr>
        <w:t>2</w:t>
      </w:r>
      <w:r w:rsidR="009B3771" w:rsidRPr="009B3771">
        <w:rPr>
          <w:b/>
          <w:bCs/>
        </w:rPr>
        <w:t>:</w:t>
      </w:r>
      <w:r w:rsidR="009B3771">
        <w:rPr>
          <w:b/>
          <w:bCs/>
        </w:rPr>
        <w:t xml:space="preserve"> </w:t>
      </w:r>
      <w:r w:rsidR="00DB165D" w:rsidRPr="004339D5">
        <w:t xml:space="preserve">Submission confirmation prompt before the </w:t>
      </w:r>
      <w:r w:rsidR="00B07D21">
        <w:t xml:space="preserve">submission to the </w:t>
      </w:r>
      <w:r w:rsidR="00DB165D" w:rsidRPr="004339D5">
        <w:t>PMR notification</w:t>
      </w:r>
      <w:r w:rsidR="00B07D21">
        <w:t xml:space="preserve"> is complete</w:t>
      </w:r>
      <w:r w:rsidR="00DB165D" w:rsidRPr="004339D5">
        <w:t>.</w:t>
      </w:r>
    </w:p>
    <w:p w14:paraId="27972250" w14:textId="6E486B5B" w:rsidR="00612604" w:rsidRPr="003872B0" w:rsidRDefault="00612604" w:rsidP="00612604">
      <w:pPr>
        <w:pStyle w:val="Numberbullet2"/>
        <w:numPr>
          <w:ilvl w:val="1"/>
          <w:numId w:val="41"/>
        </w:numPr>
      </w:pPr>
      <w:r w:rsidRPr="00612604">
        <w:rPr>
          <w:color w:val="auto"/>
        </w:rPr>
        <w:t>Select ‘No’ if you do not agree to the declaration and click ‘Submit’ (</w:t>
      </w:r>
      <w:r w:rsidRPr="00612604">
        <w:rPr>
          <w:b/>
          <w:bCs/>
          <w:color w:val="auto"/>
        </w:rPr>
        <w:t xml:space="preserve">Figure </w:t>
      </w:r>
      <w:r>
        <w:rPr>
          <w:b/>
          <w:bCs/>
          <w:color w:val="auto"/>
        </w:rPr>
        <w:t>5.21</w:t>
      </w:r>
      <w:r w:rsidRPr="00612604">
        <w:rPr>
          <w:color w:val="auto"/>
        </w:rPr>
        <w:t>). You will not be able to submit your response, and the error message below will appear (</w:t>
      </w:r>
      <w:r w:rsidRPr="00612604">
        <w:rPr>
          <w:b/>
          <w:bCs/>
          <w:color w:val="auto"/>
        </w:rPr>
        <w:t xml:space="preserve">Figure </w:t>
      </w:r>
      <w:r>
        <w:rPr>
          <w:b/>
          <w:bCs/>
          <w:color w:val="auto"/>
        </w:rPr>
        <w:t>5.23</w:t>
      </w:r>
      <w:r w:rsidRPr="00612604">
        <w:rPr>
          <w:color w:val="auto"/>
        </w:rPr>
        <w:t>). Click ‘Ok’ to go back to the ‘Declaration’ pop-up (</w:t>
      </w:r>
      <w:r w:rsidRPr="00612604">
        <w:rPr>
          <w:b/>
          <w:bCs/>
          <w:color w:val="auto"/>
        </w:rPr>
        <w:t xml:space="preserve">Figure </w:t>
      </w:r>
      <w:r>
        <w:rPr>
          <w:b/>
          <w:bCs/>
          <w:color w:val="auto"/>
        </w:rPr>
        <w:t>5.21</w:t>
      </w:r>
      <w:r w:rsidRPr="00612604">
        <w:rPr>
          <w:color w:val="auto"/>
        </w:rPr>
        <w:t>).</w:t>
      </w:r>
    </w:p>
    <w:p w14:paraId="7EF7901C" w14:textId="77777777" w:rsidR="00612604" w:rsidRDefault="00612604" w:rsidP="001B47BC">
      <w:pPr>
        <w:rPr>
          <w:sz w:val="32"/>
          <w:szCs w:val="32"/>
        </w:rPr>
      </w:pPr>
      <w:r>
        <w:rPr>
          <w:noProof/>
        </w:rPr>
        <mc:AlternateContent>
          <mc:Choice Requires="wpg">
            <w:drawing>
              <wp:inline distT="0" distB="0" distL="0" distR="0" wp14:anchorId="1D6FC3CE" wp14:editId="63B78841">
                <wp:extent cx="4257675" cy="1619250"/>
                <wp:effectExtent l="19050" t="19050" r="28575" b="19050"/>
                <wp:docPr id="1438589564" name="Group 16"/>
                <wp:cNvGraphicFramePr/>
                <a:graphic xmlns:a="http://schemas.openxmlformats.org/drawingml/2006/main">
                  <a:graphicData uri="http://schemas.microsoft.com/office/word/2010/wordprocessingGroup">
                    <wpg:wgp>
                      <wpg:cNvGrpSpPr/>
                      <wpg:grpSpPr>
                        <a:xfrm>
                          <a:off x="0" y="0"/>
                          <a:ext cx="4257675" cy="1619250"/>
                          <a:chOff x="0" y="0"/>
                          <a:chExt cx="4257675" cy="1619250"/>
                        </a:xfrm>
                      </wpg:grpSpPr>
                      <pic:pic xmlns:pic="http://schemas.openxmlformats.org/drawingml/2006/picture">
                        <pic:nvPicPr>
                          <pic:cNvPr id="1023074319" name="Picture 1" descr="A close-up of a message&#10;&#10;AI-generated content may be incorrect."/>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4257675" cy="1619250"/>
                          </a:xfrm>
                          <a:prstGeom prst="rect">
                            <a:avLst/>
                          </a:prstGeom>
                          <a:ln>
                            <a:solidFill>
                              <a:schemeClr val="tx1"/>
                            </a:solidFill>
                          </a:ln>
                        </pic:spPr>
                      </pic:pic>
                      <wps:wsp>
                        <wps:cNvPr id="2083047719" name="Rectangle 15"/>
                        <wps:cNvSpPr/>
                        <wps:spPr>
                          <a:xfrm>
                            <a:off x="3733800" y="1171575"/>
                            <a:ext cx="371475" cy="29527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E44CC4C" id="Group 16" o:spid="_x0000_s1026" style="width:335.25pt;height:127.5pt;mso-position-horizontal-relative:char;mso-position-vertical-relative:line" coordsize="42576,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">
                <v:shape id="Picture 1" o:spid="_x0000_s1027" type="#_x0000_t75" alt="A close-up of a message&#10;&#10;AI-generated content may be incorrect." style="position:absolute;width:42576;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" stroked="t" strokecolor="black [3213]">
                  <v:imagedata r:id="rId220" o:title="A close-up of a message&#10;&#10;AI-generated content may be incorrect"/>
                  <v:path arrowok="t"/>
                </v:shape>
                <v:rect id="Rectangle 15" o:spid="_x0000_s1028" style="position:absolute;left:37338;top:11715;width:371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" fillcolor="yellow" stroked="f" strokeweight="1pt">
                  <v:fill opacity="26214f"/>
                </v:rect>
                <w10:anchorlock/>
              </v:group>
            </w:pict>
          </mc:Fallback>
        </mc:AlternateContent>
      </w:r>
    </w:p>
    <w:p w14:paraId="72A502FF" w14:textId="77777777" w:rsidR="001B47BC" w:rsidRDefault="00612604" w:rsidP="001B47BC">
      <w:pPr>
        <w:rPr>
          <w:color w:val="auto"/>
        </w:rPr>
      </w:pPr>
      <w:r w:rsidRPr="003872B0">
        <w:rPr>
          <w:b/>
          <w:bCs/>
          <w:color w:val="auto"/>
        </w:rPr>
        <w:t xml:space="preserve">Figure </w:t>
      </w:r>
      <w:r>
        <w:rPr>
          <w:b/>
          <w:bCs/>
          <w:color w:val="auto"/>
        </w:rPr>
        <w:t>5.23</w:t>
      </w:r>
      <w:r w:rsidRPr="003872B0">
        <w:rPr>
          <w:b/>
          <w:bCs/>
          <w:color w:val="auto"/>
        </w:rPr>
        <w:t>:</w:t>
      </w:r>
      <w:r w:rsidRPr="003872B0">
        <w:rPr>
          <w:color w:val="auto"/>
        </w:rPr>
        <w:t xml:space="preserve"> System alert prompting the user to agree to a declaration before submitting a response to a notification in the dashboard.</w:t>
      </w:r>
    </w:p>
    <w:p w14:paraId="1F51D4D5" w14:textId="72AD04FB" w:rsidR="0036359E" w:rsidRPr="000E6A61" w:rsidRDefault="00EA1C71" w:rsidP="001B47BC">
      <w:pPr>
        <w:pStyle w:val="Heading2"/>
        <w:pageBreakBefore/>
      </w:pPr>
      <w:bookmarkStart w:id="60" w:name="_Toc226530855"/>
      <w:r w:rsidRPr="000E6A61">
        <w:lastRenderedPageBreak/>
        <w:t xml:space="preserve">Section </w:t>
      </w:r>
      <w:r w:rsidR="00DB165D">
        <w:t>6</w:t>
      </w:r>
      <w:r w:rsidRPr="000E6A61">
        <w:t xml:space="preserve">: </w:t>
      </w:r>
      <w:r w:rsidR="0036359E" w:rsidRPr="000E6A61">
        <w:t xml:space="preserve">How to request for an </w:t>
      </w:r>
      <w:r w:rsidR="000E7BE9" w:rsidRPr="000E6A61">
        <w:t>extension.</w:t>
      </w:r>
      <w:bookmarkEnd w:id="60"/>
    </w:p>
    <w:p w14:paraId="773ED230" w14:textId="68305037" w:rsidR="006B6ADB" w:rsidRDefault="0036359E" w:rsidP="006B6ADB">
      <w:r>
        <w:t>When the TGA sends you a noti</w:t>
      </w:r>
      <w:r w:rsidR="0023044E">
        <w:t>fication</w:t>
      </w:r>
      <w:r>
        <w:t xml:space="preserve">, the date the </w:t>
      </w:r>
      <w:r w:rsidR="0023044E">
        <w:t xml:space="preserve">documents and </w:t>
      </w:r>
      <w:r>
        <w:t xml:space="preserve">information </w:t>
      </w:r>
      <w:r w:rsidR="0023044E">
        <w:t xml:space="preserve">are </w:t>
      </w:r>
      <w:r>
        <w:t xml:space="preserve">due by is listed in the </w:t>
      </w:r>
      <w:r w:rsidR="00174F59">
        <w:t>dashboard</w:t>
      </w:r>
      <w:r>
        <w:t xml:space="preserve"> (</w:t>
      </w:r>
      <w:r w:rsidRPr="008406A4">
        <w:rPr>
          <w:b/>
          <w:bCs/>
        </w:rPr>
        <w:t xml:space="preserve">Figure </w:t>
      </w:r>
      <w:r w:rsidR="00496D70">
        <w:rPr>
          <w:b/>
          <w:bCs/>
        </w:rPr>
        <w:t>6.</w:t>
      </w:r>
      <w:r w:rsidR="00EA1C71">
        <w:rPr>
          <w:b/>
          <w:bCs/>
        </w:rPr>
        <w:t>1</w:t>
      </w:r>
      <w:r>
        <w:t>). If a response is not submitted by the due date</w:t>
      </w:r>
      <w:r w:rsidR="009278CC">
        <w:t xml:space="preserve">, </w:t>
      </w:r>
      <w:r>
        <w:t xml:space="preserve">you will not be able to </w:t>
      </w:r>
      <w:r w:rsidR="003872B0">
        <w:t xml:space="preserve">draft and </w:t>
      </w:r>
      <w:r>
        <w:t>submit a response</w:t>
      </w:r>
      <w:r w:rsidR="003872B0">
        <w:t xml:space="preserve"> to a notice</w:t>
      </w:r>
      <w:r>
        <w:t xml:space="preserve"> </w:t>
      </w:r>
      <w:r w:rsidR="0023044E">
        <w:t xml:space="preserve">through </w:t>
      </w:r>
      <w:r>
        <w:t xml:space="preserve">the </w:t>
      </w:r>
      <w:r w:rsidR="00174F59">
        <w:t>dashboard</w:t>
      </w:r>
      <w:r w:rsidR="0023044E">
        <w:t>.</w:t>
      </w:r>
    </w:p>
    <w:p w14:paraId="1F56489F" w14:textId="374F3A87" w:rsidR="00CE58E2" w:rsidRPr="00947BED" w:rsidRDefault="00CE58E2" w:rsidP="00CE58E2">
      <w:pPr>
        <w:ind w:left="360"/>
      </w:pPr>
      <w:r>
        <w:rPr>
          <w:noProof/>
        </w:rPr>
        <mc:AlternateContent>
          <mc:Choice Requires="wpg">
            <w:drawing>
              <wp:inline distT="0" distB="0" distL="0" distR="0" wp14:anchorId="53ED0001" wp14:editId="7AFAB6BB">
                <wp:extent cx="5236633" cy="1524000"/>
                <wp:effectExtent l="19050" t="19050" r="21590" b="19050"/>
                <wp:docPr id="1623840176" name="Group 17"/>
                <wp:cNvGraphicFramePr/>
                <a:graphic xmlns:a="http://schemas.openxmlformats.org/drawingml/2006/main">
                  <a:graphicData uri="http://schemas.microsoft.com/office/word/2010/wordprocessingGroup">
                    <wpg:wgp>
                      <wpg:cNvGrpSpPr/>
                      <wpg:grpSpPr>
                        <a:xfrm>
                          <a:off x="0" y="0"/>
                          <a:ext cx="5236633" cy="1524000"/>
                          <a:chOff x="0" y="0"/>
                          <a:chExt cx="5759450" cy="1494790"/>
                        </a:xfrm>
                      </wpg:grpSpPr>
                      <pic:pic xmlns:pic="http://schemas.openxmlformats.org/drawingml/2006/picture">
                        <pic:nvPicPr>
                          <pic:cNvPr id="1755913131" name="Picture 1" descr="A screenshot of a computer&#10;&#10;AI-generated content may be incorrect."/>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759450" cy="1494790"/>
                          </a:xfrm>
                          <a:prstGeom prst="rect">
                            <a:avLst/>
                          </a:prstGeom>
                          <a:ln>
                            <a:solidFill>
                              <a:schemeClr val="tx1"/>
                            </a:solidFill>
                          </a:ln>
                        </pic:spPr>
                      </pic:pic>
                      <wps:wsp>
                        <wps:cNvPr id="526881194" name="Rectangle 21"/>
                        <wps:cNvSpPr/>
                        <wps:spPr>
                          <a:xfrm flipV="1">
                            <a:off x="3181350" y="819150"/>
                            <a:ext cx="371475"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799650" name="Rectangle 21"/>
                        <wps:cNvSpPr/>
                        <wps:spPr>
                          <a:xfrm flipV="1">
                            <a:off x="4219575" y="762000"/>
                            <a:ext cx="723900" cy="22860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012029" name="Rectangle 21"/>
                        <wps:cNvSpPr/>
                        <wps:spPr>
                          <a:xfrm flipV="1">
                            <a:off x="5038725" y="1162050"/>
                            <a:ext cx="720725" cy="2857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7B83A7" id="Group 17" o:spid="_x0000_s1026" style="width:412.35pt;height:120pt;mso-position-horizontal-relative:char;mso-position-vertical-relative:line" coordsize="57594,14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">
                <v:shape id="Picture 1" o:spid="_x0000_s1027" type="#_x0000_t75" alt="A screenshot of a computer&#10;&#10;AI-generated content may be incorrect." style="position:absolute;width:57594;height:1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" stroked="t" strokecolor="black [3213]">
                  <v:imagedata r:id="rId251" o:title="A screenshot of a computer&#10;&#10;AI-generated content may be incorrect"/>
                  <v:path arrowok="t"/>
                </v:shape>
                <v:rect id="Rectangle 21" o:spid="_x0000_s1028" style="position:absolute;left:31813;top:8191;width:3715;height:17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" fillcolor="yellow" stroked="f" strokeweight="1pt">
                  <v:fill opacity="26214f"/>
                </v:rect>
                <v:rect id="Rectangle 21" o:spid="_x0000_s1029" style="position:absolute;left:42195;top:7620;width:7239;height:228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" fillcolor="yellow" stroked="f" strokeweight="1pt">
                  <v:fill opacity="26214f"/>
                </v:rect>
                <v:rect id="Rectangle 21" o:spid="_x0000_s1030" style="position:absolute;left:50387;top:11620;width:7207;height:285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" fillcolor="yellow" stroked="f" strokeweight="1pt">
                  <v:fill opacity="26214f"/>
                </v:rect>
                <w10:anchorlock/>
              </v:group>
            </w:pict>
          </mc:Fallback>
        </mc:AlternateContent>
      </w:r>
      <w:r w:rsidR="0036359E" w:rsidRPr="00CE58E2">
        <w:rPr>
          <w:rFonts w:cs="Arial"/>
          <w:b/>
          <w:bCs/>
        </w:rPr>
        <w:t>Figure</w:t>
      </w:r>
      <w:r w:rsidR="007C3CEC" w:rsidRPr="00CE58E2">
        <w:rPr>
          <w:rFonts w:cs="Arial"/>
          <w:b/>
          <w:bCs/>
        </w:rPr>
        <w:t xml:space="preserve"> </w:t>
      </w:r>
      <w:r w:rsidR="00B7055A" w:rsidRPr="00CE58E2">
        <w:rPr>
          <w:rFonts w:cs="Arial"/>
          <w:b/>
          <w:bCs/>
        </w:rPr>
        <w:t>6.</w:t>
      </w:r>
      <w:r w:rsidR="007C3CEC" w:rsidRPr="00CE58E2">
        <w:rPr>
          <w:rFonts w:cs="Arial"/>
          <w:b/>
          <w:bCs/>
        </w:rPr>
        <w:t>1</w:t>
      </w:r>
      <w:r w:rsidR="00B7055A" w:rsidRPr="00CE58E2">
        <w:rPr>
          <w:rFonts w:cs="Arial"/>
          <w:b/>
          <w:bCs/>
        </w:rPr>
        <w:t xml:space="preserve">: </w:t>
      </w:r>
      <w:r w:rsidR="00413819" w:rsidRPr="00CE58E2">
        <w:rPr>
          <w:rFonts w:cs="Arial"/>
        </w:rPr>
        <w:t xml:space="preserve">The dashboard showing the </w:t>
      </w:r>
      <w:r w:rsidR="00947BED" w:rsidRPr="00CE58E2">
        <w:rPr>
          <w:rFonts w:cs="Arial"/>
        </w:rPr>
        <w:t>notification due date and status.</w:t>
      </w:r>
    </w:p>
    <w:p w14:paraId="528F1388" w14:textId="6D0D8EAA" w:rsidR="001215F8" w:rsidRPr="00947BED" w:rsidRDefault="0036359E" w:rsidP="001B47BC">
      <w:r w:rsidRPr="00947BED">
        <w:t>If you are having difficulty providing the</w:t>
      </w:r>
      <w:r w:rsidR="0023044E">
        <w:t xml:space="preserve"> documents,</w:t>
      </w:r>
      <w:r w:rsidRPr="00947BED">
        <w:t xml:space="preserve"> information</w:t>
      </w:r>
      <w:r w:rsidR="0023044E">
        <w:t>, or samples</w:t>
      </w:r>
      <w:r w:rsidRPr="00947BED">
        <w:t xml:space="preserve"> in the required timeframe and need an extension, you can submit a request in the ‘Extension Requests’ section of the ‘PMR Notification Draft’ page (</w:t>
      </w:r>
      <w:r w:rsidRPr="00947BED">
        <w:rPr>
          <w:b/>
          <w:bCs/>
        </w:rPr>
        <w:t xml:space="preserve">Figure </w:t>
      </w:r>
      <w:r w:rsidR="00947BED">
        <w:rPr>
          <w:b/>
          <w:bCs/>
        </w:rPr>
        <w:t>6.</w:t>
      </w:r>
      <w:r w:rsidR="00DF0A90" w:rsidRPr="00947BED">
        <w:rPr>
          <w:b/>
          <w:bCs/>
        </w:rPr>
        <w:t>2</w:t>
      </w:r>
      <w:r w:rsidRPr="00947BED">
        <w:t>).</w:t>
      </w:r>
    </w:p>
    <w:p w14:paraId="11B3E825" w14:textId="433E54B0" w:rsidR="001215F8" w:rsidRDefault="001215F8" w:rsidP="001B47BC">
      <w:pPr>
        <w:rPr>
          <w:b/>
          <w:bCs/>
          <w:i/>
          <w:iCs/>
        </w:rPr>
      </w:pPr>
      <w:r>
        <w:rPr>
          <w:noProof/>
        </w:rPr>
        <mc:AlternateContent>
          <mc:Choice Requires="wpg">
            <w:drawing>
              <wp:inline distT="0" distB="0" distL="0" distR="0" wp14:anchorId="1F4FAE42" wp14:editId="7A9D8808">
                <wp:extent cx="4867275" cy="2320925"/>
                <wp:effectExtent l="19050" t="19050" r="9525" b="22225"/>
                <wp:docPr id="2143009418" name="Group 1"/>
                <wp:cNvGraphicFramePr/>
                <a:graphic xmlns:a="http://schemas.openxmlformats.org/drawingml/2006/main">
                  <a:graphicData uri="http://schemas.microsoft.com/office/word/2010/wordprocessingGroup">
                    <wpg:wgp>
                      <wpg:cNvGrpSpPr/>
                      <wpg:grpSpPr>
                        <a:xfrm>
                          <a:off x="0" y="0"/>
                          <a:ext cx="4867275" cy="2320925"/>
                          <a:chOff x="0" y="0"/>
                          <a:chExt cx="5540375" cy="2600325"/>
                        </a:xfrm>
                      </wpg:grpSpPr>
                      <pic:pic xmlns:pic="http://schemas.openxmlformats.org/drawingml/2006/picture">
                        <pic:nvPicPr>
                          <pic:cNvPr id="113048498" name="Picture 1" descr="A screenshot of a computer&#10;&#10;AI-generated content may be incorrect."/>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0" y="0"/>
                            <a:ext cx="5534025" cy="2600325"/>
                          </a:xfrm>
                          <a:prstGeom prst="rect">
                            <a:avLst/>
                          </a:prstGeom>
                          <a:ln>
                            <a:solidFill>
                              <a:schemeClr val="tx1"/>
                            </a:solidFill>
                          </a:ln>
                        </pic:spPr>
                      </pic:pic>
                      <wps:wsp>
                        <wps:cNvPr id="675043283" name="Rectangle 42"/>
                        <wps:cNvSpPr/>
                        <wps:spPr>
                          <a:xfrm>
                            <a:off x="6350" y="1993900"/>
                            <a:ext cx="5534025" cy="318052"/>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B2C4B0" id="Group 1" o:spid="_x0000_s1026" style="width:383.25pt;height:182.75pt;mso-position-horizontal-relative:char;mso-position-vertical-relative:line" coordsize="55403,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">
                <v:shape id="Picture 1" o:spid="_x0000_s1027" type="#_x0000_t75" alt="A screenshot of a computer&#10;&#10;AI-generated content may be incorrect." style="position:absolute;width:55340;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" stroked="t" strokecolor="black [3213]">
                  <v:imagedata r:id="rId253" o:title="A screenshot of a computer&#10;&#10;AI-generated content may be incorrect"/>
                  <v:path arrowok="t"/>
                </v:shape>
                <v:rect id="Rectangle 42" o:spid="_x0000_s1028" style="position:absolute;left:63;top:19939;width:55340;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" fillcolor="yellow" stroked="f" strokeweight="1pt">
                  <v:fill opacity="26214f"/>
                </v:rect>
                <w10:anchorlock/>
              </v:group>
            </w:pict>
          </mc:Fallback>
        </mc:AlternateContent>
      </w:r>
    </w:p>
    <w:p w14:paraId="4104082A" w14:textId="2B2D134A" w:rsidR="005C6DBE" w:rsidRDefault="00F03FDC" w:rsidP="001B47BC">
      <w:pPr>
        <w:rPr>
          <w:rFonts w:cs="Arial"/>
        </w:rPr>
      </w:pPr>
      <w:r w:rsidRPr="008A27DA">
        <w:rPr>
          <w:rFonts w:cs="Arial"/>
          <w:b/>
          <w:bCs/>
        </w:rPr>
        <w:t xml:space="preserve">Figure </w:t>
      </w:r>
      <w:r w:rsidR="0052190F" w:rsidRPr="008A27DA">
        <w:rPr>
          <w:rFonts w:cs="Arial"/>
          <w:b/>
          <w:bCs/>
        </w:rPr>
        <w:t>6.</w:t>
      </w:r>
      <w:r w:rsidRPr="008A27DA">
        <w:rPr>
          <w:rFonts w:cs="Arial"/>
          <w:b/>
          <w:bCs/>
        </w:rPr>
        <w:t>2</w:t>
      </w:r>
      <w:r w:rsidR="0052190F" w:rsidRPr="008A27DA">
        <w:rPr>
          <w:rFonts w:cs="Arial"/>
          <w:b/>
          <w:bCs/>
        </w:rPr>
        <w:t>:</w:t>
      </w:r>
      <w:r w:rsidR="00573F29" w:rsidRPr="008A27DA">
        <w:rPr>
          <w:rFonts w:cs="Arial"/>
          <w:b/>
          <w:bCs/>
        </w:rPr>
        <w:t xml:space="preserve"> </w:t>
      </w:r>
      <w:r w:rsidR="0023044E">
        <w:rPr>
          <w:rFonts w:cs="Arial"/>
          <w:b/>
          <w:bCs/>
        </w:rPr>
        <w:t>‘</w:t>
      </w:r>
      <w:r w:rsidR="00573F29" w:rsidRPr="008A27DA">
        <w:rPr>
          <w:rFonts w:cs="Arial"/>
        </w:rPr>
        <w:t>PMR Notification Draft</w:t>
      </w:r>
      <w:r w:rsidR="0023044E">
        <w:rPr>
          <w:rFonts w:cs="Arial"/>
        </w:rPr>
        <w:t>’</w:t>
      </w:r>
      <w:r w:rsidR="00573F29" w:rsidRPr="008A27DA">
        <w:rPr>
          <w:rFonts w:cs="Arial"/>
        </w:rPr>
        <w:t xml:space="preserve"> page hig</w:t>
      </w:r>
      <w:r w:rsidR="008A27DA" w:rsidRPr="008A27DA">
        <w:rPr>
          <w:rFonts w:cs="Arial"/>
        </w:rPr>
        <w:t>hlighting the extension request section.</w:t>
      </w:r>
    </w:p>
    <w:p w14:paraId="4EFA6D5E" w14:textId="59842E16" w:rsidR="00516FCB" w:rsidRDefault="003523A5" w:rsidP="00516FCB">
      <w:pPr>
        <w:spacing w:after="0"/>
        <w:rPr>
          <w:b/>
          <w:bCs/>
          <w:i/>
          <w:iCs/>
        </w:rPr>
      </w:pPr>
      <w:r>
        <w:rPr>
          <w:noProof/>
        </w:rPr>
        <mc:AlternateContent>
          <mc:Choice Requires="wps">
            <w:drawing>
              <wp:anchor distT="0" distB="0" distL="114300" distR="114300" simplePos="0" relativeHeight="251783680" behindDoc="0" locked="0" layoutInCell="1" allowOverlap="1" wp14:anchorId="2CE9F3EF" wp14:editId="06E744D0">
                <wp:simplePos x="0" y="0"/>
                <wp:positionH relativeFrom="margin">
                  <wp:posOffset>560070</wp:posOffset>
                </wp:positionH>
                <wp:positionV relativeFrom="paragraph">
                  <wp:posOffset>17145</wp:posOffset>
                </wp:positionV>
                <wp:extent cx="5105400" cy="825500"/>
                <wp:effectExtent l="0" t="0" r="19050" b="12700"/>
                <wp:wrapNone/>
                <wp:docPr id="923647399" name="Text Box 27"/>
                <wp:cNvGraphicFramePr/>
                <a:graphic xmlns:a="http://schemas.openxmlformats.org/drawingml/2006/main">
                  <a:graphicData uri="http://schemas.microsoft.com/office/word/2010/wordprocessingShape">
                    <wps:wsp>
                      <wps:cNvSpPr txBox="1"/>
                      <wps:spPr>
                        <a:xfrm>
                          <a:off x="0" y="0"/>
                          <a:ext cx="5105400" cy="8255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54745EC3" w14:textId="77777777" w:rsidR="003523A5" w:rsidRPr="003523A5" w:rsidRDefault="00516FCB" w:rsidP="00516FCB">
                            <w:r w:rsidRPr="003523A5">
                              <w:t>Please note</w:t>
                            </w:r>
                            <w:r w:rsidR="003523A5" w:rsidRPr="003523A5">
                              <w:t>:</w:t>
                            </w:r>
                          </w:p>
                          <w:p w14:paraId="78BB74F7" w14:textId="6632D90F" w:rsidR="003523A5" w:rsidRPr="003523A5" w:rsidRDefault="003523A5" w:rsidP="003523A5">
                            <w:pPr>
                              <w:pStyle w:val="ListParagraph"/>
                              <w:numPr>
                                <w:ilvl w:val="0"/>
                                <w:numId w:val="42"/>
                              </w:numPr>
                              <w:rPr>
                                <w:rFonts w:ascii="Arial" w:hAnsi="Arial" w:cs="Arial"/>
                                <w:sz w:val="20"/>
                              </w:rPr>
                            </w:pPr>
                            <w:r w:rsidRPr="003523A5">
                              <w:rPr>
                                <w:rFonts w:ascii="Arial" w:hAnsi="Arial" w:cs="Arial"/>
                                <w:sz w:val="20"/>
                              </w:rPr>
                              <w:t>an extension request can only be submitted before the notification due date has lapsed</w:t>
                            </w:r>
                            <w:r w:rsidR="00483647">
                              <w:rPr>
                                <w:rFonts w:ascii="Arial" w:hAnsi="Arial" w:cs="Arial"/>
                                <w:sz w:val="20"/>
                              </w:rPr>
                              <w:t>, and</w:t>
                            </w:r>
                          </w:p>
                          <w:p w14:paraId="4C14212C" w14:textId="25179A20" w:rsidR="00516FCB" w:rsidRPr="003523A5" w:rsidRDefault="00516FCB" w:rsidP="003523A5">
                            <w:pPr>
                              <w:pStyle w:val="ListParagraph"/>
                              <w:numPr>
                                <w:ilvl w:val="0"/>
                                <w:numId w:val="42"/>
                              </w:numPr>
                              <w:rPr>
                                <w:rFonts w:ascii="Arial" w:hAnsi="Arial" w:cs="Arial"/>
                                <w:sz w:val="20"/>
                              </w:rPr>
                            </w:pPr>
                            <w:r w:rsidRPr="003523A5">
                              <w:rPr>
                                <w:rFonts w:ascii="Arial" w:hAnsi="Arial" w:cs="Arial"/>
                                <w:sz w:val="20"/>
                              </w:rPr>
                              <w:t xml:space="preserve">a request for </w:t>
                            </w:r>
                            <w:r w:rsidR="003523A5" w:rsidRPr="003523A5">
                              <w:rPr>
                                <w:rFonts w:ascii="Arial" w:hAnsi="Arial" w:cs="Arial"/>
                                <w:sz w:val="20"/>
                              </w:rPr>
                              <w:t xml:space="preserve">an </w:t>
                            </w:r>
                            <w:r w:rsidRPr="003523A5">
                              <w:rPr>
                                <w:rFonts w:ascii="Arial" w:hAnsi="Arial" w:cs="Arial"/>
                                <w:sz w:val="20"/>
                              </w:rPr>
                              <w:t>extension may not be able to be provided in all cases.</w:t>
                            </w:r>
                          </w:p>
                          <w:p w14:paraId="699C9B39" w14:textId="77777777" w:rsidR="00516FCB" w:rsidRDefault="00516FCB" w:rsidP="00516F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9F3EF" id="Text Box 27" o:spid="_x0000_s1058" type="#_x0000_t202" style="position:absolute;margin-left:44.1pt;margin-top:1.35pt;width:402pt;height:6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" fillcolor="#c3c3c3 [2166]" strokecolor="#a5a5a5 [3206]" strokeweight=".5pt">
                <v:fill color2="#b6b6b6 [2614]" rotate="t" colors="0 #d2d2d2;.5 #c8c8c8;1 silver" focus="100%" type="gradient">
                  <o:fill v:ext="view" type="gradientUnscaled"/>
                </v:fill>
                <v:textbox>
                  <w:txbxContent>
                    <w:p w14:paraId="54745EC3" w14:textId="77777777" w:rsidR="003523A5" w:rsidRPr="003523A5" w:rsidRDefault="00516FCB" w:rsidP="00516FCB">
                      <w:r w:rsidRPr="003523A5">
                        <w:t>Please note</w:t>
                      </w:r>
                      <w:r w:rsidR="003523A5" w:rsidRPr="003523A5">
                        <w:t>:</w:t>
                      </w:r>
                    </w:p>
                    <w:p w14:paraId="78BB74F7" w14:textId="6632D90F" w:rsidR="003523A5" w:rsidRPr="003523A5" w:rsidRDefault="003523A5" w:rsidP="003523A5">
                      <w:pPr>
                        <w:pStyle w:val="ListParagraph"/>
                        <w:numPr>
                          <w:ilvl w:val="0"/>
                          <w:numId w:val="42"/>
                        </w:numPr>
                        <w:rPr>
                          <w:rFonts w:ascii="Arial" w:hAnsi="Arial" w:cs="Arial"/>
                          <w:sz w:val="20"/>
                        </w:rPr>
                      </w:pPr>
                      <w:r w:rsidRPr="003523A5">
                        <w:rPr>
                          <w:rFonts w:ascii="Arial" w:hAnsi="Arial" w:cs="Arial"/>
                          <w:sz w:val="20"/>
                        </w:rPr>
                        <w:t>an extension request can only be submitted before the notification due date has lapsed</w:t>
                      </w:r>
                      <w:r w:rsidR="00483647">
                        <w:rPr>
                          <w:rFonts w:ascii="Arial" w:hAnsi="Arial" w:cs="Arial"/>
                          <w:sz w:val="20"/>
                        </w:rPr>
                        <w:t>, and</w:t>
                      </w:r>
                    </w:p>
                    <w:p w14:paraId="4C14212C" w14:textId="25179A20" w:rsidR="00516FCB" w:rsidRPr="003523A5" w:rsidRDefault="00516FCB" w:rsidP="003523A5">
                      <w:pPr>
                        <w:pStyle w:val="ListParagraph"/>
                        <w:numPr>
                          <w:ilvl w:val="0"/>
                          <w:numId w:val="42"/>
                        </w:numPr>
                        <w:rPr>
                          <w:rFonts w:ascii="Arial" w:hAnsi="Arial" w:cs="Arial"/>
                          <w:sz w:val="20"/>
                        </w:rPr>
                      </w:pPr>
                      <w:r w:rsidRPr="003523A5">
                        <w:rPr>
                          <w:rFonts w:ascii="Arial" w:hAnsi="Arial" w:cs="Arial"/>
                          <w:sz w:val="20"/>
                        </w:rPr>
                        <w:t xml:space="preserve">a request for </w:t>
                      </w:r>
                      <w:r w:rsidR="003523A5" w:rsidRPr="003523A5">
                        <w:rPr>
                          <w:rFonts w:ascii="Arial" w:hAnsi="Arial" w:cs="Arial"/>
                          <w:sz w:val="20"/>
                        </w:rPr>
                        <w:t xml:space="preserve">an </w:t>
                      </w:r>
                      <w:r w:rsidRPr="003523A5">
                        <w:rPr>
                          <w:rFonts w:ascii="Arial" w:hAnsi="Arial" w:cs="Arial"/>
                          <w:sz w:val="20"/>
                        </w:rPr>
                        <w:t>extension may not be able to be provided in all cases.</w:t>
                      </w:r>
                    </w:p>
                    <w:p w14:paraId="699C9B39" w14:textId="77777777" w:rsidR="00516FCB" w:rsidRDefault="00516FCB" w:rsidP="00516FCB"/>
                  </w:txbxContent>
                </v:textbox>
                <w10:wrap anchorx="margin"/>
              </v:shape>
            </w:pict>
          </mc:Fallback>
        </mc:AlternateContent>
      </w:r>
    </w:p>
    <w:p w14:paraId="7842920D" w14:textId="00D80A5D" w:rsidR="00516FCB" w:rsidRDefault="00516FCB" w:rsidP="00516FCB">
      <w:pPr>
        <w:spacing w:after="0"/>
        <w:rPr>
          <w:b/>
          <w:bCs/>
          <w:i/>
          <w:iCs/>
        </w:rPr>
      </w:pPr>
    </w:p>
    <w:p w14:paraId="436E0BD0" w14:textId="7B124C27" w:rsidR="00516FCB" w:rsidRPr="008A27DA" w:rsidRDefault="003523A5" w:rsidP="001215F8">
      <w:pPr>
        <w:pStyle w:val="ListParagraph"/>
        <w:ind w:left="360"/>
        <w:rPr>
          <w:rFonts w:ascii="Arial" w:hAnsi="Arial" w:cs="Arial"/>
          <w:sz w:val="20"/>
        </w:rPr>
      </w:pPr>
      <w:r w:rsidRPr="00072D9E">
        <w:rPr>
          <w:rFonts w:cs="Arial"/>
          <w:noProof/>
          <w:lang w:eastAsia="en-AU"/>
        </w:rPr>
        <w:drawing>
          <wp:anchor distT="0" distB="0" distL="114300" distR="114300" simplePos="0" relativeHeight="251784704" behindDoc="0" locked="0" layoutInCell="1" allowOverlap="1" wp14:anchorId="7E1B58F2" wp14:editId="119A7EF6">
            <wp:simplePos x="0" y="0"/>
            <wp:positionH relativeFrom="column">
              <wp:posOffset>254635</wp:posOffset>
            </wp:positionH>
            <wp:positionV relativeFrom="paragraph">
              <wp:posOffset>3810</wp:posOffset>
            </wp:positionV>
            <wp:extent cx="226060" cy="226060"/>
            <wp:effectExtent l="0" t="0" r="2540" b="2540"/>
            <wp:wrapNone/>
            <wp:docPr id="16598294"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6060" cy="226060"/>
                    </a:xfrm>
                    <a:prstGeom prst="rect">
                      <a:avLst/>
                    </a:prstGeom>
                  </pic:spPr>
                </pic:pic>
              </a:graphicData>
            </a:graphic>
            <wp14:sizeRelH relativeFrom="margin">
              <wp14:pctWidth>0</wp14:pctWidth>
            </wp14:sizeRelH>
            <wp14:sizeRelV relativeFrom="margin">
              <wp14:pctHeight>0</wp14:pctHeight>
            </wp14:sizeRelV>
          </wp:anchor>
        </w:drawing>
      </w:r>
    </w:p>
    <w:p w14:paraId="1B61D6CB" w14:textId="77777777" w:rsidR="003523A5" w:rsidRDefault="003523A5" w:rsidP="003523A5">
      <w:pPr>
        <w:pStyle w:val="Numberbullet0"/>
        <w:numPr>
          <w:ilvl w:val="0"/>
          <w:numId w:val="0"/>
        </w:numPr>
        <w:ind w:left="360"/>
        <w:rPr>
          <w:color w:val="auto"/>
        </w:rPr>
      </w:pPr>
    </w:p>
    <w:p w14:paraId="3DCC2154" w14:textId="281A7E09" w:rsidR="0036359E" w:rsidRPr="00910551" w:rsidRDefault="0036359E" w:rsidP="007F2B1D">
      <w:pPr>
        <w:pStyle w:val="Numberbullet0"/>
        <w:numPr>
          <w:ilvl w:val="0"/>
          <w:numId w:val="24"/>
        </w:numPr>
        <w:rPr>
          <w:color w:val="auto"/>
        </w:rPr>
      </w:pPr>
      <w:r w:rsidRPr="00910551">
        <w:rPr>
          <w:color w:val="auto"/>
        </w:rPr>
        <w:t>Click ‘</w:t>
      </w:r>
      <w:r w:rsidRPr="00910551">
        <w:rPr>
          <w:bCs/>
          <w:color w:val="auto"/>
        </w:rPr>
        <w:t xml:space="preserve">Request Extension’ in the </w:t>
      </w:r>
      <w:r w:rsidRPr="00910551">
        <w:rPr>
          <w:color w:val="auto"/>
        </w:rPr>
        <w:t>‘Extension Requests’ section (</w:t>
      </w:r>
      <w:r w:rsidRPr="00910551">
        <w:rPr>
          <w:b/>
          <w:bCs/>
          <w:color w:val="auto"/>
        </w:rPr>
        <w:t>Figure</w:t>
      </w:r>
      <w:r w:rsidR="00FD076C" w:rsidRPr="00910551">
        <w:rPr>
          <w:b/>
          <w:bCs/>
          <w:color w:val="auto"/>
        </w:rPr>
        <w:t xml:space="preserve"> </w:t>
      </w:r>
      <w:r w:rsidR="00910551" w:rsidRPr="00910551">
        <w:rPr>
          <w:b/>
          <w:bCs/>
          <w:color w:val="auto"/>
        </w:rPr>
        <w:t>6.</w:t>
      </w:r>
      <w:r w:rsidR="00241AA5" w:rsidRPr="00910551">
        <w:rPr>
          <w:b/>
          <w:bCs/>
          <w:color w:val="auto"/>
        </w:rPr>
        <w:t>3</w:t>
      </w:r>
      <w:r w:rsidRPr="00910551">
        <w:rPr>
          <w:color w:val="auto"/>
        </w:rPr>
        <w:t>).</w:t>
      </w:r>
    </w:p>
    <w:p w14:paraId="5B276051" w14:textId="24A2AD03" w:rsidR="0036359E" w:rsidRDefault="00C24C51" w:rsidP="001B47BC">
      <w:r>
        <w:rPr>
          <w:noProof/>
        </w:rPr>
        <mc:AlternateContent>
          <mc:Choice Requires="wpg">
            <w:drawing>
              <wp:inline distT="0" distB="0" distL="0" distR="0" wp14:anchorId="0FD41021" wp14:editId="26491F4B">
                <wp:extent cx="4502150" cy="1404620"/>
                <wp:effectExtent l="19050" t="19050" r="12700" b="24130"/>
                <wp:docPr id="772667654" name="Group 43"/>
                <wp:cNvGraphicFramePr/>
                <a:graphic xmlns:a="http://schemas.openxmlformats.org/drawingml/2006/main">
                  <a:graphicData uri="http://schemas.microsoft.com/office/word/2010/wordprocessingGroup">
                    <wpg:wgp>
                      <wpg:cNvGrpSpPr/>
                      <wpg:grpSpPr>
                        <a:xfrm>
                          <a:off x="0" y="0"/>
                          <a:ext cx="4502150" cy="1404620"/>
                          <a:chOff x="0" y="0"/>
                          <a:chExt cx="4502150" cy="1404620"/>
                        </a:xfrm>
                      </wpg:grpSpPr>
                      <pic:pic xmlns:pic="http://schemas.openxmlformats.org/drawingml/2006/picture">
                        <pic:nvPicPr>
                          <pic:cNvPr id="418749315" name="Picture 1" descr="A screenshot of a computer&#10;&#10;AI-generated content may be incorrect."/>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a:off x="0" y="0"/>
                            <a:ext cx="4502150" cy="1404620"/>
                          </a:xfrm>
                          <a:prstGeom prst="rect">
                            <a:avLst/>
                          </a:prstGeom>
                          <a:ln>
                            <a:solidFill>
                              <a:schemeClr val="tx1"/>
                            </a:solidFill>
                          </a:ln>
                        </pic:spPr>
                      </pic:pic>
                      <wps:wsp>
                        <wps:cNvPr id="996442331" name="Rectangle 21"/>
                        <wps:cNvSpPr/>
                        <wps:spPr>
                          <a:xfrm flipV="1">
                            <a:off x="3877090" y="450077"/>
                            <a:ext cx="577850" cy="1714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1C9DB6" id="Group 43" o:spid="_x0000_s1026" style="width:354.5pt;height:110.6pt;mso-position-horizontal-relative:char;mso-position-vertical-relative:line" coordsize="45021,1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">
                <v:shape id="Picture 1" o:spid="_x0000_s1027" type="#_x0000_t75" alt="A screenshot of a computer&#10;&#10;AI-generated content may be incorrect." style="position:absolute;width:45021;height:14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" stroked="t" strokecolor="black [3213]">
                  <v:imagedata r:id="rId255" o:title="A screenshot of a computer&#10;&#10;AI-generated content may be incorrect"/>
                  <v:path arrowok="t"/>
                </v:shape>
                <v:rect id="Rectangle 21" o:spid="_x0000_s1028" style="position:absolute;left:38770;top:4500;width:5779;height:17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" fillcolor="yellow" stroked="f" strokeweight="1pt">
                  <v:fill opacity="26214f"/>
                </v:rect>
                <w10:anchorlock/>
              </v:group>
            </w:pict>
          </mc:Fallback>
        </mc:AlternateContent>
      </w:r>
    </w:p>
    <w:p w14:paraId="6D8E9F58" w14:textId="670BB765" w:rsidR="0036359E" w:rsidRPr="008410C7" w:rsidRDefault="0036359E" w:rsidP="001B47BC">
      <w:pPr>
        <w:rPr>
          <w:b/>
          <w:bCs/>
        </w:rPr>
      </w:pPr>
      <w:r w:rsidRPr="008410C7">
        <w:rPr>
          <w:b/>
          <w:bCs/>
        </w:rPr>
        <w:t>Figure</w:t>
      </w:r>
      <w:r w:rsidR="00FD076C" w:rsidRPr="008410C7">
        <w:rPr>
          <w:b/>
          <w:bCs/>
        </w:rPr>
        <w:t xml:space="preserve"> </w:t>
      </w:r>
      <w:r w:rsidR="00910551" w:rsidRPr="008410C7">
        <w:rPr>
          <w:b/>
          <w:bCs/>
        </w:rPr>
        <w:t>6.</w:t>
      </w:r>
      <w:r w:rsidR="00241AA5" w:rsidRPr="008410C7">
        <w:rPr>
          <w:b/>
          <w:bCs/>
        </w:rPr>
        <w:t>3</w:t>
      </w:r>
      <w:r w:rsidR="00910551" w:rsidRPr="008410C7">
        <w:rPr>
          <w:b/>
          <w:bCs/>
        </w:rPr>
        <w:t xml:space="preserve">: </w:t>
      </w:r>
      <w:r w:rsidR="0023044E">
        <w:rPr>
          <w:b/>
          <w:bCs/>
        </w:rPr>
        <w:t>‘</w:t>
      </w:r>
      <w:r w:rsidR="00EF1BE5" w:rsidRPr="008410C7">
        <w:t>Re</w:t>
      </w:r>
      <w:r w:rsidR="008410C7" w:rsidRPr="008410C7">
        <w:t xml:space="preserve">quest </w:t>
      </w:r>
      <w:r w:rsidR="0023044E">
        <w:t>E</w:t>
      </w:r>
      <w:r w:rsidR="0023044E" w:rsidRPr="008410C7">
        <w:t>xtension</w:t>
      </w:r>
      <w:r w:rsidR="0023044E">
        <w:t>’</w:t>
      </w:r>
      <w:r w:rsidR="0023044E" w:rsidRPr="008410C7">
        <w:t xml:space="preserve"> </w:t>
      </w:r>
      <w:r w:rsidR="008410C7" w:rsidRPr="008410C7">
        <w:t xml:space="preserve">button within the </w:t>
      </w:r>
      <w:r w:rsidR="0023044E">
        <w:t>‘E</w:t>
      </w:r>
      <w:r w:rsidR="0023044E" w:rsidRPr="008410C7">
        <w:t xml:space="preserve">xtension </w:t>
      </w:r>
      <w:r w:rsidR="0023044E">
        <w:t>R</w:t>
      </w:r>
      <w:r w:rsidR="0023044E" w:rsidRPr="008410C7">
        <w:t>equests</w:t>
      </w:r>
      <w:r w:rsidR="00521D0D">
        <w:t>’</w:t>
      </w:r>
      <w:r w:rsidR="0023044E" w:rsidRPr="008410C7">
        <w:t xml:space="preserve"> </w:t>
      </w:r>
      <w:r w:rsidR="008410C7" w:rsidRPr="008410C7">
        <w:t>section.</w:t>
      </w:r>
    </w:p>
    <w:p w14:paraId="1383F319" w14:textId="17C1DBED" w:rsidR="0036359E" w:rsidRPr="008410C7" w:rsidRDefault="0036359E" w:rsidP="007F2B1D">
      <w:pPr>
        <w:pStyle w:val="Numberbullet0"/>
        <w:numPr>
          <w:ilvl w:val="0"/>
          <w:numId w:val="24"/>
        </w:numPr>
        <w:rPr>
          <w:color w:val="auto"/>
        </w:rPr>
      </w:pPr>
      <w:r w:rsidRPr="008410C7">
        <w:rPr>
          <w:color w:val="auto"/>
        </w:rPr>
        <w:lastRenderedPageBreak/>
        <w:t>In the ‘Extension Request’ pop-up (</w:t>
      </w:r>
      <w:r w:rsidRPr="008410C7">
        <w:rPr>
          <w:b/>
          <w:bCs/>
          <w:color w:val="auto"/>
        </w:rPr>
        <w:t xml:space="preserve">Figure </w:t>
      </w:r>
      <w:r w:rsidR="008410C7">
        <w:rPr>
          <w:b/>
          <w:bCs/>
          <w:color w:val="auto"/>
        </w:rPr>
        <w:t>6.</w:t>
      </w:r>
      <w:r w:rsidR="00241AA5" w:rsidRPr="008410C7">
        <w:rPr>
          <w:b/>
          <w:bCs/>
          <w:color w:val="auto"/>
        </w:rPr>
        <w:t>4</w:t>
      </w:r>
      <w:r w:rsidRPr="008410C7">
        <w:rPr>
          <w:color w:val="auto"/>
        </w:rPr>
        <w:t>):</w:t>
      </w:r>
    </w:p>
    <w:p w14:paraId="3FC8CD85" w14:textId="7FC990E3" w:rsidR="00516FCB" w:rsidRPr="00516FCB" w:rsidRDefault="008410C7" w:rsidP="00516FCB">
      <w:pPr>
        <w:pStyle w:val="Numberbullet2"/>
        <w:numPr>
          <w:ilvl w:val="1"/>
          <w:numId w:val="24"/>
        </w:numPr>
        <w:rPr>
          <w:color w:val="auto"/>
        </w:rPr>
      </w:pPr>
      <w:r>
        <w:rPr>
          <w:color w:val="auto"/>
        </w:rPr>
        <w:t>e</w:t>
      </w:r>
      <w:r w:rsidR="0036359E" w:rsidRPr="008410C7">
        <w:rPr>
          <w:color w:val="auto"/>
        </w:rPr>
        <w:t>nter the new date in the ‘</w:t>
      </w:r>
      <w:r w:rsidR="0036359E" w:rsidRPr="008410C7">
        <w:rPr>
          <w:bCs/>
          <w:color w:val="auto"/>
        </w:rPr>
        <w:t>Proposed Due Date’</w:t>
      </w:r>
      <w:r w:rsidR="0036359E" w:rsidRPr="008410C7">
        <w:rPr>
          <w:color w:val="auto"/>
        </w:rPr>
        <w:t xml:space="preserve"> field</w:t>
      </w:r>
    </w:p>
    <w:p w14:paraId="15814B33" w14:textId="45C95088" w:rsidR="00516FCB" w:rsidRDefault="00DE5A7D" w:rsidP="00516FCB">
      <w:pPr>
        <w:pStyle w:val="Numberbullet2"/>
        <w:numPr>
          <w:ilvl w:val="0"/>
          <w:numId w:val="0"/>
        </w:numPr>
        <w:spacing w:before="0" w:after="0"/>
        <w:ind w:left="360"/>
        <w:rPr>
          <w:rFonts w:cs="Arial"/>
          <w:color w:val="auto"/>
        </w:rPr>
      </w:pPr>
      <w:r>
        <w:rPr>
          <w:rFonts w:cs="Arial"/>
          <w:noProof/>
          <w:color w:val="auto"/>
        </w:rPr>
        <mc:AlternateContent>
          <mc:Choice Requires="wps">
            <w:drawing>
              <wp:anchor distT="0" distB="0" distL="114300" distR="114300" simplePos="0" relativeHeight="251786752" behindDoc="0" locked="0" layoutInCell="1" allowOverlap="1" wp14:anchorId="431EAAA1" wp14:editId="0C3D8AC6">
                <wp:simplePos x="0" y="0"/>
                <wp:positionH relativeFrom="column">
                  <wp:posOffset>514009</wp:posOffset>
                </wp:positionH>
                <wp:positionV relativeFrom="paragraph">
                  <wp:posOffset>66040</wp:posOffset>
                </wp:positionV>
                <wp:extent cx="4076277" cy="405554"/>
                <wp:effectExtent l="0" t="0" r="19685" b="13970"/>
                <wp:wrapNone/>
                <wp:docPr id="635904629" name="Text Box 2"/>
                <wp:cNvGraphicFramePr/>
                <a:graphic xmlns:a="http://schemas.openxmlformats.org/drawingml/2006/main">
                  <a:graphicData uri="http://schemas.microsoft.com/office/word/2010/wordprocessingShape">
                    <wps:wsp>
                      <wps:cNvSpPr txBox="1"/>
                      <wps:spPr>
                        <a:xfrm>
                          <a:off x="0" y="0"/>
                          <a:ext cx="4076277" cy="405554"/>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3C4F4805" w14:textId="77777777" w:rsidR="00516FCB" w:rsidRPr="008410C7" w:rsidRDefault="00516FCB" w:rsidP="00516FCB">
                            <w:pPr>
                              <w:pStyle w:val="Numberbullet2"/>
                              <w:numPr>
                                <w:ilvl w:val="0"/>
                                <w:numId w:val="0"/>
                              </w:numPr>
                              <w:ind w:left="207" w:hanging="207"/>
                              <w:rPr>
                                <w:color w:val="auto"/>
                              </w:rPr>
                            </w:pPr>
                            <w:r w:rsidRPr="00E878BB">
                              <w:rPr>
                                <w:b/>
                                <w:bCs/>
                                <w:color w:val="auto"/>
                              </w:rPr>
                              <w:t>Note:</w:t>
                            </w:r>
                            <w:r w:rsidRPr="00E878BB">
                              <w:rPr>
                                <w:color w:val="auto"/>
                              </w:rPr>
                              <w:t xml:space="preserve">  </w:t>
                            </w:r>
                            <w:r w:rsidRPr="008410C7">
                              <w:rPr>
                                <w:color w:val="auto"/>
                              </w:rPr>
                              <w:t>This date must be later than the current notification due date.</w:t>
                            </w:r>
                          </w:p>
                          <w:p w14:paraId="137C21F4" w14:textId="488AAA6D" w:rsidR="00516FCB" w:rsidRPr="00E878BB" w:rsidRDefault="00516FCB" w:rsidP="00516FCB">
                            <w:pPr>
                              <w:pStyle w:val="Numberbullet2"/>
                              <w:numPr>
                                <w:ilvl w:val="0"/>
                                <w:numId w:val="0"/>
                              </w:numPr>
                              <w:spacing w:before="0"/>
                              <w:rPr>
                                <w:color w:val="auto"/>
                                <w:highlight w:val="yellow"/>
                              </w:rPr>
                            </w:pPr>
                            <w:r w:rsidRPr="00E878BB">
                              <w:rPr>
                                <w:color w:val="auto"/>
                              </w:rPr>
                              <w:t xml:space="preserve">. </w:t>
                            </w:r>
                          </w:p>
                          <w:p w14:paraId="1C2F5C78" w14:textId="77777777" w:rsidR="00516FCB" w:rsidRDefault="00516FCB" w:rsidP="00516F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EAAA1" id="_x0000_s1059" type="#_x0000_t202" style="position:absolute;left:0;text-align:left;margin-left:40.45pt;margin-top:5.2pt;width:320.95pt;height:31.9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" fillcolor="#c3c3c3 [2166]" strokecolor="#a5a5a5 [3206]" strokeweight=".5pt">
                <v:fill color2="#b6b6b6 [2614]" rotate="t" colors="0 #d2d2d2;.5 #c8c8c8;1 silver" focus="100%" type="gradient">
                  <o:fill v:ext="view" type="gradientUnscaled"/>
                </v:fill>
                <v:textbox>
                  <w:txbxContent>
                    <w:p w14:paraId="3C4F4805" w14:textId="77777777" w:rsidR="00516FCB" w:rsidRPr="008410C7" w:rsidRDefault="00516FCB" w:rsidP="00516FCB">
                      <w:pPr>
                        <w:pStyle w:val="Numberbullet2"/>
                        <w:numPr>
                          <w:ilvl w:val="0"/>
                          <w:numId w:val="0"/>
                        </w:numPr>
                        <w:ind w:left="207" w:hanging="207"/>
                        <w:rPr>
                          <w:color w:val="auto"/>
                        </w:rPr>
                      </w:pPr>
                      <w:r w:rsidRPr="00E878BB">
                        <w:rPr>
                          <w:b/>
                          <w:bCs/>
                          <w:color w:val="auto"/>
                        </w:rPr>
                        <w:t>Note:</w:t>
                      </w:r>
                      <w:r w:rsidRPr="00E878BB">
                        <w:rPr>
                          <w:color w:val="auto"/>
                        </w:rPr>
                        <w:t xml:space="preserve">  </w:t>
                      </w:r>
                      <w:r w:rsidRPr="008410C7">
                        <w:rPr>
                          <w:color w:val="auto"/>
                        </w:rPr>
                        <w:t xml:space="preserve">This date must be later than the current notification due </w:t>
                      </w:r>
                      <w:r>
                        <w:rPr>
                          <w:rStyle w:val="CommentReference"/>
                          <w:rFonts w:eastAsiaTheme="minorHAnsi" w:cstheme="minorBidi"/>
                          <w:color w:val="auto"/>
                        </w:rPr>
                        <w:t/>
                      </w:r>
                      <w:r w:rsidRPr="008410C7">
                        <w:rPr>
                          <w:color w:val="auto"/>
                        </w:rPr>
                        <w:t>date.</w:t>
                      </w:r>
                    </w:p>
                    <w:p w14:paraId="137C21F4" w14:textId="488AAA6D" w:rsidR="00516FCB" w:rsidRPr="00E878BB" w:rsidRDefault="00516FCB" w:rsidP="00516FCB">
                      <w:pPr>
                        <w:pStyle w:val="Numberbullet2"/>
                        <w:numPr>
                          <w:ilvl w:val="0"/>
                          <w:numId w:val="0"/>
                        </w:numPr>
                        <w:spacing w:before="0"/>
                        <w:rPr>
                          <w:color w:val="auto"/>
                          <w:highlight w:val="yellow"/>
                        </w:rPr>
                      </w:pPr>
                      <w:r w:rsidRPr="00E878BB">
                        <w:rPr>
                          <w:color w:val="auto"/>
                        </w:rPr>
                        <w:t xml:space="preserve">. </w:t>
                      </w:r>
                    </w:p>
                    <w:p w14:paraId="1C2F5C78" w14:textId="77777777" w:rsidR="00516FCB" w:rsidRDefault="00516FCB" w:rsidP="00516FCB"/>
                  </w:txbxContent>
                </v:textbox>
              </v:shape>
            </w:pict>
          </mc:Fallback>
        </mc:AlternateContent>
      </w:r>
      <w:r>
        <w:rPr>
          <w:rFonts w:cs="Arial"/>
          <w:noProof/>
          <w:color w:val="auto"/>
        </w:rPr>
        <w:drawing>
          <wp:anchor distT="0" distB="0" distL="114300" distR="114300" simplePos="0" relativeHeight="251792896" behindDoc="0" locked="0" layoutInCell="1" allowOverlap="1" wp14:anchorId="38D9B771" wp14:editId="77F31644">
            <wp:simplePos x="0" y="0"/>
            <wp:positionH relativeFrom="column">
              <wp:posOffset>165100</wp:posOffset>
            </wp:positionH>
            <wp:positionV relativeFrom="paragraph">
              <wp:posOffset>152400</wp:posOffset>
            </wp:positionV>
            <wp:extent cx="288290" cy="288290"/>
            <wp:effectExtent l="0" t="0" r="0" b="0"/>
            <wp:wrapNone/>
            <wp:docPr id="798228167"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1009" name="Graphic 2000651009" descr="Lights O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88290" cy="288290"/>
                    </a:xfrm>
                    <a:prstGeom prst="rect">
                      <a:avLst/>
                    </a:prstGeom>
                  </pic:spPr>
                </pic:pic>
              </a:graphicData>
            </a:graphic>
          </wp:anchor>
        </w:drawing>
      </w:r>
    </w:p>
    <w:p w14:paraId="581F949C" w14:textId="1A3396D1" w:rsidR="00DE5A7D" w:rsidRDefault="00DE5A7D" w:rsidP="00516FCB">
      <w:pPr>
        <w:pStyle w:val="Numberbullet2"/>
        <w:numPr>
          <w:ilvl w:val="0"/>
          <w:numId w:val="0"/>
        </w:numPr>
        <w:spacing w:before="0"/>
        <w:ind w:left="360"/>
        <w:rPr>
          <w:rFonts w:cs="Arial"/>
          <w:color w:val="auto"/>
        </w:rPr>
      </w:pPr>
    </w:p>
    <w:p w14:paraId="575D7434" w14:textId="56F3FD20" w:rsidR="00516FCB" w:rsidRPr="00516FCB" w:rsidRDefault="00516FCB" w:rsidP="00DE5A7D">
      <w:pPr>
        <w:pStyle w:val="Numberbullet2"/>
        <w:numPr>
          <w:ilvl w:val="0"/>
          <w:numId w:val="0"/>
        </w:numPr>
        <w:spacing w:before="0" w:after="0"/>
        <w:ind w:left="360"/>
        <w:rPr>
          <w:rFonts w:cs="Arial"/>
          <w:color w:val="auto"/>
        </w:rPr>
      </w:pPr>
    </w:p>
    <w:p w14:paraId="243FDF0A" w14:textId="5125F881" w:rsidR="0036359E" w:rsidRPr="008410C7" w:rsidRDefault="0036359E" w:rsidP="00DE5A7D">
      <w:pPr>
        <w:pStyle w:val="Numberbullet2"/>
        <w:numPr>
          <w:ilvl w:val="1"/>
          <w:numId w:val="24"/>
        </w:numPr>
        <w:spacing w:before="0"/>
        <w:rPr>
          <w:color w:val="auto"/>
        </w:rPr>
      </w:pPr>
      <w:r w:rsidRPr="008410C7">
        <w:rPr>
          <w:color w:val="auto"/>
        </w:rPr>
        <w:t xml:space="preserve"> </w:t>
      </w:r>
      <w:r w:rsidR="008410C7">
        <w:rPr>
          <w:color w:val="auto"/>
        </w:rPr>
        <w:t>e</w:t>
      </w:r>
      <w:r w:rsidRPr="008410C7">
        <w:rPr>
          <w:color w:val="auto"/>
        </w:rPr>
        <w:t>nter the reason for requesting for an extension in the ‘</w:t>
      </w:r>
      <w:r w:rsidRPr="008410C7">
        <w:rPr>
          <w:bCs/>
          <w:color w:val="auto"/>
        </w:rPr>
        <w:t>Extension Request’</w:t>
      </w:r>
      <w:r w:rsidRPr="008410C7">
        <w:rPr>
          <w:color w:val="auto"/>
        </w:rPr>
        <w:t xml:space="preserve"> field</w:t>
      </w:r>
    </w:p>
    <w:p w14:paraId="415C52BB" w14:textId="78AD0C35" w:rsidR="0036359E" w:rsidRPr="008410C7" w:rsidRDefault="008410C7" w:rsidP="007F2B1D">
      <w:pPr>
        <w:pStyle w:val="Numberbullet2"/>
        <w:numPr>
          <w:ilvl w:val="1"/>
          <w:numId w:val="24"/>
        </w:numPr>
        <w:rPr>
          <w:color w:val="auto"/>
        </w:rPr>
      </w:pPr>
      <w:r>
        <w:rPr>
          <w:color w:val="auto"/>
        </w:rPr>
        <w:t>s</w:t>
      </w:r>
      <w:r w:rsidR="0036359E" w:rsidRPr="008410C7">
        <w:rPr>
          <w:color w:val="auto"/>
        </w:rPr>
        <w:t>elect ‘Yes’ if you are ready to submit the request. If not, select ‘</w:t>
      </w:r>
      <w:r w:rsidR="0036359E" w:rsidRPr="008410C7">
        <w:rPr>
          <w:bCs/>
          <w:color w:val="auto"/>
        </w:rPr>
        <w:t>No</w:t>
      </w:r>
      <w:r w:rsidR="0036359E" w:rsidRPr="008410C7">
        <w:rPr>
          <w:color w:val="auto"/>
        </w:rPr>
        <w:t>’ to save the request and submit later.</w:t>
      </w:r>
    </w:p>
    <w:p w14:paraId="0DDEB072" w14:textId="4A135AE9" w:rsidR="0036359E" w:rsidRPr="00C92E9D" w:rsidRDefault="0036359E" w:rsidP="001B47BC">
      <w:r>
        <w:t xml:space="preserve">Click </w:t>
      </w:r>
      <w:r w:rsidR="00521D0D">
        <w:t>‘</w:t>
      </w:r>
      <w:r w:rsidRPr="00C24C51">
        <w:rPr>
          <w:bCs/>
        </w:rPr>
        <w:t>Save</w:t>
      </w:r>
      <w:r w:rsidR="00521D0D">
        <w:rPr>
          <w:bCs/>
        </w:rPr>
        <w:t>’</w:t>
      </w:r>
      <w:r w:rsidRPr="00C24C51">
        <w:rPr>
          <w:bCs/>
        </w:rPr>
        <w:t>.</w:t>
      </w:r>
    </w:p>
    <w:p w14:paraId="406F66BD" w14:textId="616C0818" w:rsidR="0001202E" w:rsidRPr="00060819" w:rsidRDefault="00C92E9D" w:rsidP="001B47BC">
      <w:r>
        <w:rPr>
          <w:noProof/>
        </w:rPr>
        <mc:AlternateContent>
          <mc:Choice Requires="wpg">
            <w:drawing>
              <wp:inline distT="0" distB="0" distL="0" distR="0" wp14:anchorId="67495340" wp14:editId="4A97846B">
                <wp:extent cx="4203700" cy="5651500"/>
                <wp:effectExtent l="19050" t="19050" r="25400" b="25400"/>
                <wp:docPr id="1800212213" name="Group 44"/>
                <wp:cNvGraphicFramePr/>
                <a:graphic xmlns:a="http://schemas.openxmlformats.org/drawingml/2006/main">
                  <a:graphicData uri="http://schemas.microsoft.com/office/word/2010/wordprocessingGroup">
                    <wpg:wgp>
                      <wpg:cNvGrpSpPr/>
                      <wpg:grpSpPr>
                        <a:xfrm>
                          <a:off x="0" y="0"/>
                          <a:ext cx="4203700" cy="5651500"/>
                          <a:chOff x="0" y="0"/>
                          <a:chExt cx="4068445" cy="5734050"/>
                        </a:xfrm>
                      </wpg:grpSpPr>
                      <pic:pic xmlns:pic="http://schemas.openxmlformats.org/drawingml/2006/picture">
                        <pic:nvPicPr>
                          <pic:cNvPr id="9" name="Picture 8" descr="A screenshot of a computer&#10;&#10;AI-generated content may be incorrect.">
                            <a:extLst>
                              <a:ext uri="{FF2B5EF4-FFF2-40B4-BE49-F238E27FC236}">
                                <a16:creationId xmlns:a16="http://schemas.microsoft.com/office/drawing/2014/main" id="{2618C3B6-E69F-6E6D-2F4F-52F46BCB633D}"/>
                              </a:ext>
                            </a:extLst>
                          </pic:cNvPr>
                          <pic:cNvPicPr>
                            <a:picLocks noChangeAspect="1"/>
                          </pic:cNvPicPr>
                        </pic:nvPicPr>
                        <pic:blipFill>
                          <a:blip r:embed="rId256">
                            <a:extLst>
                              <a:ext uri="{28A0092B-C50C-407E-A947-70E740481C1C}">
                                <a14:useLocalDpi xmlns:a14="http://schemas.microsoft.com/office/drawing/2010/main" val="0"/>
                              </a:ext>
                            </a:extLst>
                          </a:blip>
                          <a:srcRect l="664"/>
                          <a:stretch>
                            <a:fillRect/>
                          </a:stretch>
                        </pic:blipFill>
                        <pic:spPr>
                          <a:xfrm>
                            <a:off x="0" y="0"/>
                            <a:ext cx="4068445" cy="5734050"/>
                          </a:xfrm>
                          <a:prstGeom prst="rect">
                            <a:avLst/>
                          </a:prstGeom>
                          <a:ln>
                            <a:solidFill>
                              <a:schemeClr val="tx1"/>
                            </a:solidFill>
                          </a:ln>
                        </pic:spPr>
                      </pic:pic>
                      <wps:wsp>
                        <wps:cNvPr id="1843178946" name="Rectangle 21"/>
                        <wps:cNvSpPr/>
                        <wps:spPr>
                          <a:xfrm flipV="1">
                            <a:off x="306954" y="728372"/>
                            <a:ext cx="942975" cy="200025"/>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1479927" name="Rectangle 21"/>
                        <wps:cNvSpPr/>
                        <wps:spPr>
                          <a:xfrm flipV="1">
                            <a:off x="283100" y="2493562"/>
                            <a:ext cx="532737" cy="143123"/>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185391" name="Rectangle 21"/>
                        <wps:cNvSpPr/>
                        <wps:spPr>
                          <a:xfrm flipV="1">
                            <a:off x="306952" y="5387837"/>
                            <a:ext cx="302149" cy="18288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0CFF1D" id="Group 44" o:spid="_x0000_s1026" style="width:331pt;height:445pt;mso-position-horizontal-relative:char;mso-position-vertical-relative:line" coordsize="40684,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">
                <v:shape id="Picture 8" o:spid="_x0000_s1027" type="#_x0000_t75" alt="A screenshot of a computer&#10;&#10;AI-generated content may be incorrect." style="position:absolute;width:40684;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" stroked="t" strokecolor="black [3213]">
                  <v:imagedata r:id="rId257" o:title="A screenshot of a computer&#10;&#10;AI-generated content may be incorrect" cropleft="435f"/>
                  <v:path arrowok="t"/>
                </v:shape>
                <v:rect id="Rectangle 21" o:spid="_x0000_s1028" style="position:absolute;left:3069;top:7283;width:9430;height:20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" fillcolor="yellow" stroked="f" strokeweight="1pt">
                  <v:fill opacity="26214f"/>
                </v:rect>
                <v:rect id="Rectangle 21" o:spid="_x0000_s1029" style="position:absolute;left:2831;top:24935;width:5327;height:14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" fillcolor="yellow" stroked="f" strokeweight="1pt">
                  <v:fill opacity="26214f"/>
                </v:rect>
                <v:rect id="Rectangle 21" o:spid="_x0000_s1030" style="position:absolute;left:3069;top:53878;width:3022;height:182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" fillcolor="yellow" stroked="f" strokeweight="1pt">
                  <v:fill opacity="26214f"/>
                </v:rect>
                <w10:anchorlock/>
              </v:group>
            </w:pict>
          </mc:Fallback>
        </mc:AlternateContent>
      </w:r>
    </w:p>
    <w:p w14:paraId="6BE31E83" w14:textId="003761E6" w:rsidR="0036359E" w:rsidRPr="00D32177" w:rsidRDefault="0036359E" w:rsidP="001B47BC">
      <w:pPr>
        <w:rPr>
          <w:noProof/>
        </w:rPr>
      </w:pPr>
      <w:r w:rsidRPr="00D32177">
        <w:rPr>
          <w:b/>
          <w:bCs/>
          <w:noProof/>
        </w:rPr>
        <w:t xml:space="preserve">Figure </w:t>
      </w:r>
      <w:r w:rsidR="00B238A4" w:rsidRPr="00D32177">
        <w:rPr>
          <w:b/>
          <w:bCs/>
          <w:noProof/>
        </w:rPr>
        <w:t>6.</w:t>
      </w:r>
      <w:r w:rsidR="00C24C51" w:rsidRPr="00D32177">
        <w:rPr>
          <w:b/>
          <w:bCs/>
          <w:noProof/>
        </w:rPr>
        <w:t>4</w:t>
      </w:r>
      <w:r w:rsidR="00B238A4" w:rsidRPr="00D32177">
        <w:rPr>
          <w:b/>
          <w:bCs/>
          <w:noProof/>
        </w:rPr>
        <w:t xml:space="preserve">: </w:t>
      </w:r>
      <w:r w:rsidR="00521D0D">
        <w:rPr>
          <w:b/>
          <w:bCs/>
          <w:noProof/>
        </w:rPr>
        <w:t>‘</w:t>
      </w:r>
      <w:r w:rsidR="00D32177" w:rsidRPr="00D32177">
        <w:rPr>
          <w:noProof/>
        </w:rPr>
        <w:t>Extension request</w:t>
      </w:r>
      <w:r w:rsidR="00521D0D">
        <w:rPr>
          <w:noProof/>
        </w:rPr>
        <w:t>’</w:t>
      </w:r>
      <w:r w:rsidR="00D32177" w:rsidRPr="00D32177">
        <w:rPr>
          <w:noProof/>
        </w:rPr>
        <w:t xml:space="preserve"> </w:t>
      </w:r>
      <w:r w:rsidR="00F96C6A">
        <w:rPr>
          <w:noProof/>
        </w:rPr>
        <w:t>pop-up</w:t>
      </w:r>
      <w:r w:rsidR="00D32177" w:rsidRPr="00D32177">
        <w:rPr>
          <w:noProof/>
        </w:rPr>
        <w:t xml:space="preserve"> showing where to enter a proposed due date, provide a reason for the request, and submit the extension.</w:t>
      </w:r>
    </w:p>
    <w:p w14:paraId="03167344" w14:textId="58C9B18C" w:rsidR="0036359E" w:rsidRPr="00D32177" w:rsidRDefault="00521D0D" w:rsidP="007F2B1D">
      <w:pPr>
        <w:pStyle w:val="Numberbullet2"/>
        <w:numPr>
          <w:ilvl w:val="0"/>
          <w:numId w:val="24"/>
        </w:numPr>
        <w:rPr>
          <w:color w:val="auto"/>
        </w:rPr>
      </w:pPr>
      <w:r>
        <w:rPr>
          <w:color w:val="auto"/>
        </w:rPr>
        <w:t>If you have clicked ‘Yes’, c</w:t>
      </w:r>
      <w:r w:rsidR="0036359E" w:rsidRPr="00D32177">
        <w:rPr>
          <w:color w:val="auto"/>
        </w:rPr>
        <w:t xml:space="preserve">lick </w:t>
      </w:r>
      <w:r>
        <w:rPr>
          <w:color w:val="auto"/>
        </w:rPr>
        <w:t>‘</w:t>
      </w:r>
      <w:r w:rsidR="0036359E" w:rsidRPr="00D32177">
        <w:rPr>
          <w:bCs/>
          <w:color w:val="auto"/>
        </w:rPr>
        <w:t>OK</w:t>
      </w:r>
      <w:r>
        <w:rPr>
          <w:bCs/>
          <w:color w:val="auto"/>
        </w:rPr>
        <w:t>’</w:t>
      </w:r>
      <w:r w:rsidR="0036359E" w:rsidRPr="00D32177">
        <w:rPr>
          <w:color w:val="auto"/>
        </w:rPr>
        <w:t xml:space="preserve"> </w:t>
      </w:r>
      <w:r>
        <w:rPr>
          <w:color w:val="auto"/>
        </w:rPr>
        <w:t xml:space="preserve">in the pop-up </w:t>
      </w:r>
      <w:r w:rsidR="0036359E" w:rsidRPr="00D32177">
        <w:rPr>
          <w:color w:val="auto"/>
        </w:rPr>
        <w:t>to submit the request (</w:t>
      </w:r>
      <w:r w:rsidR="0036359E" w:rsidRPr="00D32177">
        <w:rPr>
          <w:b/>
          <w:bCs/>
          <w:color w:val="auto"/>
        </w:rPr>
        <w:t>Figure</w:t>
      </w:r>
      <w:r w:rsidR="00051F8F" w:rsidRPr="00D32177">
        <w:rPr>
          <w:b/>
          <w:bCs/>
          <w:color w:val="auto"/>
        </w:rPr>
        <w:t xml:space="preserve"> </w:t>
      </w:r>
      <w:r w:rsidR="00F96C6A">
        <w:rPr>
          <w:b/>
          <w:bCs/>
          <w:color w:val="auto"/>
        </w:rPr>
        <w:t>6.</w:t>
      </w:r>
      <w:r w:rsidR="00C24C51" w:rsidRPr="00D32177">
        <w:rPr>
          <w:b/>
          <w:bCs/>
          <w:color w:val="auto"/>
        </w:rPr>
        <w:t>5</w:t>
      </w:r>
      <w:r w:rsidR="0036359E" w:rsidRPr="00D32177">
        <w:rPr>
          <w:color w:val="auto"/>
        </w:rPr>
        <w:t>).</w:t>
      </w:r>
    </w:p>
    <w:p w14:paraId="0F50ABEE" w14:textId="7E95DE28" w:rsidR="0036359E" w:rsidRDefault="00C24C51" w:rsidP="001B47BC">
      <w:r>
        <w:rPr>
          <w:noProof/>
        </w:rPr>
        <w:lastRenderedPageBreak/>
        <mc:AlternateContent>
          <mc:Choice Requires="wpg">
            <w:drawing>
              <wp:inline distT="0" distB="0" distL="0" distR="0" wp14:anchorId="56789A8B" wp14:editId="359FC56B">
                <wp:extent cx="3804920" cy="1523365"/>
                <wp:effectExtent l="19050" t="19050" r="24130" b="19685"/>
                <wp:docPr id="1323614847" name="Group 45"/>
                <wp:cNvGraphicFramePr/>
                <a:graphic xmlns:a="http://schemas.openxmlformats.org/drawingml/2006/main">
                  <a:graphicData uri="http://schemas.microsoft.com/office/word/2010/wordprocessingGroup">
                    <wpg:wgp>
                      <wpg:cNvGrpSpPr/>
                      <wpg:grpSpPr>
                        <a:xfrm>
                          <a:off x="0" y="0"/>
                          <a:ext cx="3804920" cy="1523365"/>
                          <a:chOff x="0" y="0"/>
                          <a:chExt cx="3990975" cy="1454785"/>
                        </a:xfrm>
                      </wpg:grpSpPr>
                      <pic:pic xmlns:pic="http://schemas.openxmlformats.org/drawingml/2006/picture">
                        <pic:nvPicPr>
                          <pic:cNvPr id="72726932" name="Picture 1" descr="A screenshot of a computer&#10;&#10;AI-generated content may be incorrect."/>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0" y="0"/>
                            <a:ext cx="3990975" cy="1454785"/>
                          </a:xfrm>
                          <a:prstGeom prst="rect">
                            <a:avLst/>
                          </a:prstGeom>
                          <a:ln>
                            <a:solidFill>
                              <a:schemeClr val="tx1"/>
                            </a:solidFill>
                          </a:ln>
                        </pic:spPr>
                      </pic:pic>
                      <wps:wsp>
                        <wps:cNvPr id="739418024" name="Rectangle 21"/>
                        <wps:cNvSpPr/>
                        <wps:spPr>
                          <a:xfrm flipV="1">
                            <a:off x="2501514" y="935107"/>
                            <a:ext cx="564515" cy="400050"/>
                          </a:xfrm>
                          <a:prstGeom prst="rect">
                            <a:avLst/>
                          </a:prstGeom>
                          <a:solidFill>
                            <a:srgbClr val="FFFF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2D6A5E" id="Group 45" o:spid="_x0000_s1026" style="width:299.6pt;height:119.95pt;mso-position-horizontal-relative:char;mso-position-vertical-relative:line" coordsize="39909,14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">
                <v:shape id="Picture 1" o:spid="_x0000_s1027" type="#_x0000_t75" alt="A screenshot of a computer&#10;&#10;AI-generated content may be incorrect." style="position:absolute;width:39909;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" stroked="t" strokecolor="black [3213]">
                  <v:imagedata r:id="rId259" o:title="A screenshot of a computer&#10;&#10;AI-generated content may be incorrect"/>
                  <v:path arrowok="t"/>
                </v:shape>
                <v:rect id="Rectangle 21" o:spid="_x0000_s1028" style="position:absolute;left:25015;top:9351;width:5645;height:40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" fillcolor="yellow" stroked="f" strokeweight="1pt">
                  <v:fill opacity="26214f"/>
                </v:rect>
                <w10:anchorlock/>
              </v:group>
            </w:pict>
          </mc:Fallback>
        </mc:AlternateContent>
      </w:r>
    </w:p>
    <w:p w14:paraId="24E09418" w14:textId="4CAD2E70" w:rsidR="0036359E" w:rsidRPr="007305F8" w:rsidRDefault="0036359E" w:rsidP="001B47BC">
      <w:pPr>
        <w:rPr>
          <w:color w:val="auto"/>
        </w:rPr>
      </w:pPr>
      <w:r w:rsidRPr="007305F8">
        <w:rPr>
          <w:b/>
          <w:bCs/>
          <w:color w:val="auto"/>
        </w:rPr>
        <w:t>Figure</w:t>
      </w:r>
      <w:r w:rsidR="00051F8F" w:rsidRPr="007305F8">
        <w:rPr>
          <w:b/>
          <w:bCs/>
          <w:color w:val="auto"/>
        </w:rPr>
        <w:t xml:space="preserve"> </w:t>
      </w:r>
      <w:r w:rsidR="001A3FF0" w:rsidRPr="007305F8">
        <w:rPr>
          <w:b/>
          <w:bCs/>
          <w:color w:val="auto"/>
        </w:rPr>
        <w:t>6.</w:t>
      </w:r>
      <w:r w:rsidR="00D12279" w:rsidRPr="007305F8">
        <w:rPr>
          <w:b/>
          <w:bCs/>
          <w:color w:val="auto"/>
        </w:rPr>
        <w:t>5</w:t>
      </w:r>
      <w:r w:rsidR="007305F8" w:rsidRPr="007305F8">
        <w:rPr>
          <w:b/>
          <w:bCs/>
          <w:color w:val="auto"/>
        </w:rPr>
        <w:t xml:space="preserve">: </w:t>
      </w:r>
      <w:r w:rsidR="007305F8" w:rsidRPr="007305F8">
        <w:rPr>
          <w:color w:val="auto"/>
        </w:rPr>
        <w:t>Confirmation prompt displayed before submitting an extension request in the Dashboard.</w:t>
      </w:r>
    </w:p>
    <w:p w14:paraId="4D1AEC61" w14:textId="110BB105" w:rsidR="00961588" w:rsidRDefault="00961588" w:rsidP="001B47BC"/>
    <w:p w14:paraId="3E58466A" w14:textId="77777777" w:rsidR="000E43CB" w:rsidRPr="009401F6" w:rsidRDefault="000E43CB" w:rsidP="002C0D2C">
      <w:pPr>
        <w:pStyle w:val="NonTOCheading2"/>
      </w:pPr>
      <w:r w:rsidRPr="009401F6">
        <w:lastRenderedPageBreak/>
        <w:t>Version history</w:t>
      </w:r>
    </w:p>
    <w:tbl>
      <w:tblPr>
        <w:tblStyle w:val="TGABlack2023"/>
        <w:tblW w:w="9038" w:type="dxa"/>
        <w:tblLayout w:type="fixed"/>
        <w:tblLook w:val="04A0" w:firstRow="1" w:lastRow="0" w:firstColumn="1" w:lastColumn="0" w:noHBand="0" w:noVBand="1"/>
      </w:tblPr>
      <w:tblGrid>
        <w:gridCol w:w="1276"/>
        <w:gridCol w:w="3242"/>
        <w:gridCol w:w="2712"/>
        <w:gridCol w:w="1808"/>
      </w:tblGrid>
      <w:tr w:rsidR="000E43CB" w:rsidRPr="009401F6" w14:paraId="453A52A3" w14:textId="77777777" w:rsidTr="000E43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B922553" w14:textId="77777777" w:rsidR="000E43CB" w:rsidRPr="009401F6" w:rsidRDefault="000E43CB" w:rsidP="002C0D2C">
            <w:bookmarkStart w:id="61" w:name="ColumnTitle_4"/>
            <w:r w:rsidRPr="009401F6">
              <w:t>Version</w:t>
            </w:r>
          </w:p>
        </w:tc>
        <w:tc>
          <w:tcPr>
            <w:tcW w:w="3242" w:type="dxa"/>
          </w:tcPr>
          <w:p w14:paraId="10AED2AC" w14:textId="77777777" w:rsidR="000E43CB" w:rsidRPr="009401F6" w:rsidRDefault="000E43CB" w:rsidP="002C0D2C">
            <w:pPr>
              <w:cnfStyle w:val="100000000000" w:firstRow="1" w:lastRow="0" w:firstColumn="0" w:lastColumn="0" w:oddVBand="0" w:evenVBand="0" w:oddHBand="0" w:evenHBand="0" w:firstRowFirstColumn="0" w:firstRowLastColumn="0" w:lastRowFirstColumn="0" w:lastRowLastColumn="0"/>
            </w:pPr>
            <w:r w:rsidRPr="009401F6">
              <w:t>Description of change</w:t>
            </w:r>
          </w:p>
        </w:tc>
        <w:tc>
          <w:tcPr>
            <w:tcW w:w="2712" w:type="dxa"/>
          </w:tcPr>
          <w:p w14:paraId="1DD4CB15" w14:textId="77777777" w:rsidR="000E43CB" w:rsidRPr="009401F6" w:rsidRDefault="000E43CB" w:rsidP="002C0D2C">
            <w:pPr>
              <w:cnfStyle w:val="100000000000" w:firstRow="1" w:lastRow="0" w:firstColumn="0" w:lastColumn="0" w:oddVBand="0" w:evenVBand="0" w:oddHBand="0" w:evenHBand="0" w:firstRowFirstColumn="0" w:firstRowLastColumn="0" w:lastRowFirstColumn="0" w:lastRowLastColumn="0"/>
            </w:pPr>
            <w:r w:rsidRPr="009401F6">
              <w:t>Author</w:t>
            </w:r>
          </w:p>
        </w:tc>
        <w:tc>
          <w:tcPr>
            <w:tcW w:w="1808" w:type="dxa"/>
          </w:tcPr>
          <w:p w14:paraId="077F99C2" w14:textId="77777777" w:rsidR="000E43CB" w:rsidRPr="009401F6" w:rsidRDefault="000E43CB" w:rsidP="002C0D2C">
            <w:pPr>
              <w:cnfStyle w:val="100000000000" w:firstRow="1" w:lastRow="0" w:firstColumn="0" w:lastColumn="0" w:oddVBand="0" w:evenVBand="0" w:oddHBand="0" w:evenHBand="0" w:firstRowFirstColumn="0" w:firstRowLastColumn="0" w:lastRowFirstColumn="0" w:lastRowLastColumn="0"/>
            </w:pPr>
            <w:r w:rsidRPr="009401F6">
              <w:t>Effective date</w:t>
            </w:r>
          </w:p>
        </w:tc>
      </w:tr>
      <w:bookmarkEnd w:id="61"/>
      <w:tr w:rsidR="00775016" w:rsidRPr="009401F6" w14:paraId="30AE5648" w14:textId="77777777" w:rsidTr="000E43CB">
        <w:trPr>
          <w:trHeight w:val="1418"/>
        </w:trPr>
        <w:tc>
          <w:tcPr>
            <w:cnfStyle w:val="001000000000" w:firstRow="0" w:lastRow="0" w:firstColumn="1" w:lastColumn="0" w:oddVBand="0" w:evenVBand="0" w:oddHBand="0" w:evenHBand="0" w:firstRowFirstColumn="0" w:firstRowLastColumn="0" w:lastRowFirstColumn="0" w:lastRowLastColumn="0"/>
            <w:tcW w:w="1276" w:type="dxa"/>
          </w:tcPr>
          <w:p w14:paraId="698102AA" w14:textId="55723B63" w:rsidR="00775016" w:rsidRPr="009401F6" w:rsidRDefault="00775016" w:rsidP="00775016">
            <w:r w:rsidRPr="00215D48">
              <w:t>V1.0</w:t>
            </w:r>
          </w:p>
        </w:tc>
        <w:tc>
          <w:tcPr>
            <w:tcW w:w="3242" w:type="dxa"/>
          </w:tcPr>
          <w:p w14:paraId="15503097" w14:textId="034261B1" w:rsidR="00775016" w:rsidRPr="009401F6" w:rsidRDefault="00775016" w:rsidP="00775016">
            <w:pPr>
              <w:cnfStyle w:val="000000000000" w:firstRow="0" w:lastRow="0" w:firstColumn="0" w:lastColumn="0" w:oddVBand="0" w:evenVBand="0" w:oddHBand="0" w:evenHBand="0" w:firstRowFirstColumn="0" w:firstRowLastColumn="0" w:lastRowFirstColumn="0" w:lastRowLastColumn="0"/>
            </w:pPr>
            <w:r w:rsidRPr="00215D48">
              <w:t>Original publication</w:t>
            </w:r>
          </w:p>
        </w:tc>
        <w:tc>
          <w:tcPr>
            <w:tcW w:w="2712" w:type="dxa"/>
          </w:tcPr>
          <w:p w14:paraId="4064DBDC" w14:textId="38D83646" w:rsidR="00775016" w:rsidRPr="009401F6" w:rsidRDefault="00775016" w:rsidP="00775016">
            <w:pPr>
              <w:cnfStyle w:val="000000000000" w:firstRow="0" w:lastRow="0" w:firstColumn="0" w:lastColumn="0" w:oddVBand="0" w:evenVBand="0" w:oddHBand="0" w:evenHBand="0" w:firstRowFirstColumn="0" w:firstRowLastColumn="0" w:lastRowFirstColumn="0" w:lastRowLastColumn="0"/>
            </w:pPr>
            <w:r w:rsidRPr="00DC0D9F">
              <w:t>Medical Devices Surveillance Branch</w:t>
            </w:r>
          </w:p>
        </w:tc>
        <w:tc>
          <w:tcPr>
            <w:tcW w:w="1808" w:type="dxa"/>
          </w:tcPr>
          <w:p w14:paraId="785359F0" w14:textId="71F74DF2" w:rsidR="00775016" w:rsidRPr="009401F6" w:rsidRDefault="00775016" w:rsidP="00775016">
            <w:pPr>
              <w:cnfStyle w:val="000000000000" w:firstRow="0" w:lastRow="0" w:firstColumn="0" w:lastColumn="0" w:oddVBand="0" w:evenVBand="0" w:oddHBand="0" w:evenHBand="0" w:firstRowFirstColumn="0" w:firstRowLastColumn="0" w:lastRowFirstColumn="0" w:lastRowLastColumn="0"/>
            </w:pPr>
            <w:r>
              <w:t>October 2020</w:t>
            </w:r>
          </w:p>
        </w:tc>
      </w:tr>
      <w:tr w:rsidR="00775016" w:rsidRPr="009401F6" w14:paraId="2C66B2C9" w14:textId="77777777" w:rsidTr="000E43CB">
        <w:trPr>
          <w:trHeight w:val="1418"/>
        </w:trPr>
        <w:tc>
          <w:tcPr>
            <w:cnfStyle w:val="001000000000" w:firstRow="0" w:lastRow="0" w:firstColumn="1" w:lastColumn="0" w:oddVBand="0" w:evenVBand="0" w:oddHBand="0" w:evenHBand="0" w:firstRowFirstColumn="0" w:firstRowLastColumn="0" w:lastRowFirstColumn="0" w:lastRowLastColumn="0"/>
            <w:tcW w:w="1276" w:type="dxa"/>
          </w:tcPr>
          <w:p w14:paraId="4406E236" w14:textId="37763FAA" w:rsidR="00775016" w:rsidRPr="00215D48" w:rsidRDefault="00775016" w:rsidP="00775016">
            <w:r>
              <w:t>V1.1</w:t>
            </w:r>
          </w:p>
        </w:tc>
        <w:tc>
          <w:tcPr>
            <w:tcW w:w="3242" w:type="dxa"/>
          </w:tcPr>
          <w:p w14:paraId="5721138C" w14:textId="4E75353F" w:rsidR="00775016" w:rsidRPr="00215D48" w:rsidRDefault="00775016" w:rsidP="00775016">
            <w:pPr>
              <w:cnfStyle w:val="000000000000" w:firstRow="0" w:lastRow="0" w:firstColumn="0" w:lastColumn="0" w:oddVBand="0" w:evenVBand="0" w:oddHBand="0" w:evenHBand="0" w:firstRowFirstColumn="0" w:firstRowLastColumn="0" w:lastRowFirstColumn="0" w:lastRowLastColumn="0"/>
            </w:pPr>
            <w:r>
              <w:t>Minor additions to clarify drafting of responses process</w:t>
            </w:r>
          </w:p>
        </w:tc>
        <w:tc>
          <w:tcPr>
            <w:tcW w:w="2712" w:type="dxa"/>
          </w:tcPr>
          <w:p w14:paraId="2AF7CB36" w14:textId="01889F96" w:rsidR="00775016" w:rsidRPr="00DC0D9F" w:rsidRDefault="00775016" w:rsidP="00775016">
            <w:pPr>
              <w:cnfStyle w:val="000000000000" w:firstRow="0" w:lastRow="0" w:firstColumn="0" w:lastColumn="0" w:oddVBand="0" w:evenVBand="0" w:oddHBand="0" w:evenHBand="0" w:firstRowFirstColumn="0" w:firstRowLastColumn="0" w:lastRowFirstColumn="0" w:lastRowLastColumn="0"/>
            </w:pPr>
            <w:r w:rsidRPr="00DC0D9F">
              <w:t>Medical Devices Surveillance Branch</w:t>
            </w:r>
          </w:p>
        </w:tc>
        <w:tc>
          <w:tcPr>
            <w:tcW w:w="1808" w:type="dxa"/>
          </w:tcPr>
          <w:p w14:paraId="7F3B98ED" w14:textId="715EEDF8" w:rsidR="00775016" w:rsidRDefault="00775016" w:rsidP="00775016">
            <w:pPr>
              <w:cnfStyle w:val="000000000000" w:firstRow="0" w:lastRow="0" w:firstColumn="0" w:lastColumn="0" w:oddVBand="0" w:evenVBand="0" w:oddHBand="0" w:evenHBand="0" w:firstRowFirstColumn="0" w:firstRowLastColumn="0" w:lastRowFirstColumn="0" w:lastRowLastColumn="0"/>
            </w:pPr>
            <w:r>
              <w:t>December 2020</w:t>
            </w:r>
          </w:p>
        </w:tc>
      </w:tr>
      <w:tr w:rsidR="00775016" w:rsidRPr="009401F6" w14:paraId="7E440E5A" w14:textId="77777777" w:rsidTr="000E43CB">
        <w:trPr>
          <w:trHeight w:val="1418"/>
        </w:trPr>
        <w:tc>
          <w:tcPr>
            <w:cnfStyle w:val="001000000000" w:firstRow="0" w:lastRow="0" w:firstColumn="1" w:lastColumn="0" w:oddVBand="0" w:evenVBand="0" w:oddHBand="0" w:evenHBand="0" w:firstRowFirstColumn="0" w:firstRowLastColumn="0" w:lastRowFirstColumn="0" w:lastRowLastColumn="0"/>
            <w:tcW w:w="1276" w:type="dxa"/>
          </w:tcPr>
          <w:p w14:paraId="65E876F3" w14:textId="61DC30F0" w:rsidR="00775016" w:rsidRPr="00215D48" w:rsidRDefault="00775016" w:rsidP="00775016">
            <w:r>
              <w:t>V1.2</w:t>
            </w:r>
          </w:p>
        </w:tc>
        <w:tc>
          <w:tcPr>
            <w:tcW w:w="3242" w:type="dxa"/>
          </w:tcPr>
          <w:p w14:paraId="2228488F" w14:textId="574E5781" w:rsidR="00775016" w:rsidRPr="00215D48" w:rsidRDefault="00775016" w:rsidP="00775016">
            <w:pPr>
              <w:cnfStyle w:val="000000000000" w:firstRow="0" w:lastRow="0" w:firstColumn="0" w:lastColumn="0" w:oddVBand="0" w:evenVBand="0" w:oddHBand="0" w:evenHBand="0" w:firstRowFirstColumn="0" w:firstRowLastColumn="0" w:lastRowFirstColumn="0" w:lastRowLastColumn="0"/>
            </w:pPr>
            <w:r>
              <w:t>Minor additions to clarify drafting process and order of processes</w:t>
            </w:r>
          </w:p>
        </w:tc>
        <w:tc>
          <w:tcPr>
            <w:tcW w:w="2712" w:type="dxa"/>
          </w:tcPr>
          <w:p w14:paraId="7E744839" w14:textId="737FD46A" w:rsidR="00775016" w:rsidRPr="00DC0D9F" w:rsidRDefault="00775016" w:rsidP="00775016">
            <w:pPr>
              <w:cnfStyle w:val="000000000000" w:firstRow="0" w:lastRow="0" w:firstColumn="0" w:lastColumn="0" w:oddVBand="0" w:evenVBand="0" w:oddHBand="0" w:evenHBand="0" w:firstRowFirstColumn="0" w:firstRowLastColumn="0" w:lastRowFirstColumn="0" w:lastRowLastColumn="0"/>
            </w:pPr>
            <w:r w:rsidRPr="00DC0D9F">
              <w:t>Medical Devices Surveillance Branch</w:t>
            </w:r>
          </w:p>
        </w:tc>
        <w:tc>
          <w:tcPr>
            <w:tcW w:w="1808" w:type="dxa"/>
          </w:tcPr>
          <w:p w14:paraId="4E03AE57" w14:textId="0A04DD93" w:rsidR="00775016" w:rsidRDefault="00775016" w:rsidP="00775016">
            <w:pPr>
              <w:cnfStyle w:val="000000000000" w:firstRow="0" w:lastRow="0" w:firstColumn="0" w:lastColumn="0" w:oddVBand="0" w:evenVBand="0" w:oddHBand="0" w:evenHBand="0" w:firstRowFirstColumn="0" w:firstRowLastColumn="0" w:lastRowFirstColumn="0" w:lastRowLastColumn="0"/>
            </w:pPr>
            <w:r>
              <w:t>March 2021</w:t>
            </w:r>
          </w:p>
        </w:tc>
      </w:tr>
      <w:tr w:rsidR="00775016" w:rsidRPr="009401F6" w14:paraId="2EED94D4" w14:textId="77777777" w:rsidTr="008A06E8">
        <w:trPr>
          <w:trHeight w:val="1418"/>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E0D2DCC" w14:textId="5469C0BD" w:rsidR="00775016" w:rsidRPr="00215D48" w:rsidRDefault="00775016" w:rsidP="008A06E8">
            <w:r>
              <w:t>V</w:t>
            </w:r>
            <w:r w:rsidR="00CD4E0E">
              <w:t>2</w:t>
            </w:r>
          </w:p>
        </w:tc>
        <w:tc>
          <w:tcPr>
            <w:tcW w:w="3242" w:type="dxa"/>
          </w:tcPr>
          <w:p w14:paraId="4AA2BC42" w14:textId="603A87E6" w:rsidR="00775016" w:rsidRPr="00215D48" w:rsidRDefault="00C81829" w:rsidP="00775016">
            <w:pPr>
              <w:cnfStyle w:val="000000000000" w:firstRow="0" w:lastRow="0" w:firstColumn="0" w:lastColumn="0" w:oddVBand="0" w:evenVBand="0" w:oddHBand="0" w:evenHBand="0" w:firstRowFirstColumn="0" w:firstRowLastColumn="0" w:lastRowFirstColumn="0" w:lastRowLastColumn="0"/>
            </w:pPr>
            <w:r>
              <w:t>A</w:t>
            </w:r>
            <w:r w:rsidR="00775016">
              <w:t>dditions to clarify drafting process and order of processes</w:t>
            </w:r>
            <w:r w:rsidR="004B42EB">
              <w:t xml:space="preserve">. Updating of screenshots </w:t>
            </w:r>
            <w:r>
              <w:t>to include</w:t>
            </w:r>
            <w:r w:rsidR="004B42EB">
              <w:t xml:space="preserve"> </w:t>
            </w:r>
            <w:r>
              <w:t>the</w:t>
            </w:r>
            <w:r w:rsidR="004B42EB">
              <w:t xml:space="preserve"> dashboard</w:t>
            </w:r>
            <w:r>
              <w:t xml:space="preserve"> upd</w:t>
            </w:r>
            <w:r w:rsidR="00BD1EE0">
              <w:t>ates</w:t>
            </w:r>
            <w:r w:rsidR="00521D0D">
              <w:t xml:space="preserve"> for medical devices not included in the ARTG</w:t>
            </w:r>
          </w:p>
        </w:tc>
        <w:tc>
          <w:tcPr>
            <w:tcW w:w="2712" w:type="dxa"/>
          </w:tcPr>
          <w:p w14:paraId="601CFEF3" w14:textId="5F7F3718" w:rsidR="00775016" w:rsidRPr="00DC0D9F" w:rsidRDefault="00775016" w:rsidP="00775016">
            <w:pPr>
              <w:cnfStyle w:val="000000000000" w:firstRow="0" w:lastRow="0" w:firstColumn="0" w:lastColumn="0" w:oddVBand="0" w:evenVBand="0" w:oddHBand="0" w:evenHBand="0" w:firstRowFirstColumn="0" w:firstRowLastColumn="0" w:lastRowFirstColumn="0" w:lastRowLastColumn="0"/>
            </w:pPr>
            <w:r w:rsidRPr="00DC0D9F">
              <w:t>Medical Devices Surveillance Branch</w:t>
            </w:r>
          </w:p>
        </w:tc>
        <w:tc>
          <w:tcPr>
            <w:tcW w:w="1808" w:type="dxa"/>
          </w:tcPr>
          <w:p w14:paraId="536D9B59" w14:textId="32134825" w:rsidR="00775016" w:rsidRDefault="00BD1EE0" w:rsidP="00775016">
            <w:pPr>
              <w:cnfStyle w:val="000000000000" w:firstRow="0" w:lastRow="0" w:firstColumn="0" w:lastColumn="0" w:oddVBand="0" w:evenVBand="0" w:oddHBand="0" w:evenHBand="0" w:firstRowFirstColumn="0" w:firstRowLastColumn="0" w:lastRowFirstColumn="0" w:lastRowLastColumn="0"/>
            </w:pPr>
            <w:r>
              <w:t>March 2026</w:t>
            </w:r>
          </w:p>
        </w:tc>
      </w:tr>
    </w:tbl>
    <w:p w14:paraId="2B30D901" w14:textId="77777777" w:rsidR="000E43CB" w:rsidRDefault="000E43CB" w:rsidP="002C0D2C">
      <w:r>
        <w:br w:type="page"/>
      </w:r>
    </w:p>
    <w:p w14:paraId="0C01D4D5" w14:textId="77777777" w:rsidR="000E43CB" w:rsidRPr="009401F6" w:rsidRDefault="000E43CB" w:rsidP="002C0D2C">
      <w:pPr>
        <w:sectPr w:rsidR="000E43CB" w:rsidRPr="009401F6" w:rsidSect="00E93929">
          <w:headerReference w:type="default" r:id="rId260"/>
          <w:footerReference w:type="default" r:id="rId261"/>
          <w:headerReference w:type="first" r:id="rId262"/>
          <w:pgSz w:w="11906" w:h="16838" w:code="9"/>
          <w:pgMar w:top="1530" w:right="1418" w:bottom="1361" w:left="1418" w:header="998" w:footer="283" w:gutter="0"/>
          <w:cols w:space="708"/>
          <w:titlePg/>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0E43CB" w:rsidRPr="009401F6" w14:paraId="0C184541" w14:textId="77777777" w:rsidTr="002C0D2C">
        <w:trPr>
          <w:trHeight w:hRule="exact" w:val="565"/>
          <w:jc w:val="center"/>
        </w:trPr>
        <w:tc>
          <w:tcPr>
            <w:tcW w:w="9145" w:type="dxa"/>
          </w:tcPr>
          <w:p w14:paraId="3D4E9E36" w14:textId="77777777" w:rsidR="000E43CB" w:rsidRPr="009401F6" w:rsidRDefault="000E43CB" w:rsidP="002C0D2C">
            <w:pPr>
              <w:pStyle w:val="TGASignoff"/>
            </w:pPr>
            <w:r w:rsidRPr="009401F6">
              <w:lastRenderedPageBreak/>
              <w:t>Therapeutic Goods Administration</w:t>
            </w:r>
          </w:p>
        </w:tc>
      </w:tr>
      <w:tr w:rsidR="000E43CB" w:rsidRPr="009401F6" w14:paraId="21D7598E" w14:textId="77777777" w:rsidTr="002C0D2C">
        <w:trPr>
          <w:trHeight w:val="963"/>
          <w:jc w:val="center"/>
        </w:trPr>
        <w:tc>
          <w:tcPr>
            <w:tcW w:w="9145" w:type="dxa"/>
            <w:tcMar>
              <w:top w:w="28" w:type="dxa"/>
            </w:tcMar>
          </w:tcPr>
          <w:p w14:paraId="1A25749B" w14:textId="77777777" w:rsidR="000E43CB" w:rsidRPr="009401F6" w:rsidRDefault="000E43CB" w:rsidP="002C0D2C">
            <w:pPr>
              <w:pStyle w:val="Address"/>
              <w:jc w:val="center"/>
            </w:pPr>
            <w:r w:rsidRPr="009401F6">
              <w:t>PO Box 100 Woden ACT 2606 Australia</w:t>
            </w:r>
          </w:p>
          <w:p w14:paraId="29F7154F" w14:textId="4D242742" w:rsidR="000E43CB" w:rsidRPr="009401F6" w:rsidRDefault="000E43CB" w:rsidP="002C0D2C">
            <w:pPr>
              <w:pStyle w:val="Address"/>
              <w:jc w:val="center"/>
            </w:pPr>
            <w:r w:rsidRPr="009401F6">
              <w:t xml:space="preserve">Email: </w:t>
            </w:r>
            <w:hyperlink r:id="rId263" w:history="1">
              <w:r w:rsidRPr="009401F6">
                <w:rPr>
                  <w:rStyle w:val="Hyperlink"/>
                </w:rPr>
                <w:t>info@tga.gov.au</w:t>
              </w:r>
            </w:hyperlink>
            <w:r w:rsidRPr="009401F6">
              <w:t xml:space="preserve">  Phone: 1800 020 653  Fax: 02 62</w:t>
            </w:r>
            <w:r>
              <w:t>0</w:t>
            </w:r>
            <w:r w:rsidRPr="009401F6">
              <w:t xml:space="preserve">3 </w:t>
            </w:r>
            <w:r>
              <w:t>1</w:t>
            </w:r>
            <w:r w:rsidRPr="009401F6">
              <w:t>605</w:t>
            </w:r>
          </w:p>
          <w:p w14:paraId="06F9379E" w14:textId="2FFD70D4" w:rsidR="000E43CB" w:rsidRPr="009401F6" w:rsidRDefault="000E43CB" w:rsidP="002C0D2C">
            <w:pPr>
              <w:pStyle w:val="Address"/>
              <w:spacing w:line="260" w:lineRule="atLeast"/>
              <w:jc w:val="center"/>
              <w:rPr>
                <w:rStyle w:val="Hyperlink"/>
                <w:b/>
              </w:rPr>
            </w:pPr>
            <w:hyperlink r:id="rId264" w:history="1">
              <w:r w:rsidRPr="009401F6">
                <w:rPr>
                  <w:rStyle w:val="Hyperlink"/>
                  <w:b/>
                </w:rPr>
                <w:t>https://www.tga.gov.au</w:t>
              </w:r>
            </w:hyperlink>
          </w:p>
        </w:tc>
      </w:tr>
      <w:tr w:rsidR="000E43CB" w:rsidRPr="009401F6" w14:paraId="78593D23" w14:textId="77777777" w:rsidTr="002C0D2C">
        <w:trPr>
          <w:trHeight w:val="251"/>
          <w:jc w:val="center"/>
        </w:trPr>
        <w:tc>
          <w:tcPr>
            <w:tcW w:w="9145" w:type="dxa"/>
            <w:tcMar>
              <w:top w:w="28" w:type="dxa"/>
            </w:tcMar>
          </w:tcPr>
          <w:p w14:paraId="5D93560E" w14:textId="77777777" w:rsidR="000E43CB" w:rsidRPr="009401F6" w:rsidRDefault="000E43CB" w:rsidP="002C0D2C">
            <w:pPr>
              <w:pStyle w:val="Address"/>
              <w:jc w:val="center"/>
            </w:pPr>
            <w:r w:rsidRPr="009401F6">
              <w:t>Reference/Publication #</w:t>
            </w:r>
          </w:p>
        </w:tc>
      </w:tr>
    </w:tbl>
    <w:p w14:paraId="128B50B1" w14:textId="77777777" w:rsidR="000E43CB" w:rsidRPr="009401F6" w:rsidRDefault="000E43CB" w:rsidP="002C0D2C">
      <w:pPr>
        <w:pStyle w:val="Footer"/>
      </w:pPr>
    </w:p>
    <w:p w14:paraId="05A35C36" w14:textId="77777777" w:rsidR="00BB38AA" w:rsidRPr="000E43CB" w:rsidRDefault="00BB38AA" w:rsidP="000E43CB"/>
    <w:sectPr w:rsidR="00BB38AA" w:rsidRPr="000E43CB" w:rsidSect="002C0D2C">
      <w:headerReference w:type="first" r:id="rId265"/>
      <w:footerReference w:type="first" r:id="rId266"/>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D4A10F" w14:textId="77777777" w:rsidR="00FE70B1" w:rsidRDefault="00FE70B1" w:rsidP="00F02AEC">
      <w:pPr>
        <w:spacing w:after="0" w:line="240" w:lineRule="auto"/>
      </w:pPr>
      <w:r>
        <w:separator/>
      </w:r>
    </w:p>
  </w:endnote>
  <w:endnote w:type="continuationSeparator" w:id="0">
    <w:p w14:paraId="561CF477" w14:textId="77777777" w:rsidR="00FE70B1" w:rsidRDefault="00FE70B1" w:rsidP="00F02A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Bahnschrift SemiBold SemiConden">
    <w:panose1 w:val="020B0502040204020203"/>
    <w:charset w:val="00"/>
    <w:family w:val="swiss"/>
    <w:pitch w:val="variable"/>
    <w:sig w:usb0="A00002C7" w:usb1="00000002" w:usb2="00000000" w:usb3="00000000" w:csb0="0000019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BF55C" w14:textId="6F7B29B2" w:rsidR="00974D7C" w:rsidRDefault="00D60E7F">
    <w:pPr>
      <w:pStyle w:val="Footer"/>
    </w:pPr>
    <w:r>
      <w:rPr>
        <w:noProof/>
      </w:rPr>
      <mc:AlternateContent>
        <mc:Choice Requires="wps">
          <w:drawing>
            <wp:anchor distT="0" distB="0" distL="0" distR="0" simplePos="0" relativeHeight="251658249" behindDoc="0" locked="0" layoutInCell="1" allowOverlap="1" wp14:anchorId="62FB7AC9" wp14:editId="092C8F7B">
              <wp:simplePos x="635" y="635"/>
              <wp:positionH relativeFrom="page">
                <wp:align>center</wp:align>
              </wp:positionH>
              <wp:positionV relativeFrom="page">
                <wp:align>bottom</wp:align>
              </wp:positionV>
              <wp:extent cx="622300" cy="391160"/>
              <wp:effectExtent l="0" t="0" r="6350" b="0"/>
              <wp:wrapNone/>
              <wp:docPr id="976583577"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77C705F" w14:textId="2BEFE97E"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FB7AC9" id="_x0000_t202" coordsize="21600,21600" o:spt="202" path="m,l,21600r21600,l21600,xe">
              <v:stroke joinstyle="miter"/>
              <v:path gradientshapeok="t" o:connecttype="rect"/>
            </v:shapetype>
            <v:shape id="_x0000_s1062" type="#_x0000_t202" alt="OFFICIAL" style="position:absolute;margin-left:0;margin-top:0;width:49pt;height:30.8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dT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0rPh2n30J9pKUQTnx7J1cttV4LH54FEsE0LYk2&#10;PNGhDfQVh7PFWQP482/+mE+4U5SzngRTcUuK5sx8t8RH1NZo4Ghsk1Hc5p8jPHbf3QPJsKAX4WQy&#10;yYvBjKZG6F5JzsvYiELCSmpX8e1o3oeTcuk5SLVcpiSSkRNhbTdOxtIRrojly/Aq0J0BD8TUI4xq&#10;EuU73E+58aZ3y30g9BMpEdoTkGfESYKJq/NziRp/+5+yro968Qs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LoM91MNAgAAHAQA&#10;AA4AAAAAAAAAAAAAAAAALgIAAGRycy9lMm9Eb2MueG1sUEsBAi0AFAAGAAgAAAAhAIJRlNfaAAAA&#10;AwEAAA8AAAAAAAAAAAAAAAAAZwQAAGRycy9kb3ducmV2LnhtbFBLBQYAAAAABAAEAPMAAABuBQAA&#10;AAA=&#10;" filled="f" stroked="f">
              <v:textbox style="mso-fit-shape-to-text:t" inset="0,0,0,15pt">
                <w:txbxContent>
                  <w:p w14:paraId="677C705F" w14:textId="2BEFE97E"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0A593" w14:textId="69BBE82B" w:rsidR="000E43CB" w:rsidRDefault="00D60E7F" w:rsidP="002C0D2C">
    <w:pPr>
      <w:pStyle w:val="Footer"/>
      <w:tabs>
        <w:tab w:val="left" w:pos="7620"/>
        <w:tab w:val="right" w:pos="8504"/>
      </w:tabs>
      <w:rPr>
        <w:lang w:eastAsia="en-AU"/>
      </w:rPr>
    </w:pPr>
    <w:r>
      <w:rPr>
        <w:noProof/>
        <w:lang w:eastAsia="en-AU"/>
      </w:rPr>
      <mc:AlternateContent>
        <mc:Choice Requires="wps">
          <w:drawing>
            <wp:anchor distT="0" distB="0" distL="0" distR="0" simplePos="0" relativeHeight="251658250" behindDoc="0" locked="0" layoutInCell="1" allowOverlap="1" wp14:anchorId="61900D5E" wp14:editId="6672EC20">
              <wp:simplePos x="635" y="635"/>
              <wp:positionH relativeFrom="page">
                <wp:align>center</wp:align>
              </wp:positionH>
              <wp:positionV relativeFrom="page">
                <wp:align>bottom</wp:align>
              </wp:positionV>
              <wp:extent cx="622300" cy="391160"/>
              <wp:effectExtent l="0" t="0" r="6350" b="0"/>
              <wp:wrapNone/>
              <wp:docPr id="1896453585"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2A2F5720" w14:textId="752E299C"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900D5E" id="_x0000_t202" coordsize="21600,21600" o:spt="202" path="m,l,21600r21600,l21600,xe">
              <v:stroke joinstyle="miter"/>
              <v:path gradientshapeok="t" o:connecttype="rect"/>
            </v:shapetype>
            <v:shape id="_x0000_s1063" type="#_x0000_t202" alt="OFFICIAL" style="position:absolute;margin-left:0;margin-top:0;width:49pt;height:30.8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Vu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2p+Tj9FuojLYVw4ts7uWqp9Vr48CyQCKZpSbTh&#10;iQ5toK84nC3OGsCff/PHfMKdopz1JJiKW1I0Z+a7JT6itkYDR2ObjOI2/xzhsfvuHkiGBb0IJ5NJ&#10;XgxmNDVC90pyXsZGFBJWUruKb0fzPpyUS89BquUyJZGMnAhru3Eylo5wRSxfhleB7gx4IKYeYVST&#10;KN/hfsqNN71b7gOhn0iJ0J6APCNOEkxcnZ9L1Pjb/5R1fdSLXwA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NezRW4NAgAAHAQA&#10;AA4AAAAAAAAAAAAAAAAALgIAAGRycy9lMm9Eb2MueG1sUEsBAi0AFAAGAAgAAAAhAIJRlNfaAAAA&#10;AwEAAA8AAAAAAAAAAAAAAAAAZwQAAGRycy9kb3ducmV2LnhtbFBLBQYAAAAABAAEAPMAAABuBQAA&#10;AAA=&#10;" filled="f" stroked="f">
              <v:textbox style="mso-fit-shape-to-text:t" inset="0,0,0,15pt">
                <w:txbxContent>
                  <w:p w14:paraId="2A2F5720" w14:textId="752E299C"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DA491F" w:rsidRPr="00257138" w14:paraId="1134DBDC" w14:textId="77777777" w:rsidTr="002C0D2C">
      <w:trPr>
        <w:trHeight w:val="423"/>
      </w:trPr>
      <w:tc>
        <w:tcPr>
          <w:tcW w:w="4360" w:type="dxa"/>
          <w:tcBorders>
            <w:top w:val="single" w:sz="4" w:space="0" w:color="auto"/>
          </w:tcBorders>
        </w:tcPr>
        <w:p w14:paraId="65BCB8C4" w14:textId="77777777" w:rsidR="000E43CB" w:rsidRDefault="000E43CB" w:rsidP="002C0D2C">
          <w:pPr>
            <w:pStyle w:val="Footer"/>
          </w:pPr>
        </w:p>
        <w:p w14:paraId="1409122B" w14:textId="77777777" w:rsidR="000E43CB" w:rsidRPr="00257138" w:rsidRDefault="000E43CB" w:rsidP="002C0D2C">
          <w:pPr>
            <w:pStyle w:val="Footer"/>
          </w:pPr>
          <w:r>
            <w:t>Document title</w:t>
          </w:r>
        </w:p>
      </w:tc>
      <w:tc>
        <w:tcPr>
          <w:tcW w:w="4360" w:type="dxa"/>
          <w:tcBorders>
            <w:top w:val="single" w:sz="4" w:space="0" w:color="auto"/>
          </w:tcBorders>
        </w:tcPr>
        <w:sdt>
          <w:sdtPr>
            <w:id w:val="3702144"/>
            <w:docPartObj>
              <w:docPartGallery w:val="Page Numbers (Top of Page)"/>
              <w:docPartUnique/>
            </w:docPartObj>
          </w:sdtPr>
          <w:sdtEndPr/>
          <w:sdtContent>
            <w:p w14:paraId="3B0AC2BB" w14:textId="77777777" w:rsidR="000E43CB" w:rsidRDefault="000E43CB" w:rsidP="002C0D2C">
              <w:pPr>
                <w:pStyle w:val="Footer"/>
                <w:jc w:val="right"/>
              </w:pPr>
            </w:p>
            <w:p w14:paraId="26DD41DF" w14:textId="77E5CCC9" w:rsidR="000E43CB" w:rsidRPr="00257138" w:rsidRDefault="000E43CB" w:rsidP="002C0D2C">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fldChar w:fldCharType="begin"/>
              </w:r>
              <w:r>
                <w:instrText xml:space="preserve"> NUMPAGES  </w:instrText>
              </w:r>
              <w:r>
                <w:fldChar w:fldCharType="separate"/>
              </w:r>
              <w:r>
                <w:rPr>
                  <w:noProof/>
                </w:rPr>
                <w:t>2</w:t>
              </w:r>
              <w:r>
                <w:rPr>
                  <w:noProof/>
                </w:rPr>
                <w:fldChar w:fldCharType="end"/>
              </w:r>
            </w:p>
          </w:sdtContent>
        </w:sdt>
      </w:tc>
    </w:tr>
    <w:tr w:rsidR="00DA491F" w:rsidRPr="00257138" w14:paraId="537CE4A3" w14:textId="77777777" w:rsidTr="002C0D2C">
      <w:trPr>
        <w:trHeight w:val="263"/>
      </w:trPr>
      <w:tc>
        <w:tcPr>
          <w:tcW w:w="4360" w:type="dxa"/>
        </w:tcPr>
        <w:p w14:paraId="33E34437" w14:textId="77777777" w:rsidR="000E43CB" w:rsidRPr="00257138" w:rsidRDefault="000E43CB" w:rsidP="002C0D2C">
          <w:pPr>
            <w:pStyle w:val="Footer"/>
          </w:pPr>
          <w:r w:rsidRPr="00257138">
            <w:t xml:space="preserve">V1.0 </w:t>
          </w:r>
          <w:r>
            <w:t>Month</w:t>
          </w:r>
          <w:r w:rsidRPr="00257138">
            <w:t xml:space="preserve"> 201</w:t>
          </w:r>
          <w:r>
            <w:t>2</w:t>
          </w:r>
        </w:p>
      </w:tc>
      <w:tc>
        <w:tcPr>
          <w:tcW w:w="4360" w:type="dxa"/>
        </w:tcPr>
        <w:p w14:paraId="30BCBBC9" w14:textId="77777777" w:rsidR="000E43CB" w:rsidRPr="00257138" w:rsidRDefault="000E43CB" w:rsidP="002C0D2C">
          <w:pPr>
            <w:pStyle w:val="Footer"/>
            <w:jc w:val="right"/>
          </w:pPr>
        </w:p>
      </w:tc>
    </w:tr>
  </w:tbl>
  <w:p w14:paraId="795C1A27" w14:textId="77777777" w:rsidR="000E43CB" w:rsidRPr="00826007" w:rsidRDefault="000E43CB" w:rsidP="002C0D2C">
    <w:pPr>
      <w:pStyle w:val="Footer"/>
      <w:tabs>
        <w:tab w:val="left" w:pos="7620"/>
        <w:tab w:val="right" w:pos="8504"/>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E8C2D" w14:textId="13185688" w:rsidR="000E43CB" w:rsidRDefault="00D60E7F" w:rsidP="002C0D2C">
    <w:pPr>
      <w:pStyle w:val="Footer"/>
      <w:ind w:left="-1757" w:right="-227"/>
    </w:pPr>
    <w:r>
      <w:rPr>
        <w:noProof/>
      </w:rPr>
      <mc:AlternateContent>
        <mc:Choice Requires="wps">
          <w:drawing>
            <wp:anchor distT="0" distB="0" distL="0" distR="0" simplePos="0" relativeHeight="251658248" behindDoc="0" locked="0" layoutInCell="1" allowOverlap="1" wp14:anchorId="27BC6145" wp14:editId="6679FD24">
              <wp:simplePos x="1083013" y="10071370"/>
              <wp:positionH relativeFrom="page">
                <wp:align>center</wp:align>
              </wp:positionH>
              <wp:positionV relativeFrom="page">
                <wp:align>bottom</wp:align>
              </wp:positionV>
              <wp:extent cx="622300" cy="391160"/>
              <wp:effectExtent l="0" t="0" r="6350" b="0"/>
              <wp:wrapNone/>
              <wp:docPr id="549373871"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F1D90F3" w14:textId="4C4E798E"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BC6145" id="_x0000_t202" coordsize="21600,21600" o:spt="202" path="m,l,21600r21600,l21600,xe">
              <v:stroke joinstyle="miter"/>
              <v:path gradientshapeok="t" o:connecttype="rect"/>
            </v:shapetype>
            <v:shape id="_x0000_s1065" type="#_x0000_t202" alt="OFFICIAL" style="position:absolute;left:0;text-align:left;margin-left:0;margin-top:0;width:49pt;height:30.8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" filled="f" stroked="f">
              <v:textbox style="mso-fit-shape-to-text:t" inset="0,0,0,15pt">
                <w:txbxContent>
                  <w:p w14:paraId="1F1D90F3" w14:textId="4C4E798E"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593"/>
    </w:tblGrid>
    <w:tr w:rsidR="006264DE" w:rsidRPr="00257138" w14:paraId="4EE65285" w14:textId="77777777" w:rsidTr="002C0D2C">
      <w:trPr>
        <w:trHeight w:val="423"/>
      </w:trPr>
      <w:tc>
        <w:tcPr>
          <w:tcW w:w="7479" w:type="dxa"/>
        </w:tcPr>
        <w:p w14:paraId="46CE4374" w14:textId="42F57B3D" w:rsidR="000E43CB" w:rsidRPr="00257138" w:rsidRDefault="00642BEA" w:rsidP="002C0D2C">
          <w:pPr>
            <w:pStyle w:val="Footer"/>
            <w:spacing w:before="120" w:after="120"/>
          </w:pPr>
          <w:r>
            <w:rPr>
              <w:noProof/>
            </w:rPr>
            <mc:AlternateContent>
              <mc:Choice Requires="wps">
                <w:drawing>
                  <wp:anchor distT="0" distB="0" distL="0" distR="0" simplePos="0" relativeHeight="251639296" behindDoc="0" locked="0" layoutInCell="1" allowOverlap="1" wp14:anchorId="0B8886B5" wp14:editId="4FC42629">
                    <wp:simplePos x="0" y="0"/>
                    <wp:positionH relativeFrom="page">
                      <wp:posOffset>2567940</wp:posOffset>
                    </wp:positionH>
                    <wp:positionV relativeFrom="page">
                      <wp:posOffset>0</wp:posOffset>
                    </wp:positionV>
                    <wp:extent cx="622300" cy="391160"/>
                    <wp:effectExtent l="0" t="0" r="6350" b="0"/>
                    <wp:wrapNone/>
                    <wp:docPr id="1964170008"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71ED7BE3" w14:textId="3EB6B624"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8886B5" id="_x0000_t202" coordsize="21600,21600" o:spt="202" path="m,l,21600r21600,l21600,xe">
                    <v:stroke joinstyle="miter"/>
                    <v:path gradientshapeok="t" o:connecttype="rect"/>
                  </v:shapetype>
                  <v:shape id="_x0000_s1067" type="#_x0000_t202" alt="OFFICIAL" style="position:absolute;margin-left:202.2pt;margin-top:0;width:49pt;height:30.8pt;z-index:251639296;visibility:visible;mso-wrap-style:none;mso-wrap-distance-left:0;mso-wrap-distance-top:0;mso-wrap-distance-right:0;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" filled="f" stroked="f">
                    <v:textbox style="mso-fit-shape-to-text:t" inset="0,0,0,15pt">
                      <w:txbxContent>
                        <w:p w14:paraId="71ED7BE3" w14:textId="3EB6B624"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r w:rsidR="00775016">
            <w:t>Post market review compliance dashboard</w:t>
          </w:r>
          <w:r w:rsidR="000E43CB">
            <w:t xml:space="preserve"> </w:t>
          </w:r>
          <w:r w:rsidR="000E43CB">
            <w:br/>
          </w:r>
          <w:r w:rsidR="000E43CB" w:rsidRPr="00257138">
            <w:t>V</w:t>
          </w:r>
          <w:r w:rsidR="00B837B3">
            <w:t>2</w:t>
          </w:r>
          <w:r w:rsidR="000E43CB" w:rsidRPr="00257138">
            <w:t xml:space="preserve"> </w:t>
          </w:r>
          <w:r w:rsidR="000E43CB">
            <w:t>M</w:t>
          </w:r>
          <w:r w:rsidR="00B837B3">
            <w:t>arch</w:t>
          </w:r>
          <w:r w:rsidR="000E43CB" w:rsidRPr="00257138">
            <w:t xml:space="preserve"> </w:t>
          </w:r>
          <w:r w:rsidR="00775016">
            <w:t>202</w:t>
          </w:r>
          <w:r w:rsidR="00B837B3">
            <w:t>6</w:t>
          </w:r>
        </w:p>
      </w:tc>
      <w:tc>
        <w:tcPr>
          <w:tcW w:w="1593" w:type="dxa"/>
        </w:tcPr>
        <w:sdt>
          <w:sdtPr>
            <w:id w:val="3702141"/>
            <w:docPartObj>
              <w:docPartGallery w:val="Page Numbers (Top of Page)"/>
              <w:docPartUnique/>
            </w:docPartObj>
          </w:sdtPr>
          <w:sdtEndPr/>
          <w:sdtContent>
            <w:p w14:paraId="71FE96A6" w14:textId="77777777" w:rsidR="000E43CB" w:rsidRPr="00257138" w:rsidRDefault="000E43CB" w:rsidP="002C0D2C">
              <w:pPr>
                <w:pStyle w:val="Footer"/>
                <w:spacing w:before="120" w:after="120"/>
                <w:jc w:val="right"/>
              </w:pPr>
              <w:r w:rsidRPr="00257138">
                <w:t xml:space="preserve">Page </w:t>
              </w:r>
              <w:r>
                <w:fldChar w:fldCharType="begin"/>
              </w:r>
              <w:r>
                <w:instrText xml:space="preserve"> PAGE </w:instrText>
              </w:r>
              <w:r>
                <w:fldChar w:fldCharType="separate"/>
              </w:r>
              <w:r>
                <w:rPr>
                  <w:noProof/>
                </w:rPr>
                <w:t>5</w:t>
              </w:r>
              <w:r>
                <w:rPr>
                  <w:noProof/>
                </w:rPr>
                <w:fldChar w:fldCharType="end"/>
              </w:r>
              <w:r w:rsidRPr="00257138">
                <w:t xml:space="preserve"> of </w:t>
              </w:r>
              <w:r>
                <w:fldChar w:fldCharType="begin"/>
              </w:r>
              <w:r>
                <w:instrText xml:space="preserve"> NUMPAGES  </w:instrText>
              </w:r>
              <w:r>
                <w:fldChar w:fldCharType="separate"/>
              </w:r>
              <w:r>
                <w:rPr>
                  <w:noProof/>
                </w:rPr>
                <w:t>6</w:t>
              </w:r>
              <w:r>
                <w:rPr>
                  <w:noProof/>
                </w:rPr>
                <w:fldChar w:fldCharType="end"/>
              </w:r>
            </w:p>
          </w:sdtContent>
        </w:sdt>
      </w:tc>
    </w:tr>
  </w:tbl>
  <w:p w14:paraId="74F887AA" w14:textId="33B1B18F" w:rsidR="000E43CB" w:rsidRPr="00826007" w:rsidRDefault="000E43CB" w:rsidP="002C0D2C">
    <w:pPr>
      <w:pStyle w:val="Footer"/>
      <w:tabs>
        <w:tab w:val="left" w:pos="7620"/>
        <w:tab w:val="right" w:pos="8504"/>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6B78C" w14:textId="48DBD086" w:rsidR="00BB38AA" w:rsidRPr="008E3C43" w:rsidRDefault="00D60E7F" w:rsidP="002C0D2C">
    <w:pPr>
      <w:pStyle w:val="Footer"/>
    </w:pPr>
    <w:r>
      <w:rPr>
        <w:noProof/>
      </w:rPr>
      <mc:AlternateContent>
        <mc:Choice Requires="wps">
          <w:drawing>
            <wp:anchor distT="0" distB="0" distL="0" distR="0" simplePos="0" relativeHeight="251658252" behindDoc="0" locked="0" layoutInCell="1" allowOverlap="1" wp14:anchorId="33DB78E6" wp14:editId="30AF5AEE">
              <wp:simplePos x="635" y="635"/>
              <wp:positionH relativeFrom="page">
                <wp:align>center</wp:align>
              </wp:positionH>
              <wp:positionV relativeFrom="page">
                <wp:align>bottom</wp:align>
              </wp:positionV>
              <wp:extent cx="622300" cy="391160"/>
              <wp:effectExtent l="0" t="0" r="6350" b="0"/>
              <wp:wrapNone/>
              <wp:docPr id="548502565"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0921CFD" w14:textId="606F039B"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DB78E6" id="_x0000_t202" coordsize="21600,21600" o:spt="202" path="m,l,21600r21600,l21600,xe">
              <v:stroke joinstyle="miter"/>
              <v:path gradientshapeok="t" o:connecttype="rect"/>
            </v:shapetype>
            <v:shape id="_x0000_s1070" type="#_x0000_t202" alt="OFFICIAL" style="position:absolute;margin-left:0;margin-top:0;width:49pt;height:30.8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ThDAIAAB0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" filled="f" stroked="f">
              <v:textbox style="mso-fit-shape-to-text:t" inset="0,0,0,15pt">
                <w:txbxContent>
                  <w:p w14:paraId="60921CFD" w14:textId="606F039B"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0081F" w14:textId="77777777" w:rsidR="00FE70B1" w:rsidRDefault="00FE70B1" w:rsidP="00F02AEC">
      <w:pPr>
        <w:spacing w:after="0" w:line="240" w:lineRule="auto"/>
      </w:pPr>
      <w:r>
        <w:separator/>
      </w:r>
    </w:p>
  </w:footnote>
  <w:footnote w:type="continuationSeparator" w:id="0">
    <w:p w14:paraId="50D9DD9C" w14:textId="77777777" w:rsidR="00FE70B1" w:rsidRDefault="00FE70B1" w:rsidP="00F02A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271C5" w14:textId="44583712" w:rsidR="00974D7C" w:rsidRDefault="00D60E7F">
    <w:pPr>
      <w:pStyle w:val="Header"/>
    </w:pPr>
    <w:r>
      <w:rPr>
        <w:noProof/>
      </w:rPr>
      <mc:AlternateContent>
        <mc:Choice Requires="wps">
          <w:drawing>
            <wp:anchor distT="0" distB="0" distL="0" distR="0" simplePos="0" relativeHeight="251658243" behindDoc="0" locked="0" layoutInCell="1" allowOverlap="1" wp14:anchorId="07457481" wp14:editId="11B0A33F">
              <wp:simplePos x="635" y="635"/>
              <wp:positionH relativeFrom="page">
                <wp:align>center</wp:align>
              </wp:positionH>
              <wp:positionV relativeFrom="page">
                <wp:align>top</wp:align>
              </wp:positionV>
              <wp:extent cx="622300" cy="391160"/>
              <wp:effectExtent l="0" t="0" r="6350" b="8890"/>
              <wp:wrapNone/>
              <wp:docPr id="32291982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C91B1D4" w14:textId="2C600927"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457481" id="_x0000_t202" coordsize="21600,21600" o:spt="202" path="m,l,21600r21600,l21600,xe">
              <v:stroke joinstyle="miter"/>
              <v:path gradientshapeok="t" o:connecttype="rect"/>
            </v:shapetype>
            <v:shape id="_x0000_s1060" type="#_x0000_t202" alt="OFFICIAL" style="position:absolute;left:0;text-align:left;margin-left:0;margin-top:0;width:49pt;height:30.8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" filled="f" stroked="f">
              <v:textbox style="mso-fit-shape-to-text:t" inset="0,15pt,0,0">
                <w:txbxContent>
                  <w:p w14:paraId="6C91B1D4" w14:textId="2C600927"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9762A" w14:textId="2650BBC4" w:rsidR="000E43CB" w:rsidRPr="00920FF4" w:rsidRDefault="00D60E7F" w:rsidP="002C0D2C">
    <w:pPr>
      <w:pStyle w:val="Header"/>
    </w:pPr>
    <w:r>
      <w:rPr>
        <w:noProof/>
      </w:rPr>
      <mc:AlternateContent>
        <mc:Choice Requires="wps">
          <w:drawing>
            <wp:anchor distT="0" distB="0" distL="0" distR="0" simplePos="0" relativeHeight="251658244" behindDoc="0" locked="0" layoutInCell="1" allowOverlap="1" wp14:anchorId="02402067" wp14:editId="4026EDB5">
              <wp:simplePos x="635" y="635"/>
              <wp:positionH relativeFrom="page">
                <wp:align>center</wp:align>
              </wp:positionH>
              <wp:positionV relativeFrom="page">
                <wp:align>top</wp:align>
              </wp:positionV>
              <wp:extent cx="622300" cy="391160"/>
              <wp:effectExtent l="0" t="0" r="6350" b="8890"/>
              <wp:wrapNone/>
              <wp:docPr id="155722879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355FBE23" w14:textId="350E1557"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402067" id="_x0000_t202" coordsize="21600,21600" o:spt="202" path="m,l,21600r21600,l21600,xe">
              <v:stroke joinstyle="miter"/>
              <v:path gradientshapeok="t" o:connecttype="rect"/>
            </v:shapetype>
            <v:shape id="_x0000_s1061" type="#_x0000_t202" alt="OFFICIAL" style="position:absolute;left:0;text-align:left;margin-left:0;margin-top:0;width:49pt;height:30.8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" filled="f" stroked="f">
              <v:textbox style="mso-fit-shape-to-text:t" inset="0,15pt,0,0">
                <w:txbxContent>
                  <w:p w14:paraId="355FBE23" w14:textId="350E1557"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r w:rsidR="000E43CB">
      <w:t>Therapeutic Goods Administration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42A53" w14:textId="0AB1CF86" w:rsidR="000E43CB" w:rsidRPr="00E32326" w:rsidRDefault="00C00D55" w:rsidP="002C0D2C">
    <w:r>
      <w:rPr>
        <w:noProof/>
      </w:rPr>
      <w:drawing>
        <wp:inline distT="0" distB="0" distL="0" distR="0" wp14:anchorId="4C86041D" wp14:editId="390953DA">
          <wp:extent cx="3344545" cy="694055"/>
          <wp:effectExtent l="0" t="0" r="8255" b="0"/>
          <wp:docPr id="159602786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27861" name="Picture 2"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44545" cy="694055"/>
                  </a:xfrm>
                  <a:prstGeom prst="rect">
                    <a:avLst/>
                  </a:prstGeom>
                  <a:noFill/>
                  <a:ln>
                    <a:noFill/>
                  </a:ln>
                </pic:spPr>
              </pic:pic>
            </a:graphicData>
          </a:graphic>
        </wp:inline>
      </w:drawing>
    </w:r>
    <w:r w:rsidR="00D60E7F">
      <w:rPr>
        <w:noProof/>
        <w:lang w:eastAsia="en-AU"/>
      </w:rPr>
      <mc:AlternateContent>
        <mc:Choice Requires="wps">
          <w:drawing>
            <wp:anchor distT="0" distB="0" distL="0" distR="0" simplePos="0" relativeHeight="251658242" behindDoc="0" locked="0" layoutInCell="1" allowOverlap="1" wp14:anchorId="338333E8" wp14:editId="067CEFD6">
              <wp:simplePos x="1083013" y="719847"/>
              <wp:positionH relativeFrom="page">
                <wp:align>center</wp:align>
              </wp:positionH>
              <wp:positionV relativeFrom="page">
                <wp:align>top</wp:align>
              </wp:positionV>
              <wp:extent cx="622300" cy="391160"/>
              <wp:effectExtent l="0" t="0" r="6350" b="8890"/>
              <wp:wrapNone/>
              <wp:docPr id="189717303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C793834" w14:textId="716DEC51"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8333E8" id="_x0000_t202" coordsize="21600,21600" o:spt="202" path="m,l,21600r21600,l21600,xe">
              <v:stroke joinstyle="miter"/>
              <v:path gradientshapeok="t" o:connecttype="rect"/>
            </v:shapetype>
            <v:shape id="_x0000_s1064" type="#_x0000_t202" alt="OFFICIAL" style="position:absolute;margin-left:0;margin-top:0;width:49pt;height:30.8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BKSAlqDQIAABwEAAAO&#10;AAAAAAAAAAAAAAAAAC4CAABkcnMvZTJvRG9jLnhtbFBLAQItABQABgAIAAAAIQBhokho2AAAAAMB&#10;AAAPAAAAAAAAAAAAAAAAAGcEAABkcnMvZG93bnJldi54bWxQSwUGAAAAAAQABADzAAAAbAUAAAAA&#10;" filled="f" stroked="f">
              <v:textbox style="mso-fit-shape-to-text:t" inset="0,15pt,0,0">
                <w:txbxContent>
                  <w:p w14:paraId="1C793834" w14:textId="716DEC51"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0E43CB" w:rsidRPr="00FF7B50" w14:paraId="092BC27C" w14:textId="77777777" w:rsidTr="002C0D2C">
      <w:trPr>
        <w:trHeight w:hRule="exact" w:val="8845"/>
      </w:trPr>
      <w:tc>
        <w:tcPr>
          <w:tcW w:w="11964" w:type="dxa"/>
        </w:tcPr>
        <w:p w14:paraId="7718B02E" w14:textId="28C017C6" w:rsidR="000E43CB" w:rsidRPr="00FF7B50" w:rsidRDefault="00C4592F" w:rsidP="002C0D2C">
          <w:pPr>
            <w:pStyle w:val="Header"/>
            <w:ind w:left="-57"/>
            <w:jc w:val="left"/>
            <w:rPr>
              <w:noProof/>
            </w:rPr>
          </w:pPr>
          <w:sdt>
            <w:sdtPr>
              <w:rPr>
                <w:noProof/>
              </w:rPr>
              <w:id w:val="3702145"/>
              <w:showingPlcHdr/>
              <w:picture/>
            </w:sdtPr>
            <w:sdtEndPr/>
            <w:sdtContent>
              <w:r w:rsidR="000E43CB" w:rsidRPr="00FF7B50">
                <w:rPr>
                  <w:noProof/>
                </w:rPr>
                <w:drawing>
                  <wp:inline distT="0" distB="0" distL="0" distR="0" wp14:anchorId="403DB45F" wp14:editId="1A3D6A2B">
                    <wp:extent cx="7642860" cy="5638800"/>
                    <wp:effectExtent l="0" t="0" r="0" b="0"/>
                    <wp:docPr id="850958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srcRect/>
                            <a:stretch>
                              <a:fillRect/>
                            </a:stretch>
                          </pic:blipFill>
                          <pic:spPr bwMode="auto">
                            <a:xfrm>
                              <a:off x="0" y="0"/>
                              <a:ext cx="7642860" cy="5638800"/>
                            </a:xfrm>
                            <a:prstGeom prst="rect">
                              <a:avLst/>
                            </a:prstGeom>
                            <a:noFill/>
                            <a:ln w="9525">
                              <a:noFill/>
                              <a:miter lim="800000"/>
                              <a:headEnd/>
                              <a:tailEnd/>
                            </a:ln>
                          </pic:spPr>
                        </pic:pic>
                      </a:graphicData>
                    </a:graphic>
                  </wp:inline>
                </w:drawing>
              </w:r>
            </w:sdtContent>
          </w:sdt>
        </w:p>
      </w:tc>
    </w:tr>
  </w:tbl>
  <w:p w14:paraId="6ED0C691" w14:textId="788C0495" w:rsidR="000E43CB" w:rsidRPr="00E32326" w:rsidRDefault="000E43CB" w:rsidP="002C0D2C">
    <w:r>
      <w:rPr>
        <w:noProof/>
        <w:lang w:eastAsia="en-AU"/>
      </w:rPr>
      <w:drawing>
        <wp:anchor distT="0" distB="0" distL="114300" distR="114300" simplePos="0" relativeHeight="251658240" behindDoc="0" locked="0" layoutInCell="0" allowOverlap="1" wp14:anchorId="411EBC4D" wp14:editId="532AB727">
          <wp:simplePos x="0" y="0"/>
          <wp:positionH relativeFrom="page">
            <wp:align>left</wp:align>
          </wp:positionH>
          <wp:positionV relativeFrom="page">
            <wp:posOffset>2945130</wp:posOffset>
          </wp:positionV>
          <wp:extent cx="7615555" cy="4295140"/>
          <wp:effectExtent l="0" t="0" r="4445" b="0"/>
          <wp:wrapNone/>
          <wp:docPr id="18111995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15555" cy="4295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4762D" w14:textId="73CDE019" w:rsidR="000E43CB" w:rsidRPr="00920FF4" w:rsidRDefault="00D60E7F" w:rsidP="002C0D2C">
    <w:pPr>
      <w:pStyle w:val="Header"/>
    </w:pPr>
    <w:r>
      <w:rPr>
        <w:noProof/>
      </w:rPr>
      <mc:AlternateContent>
        <mc:Choice Requires="wps">
          <w:drawing>
            <wp:anchor distT="0" distB="0" distL="0" distR="0" simplePos="0" relativeHeight="251658246" behindDoc="0" locked="0" layoutInCell="1" allowOverlap="1" wp14:anchorId="3C1B0B94" wp14:editId="553213C0">
              <wp:simplePos x="635" y="635"/>
              <wp:positionH relativeFrom="page">
                <wp:align>center</wp:align>
              </wp:positionH>
              <wp:positionV relativeFrom="page">
                <wp:align>top</wp:align>
              </wp:positionV>
              <wp:extent cx="622300" cy="391160"/>
              <wp:effectExtent l="0" t="0" r="6350" b="8890"/>
              <wp:wrapNone/>
              <wp:docPr id="927369100"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04EA7ADA" w14:textId="3277B5FE"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1B0B94" id="_x0000_t202" coordsize="21600,21600" o:spt="202" path="m,l,21600r21600,l21600,xe">
              <v:stroke joinstyle="miter"/>
              <v:path gradientshapeok="t" o:connecttype="rect"/>
            </v:shapetype>
            <v:shape id="_x0000_s1066" type="#_x0000_t202" alt="OFFICIAL" style="position:absolute;left:0;text-align:left;margin-left:0;margin-top:0;width:49pt;height:30.8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" filled="f" stroked="f">
              <v:textbox style="mso-fit-shape-to-text:t" inset="0,15pt,0,0">
                <w:txbxContent>
                  <w:p w14:paraId="04EA7ADA" w14:textId="3277B5FE"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r w:rsidR="000E43CB">
      <w:t>Therapeutic Goods 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CEDBD" w14:textId="54A1347A" w:rsidR="000E43CB" w:rsidRPr="00920FF4" w:rsidRDefault="00D60E7F" w:rsidP="002C0D2C">
    <w:pPr>
      <w:pStyle w:val="Header"/>
    </w:pPr>
    <w:r>
      <w:rPr>
        <w:noProof/>
      </w:rPr>
      <mc:AlternateContent>
        <mc:Choice Requires="wps">
          <w:drawing>
            <wp:anchor distT="0" distB="0" distL="0" distR="0" simplePos="0" relativeHeight="251658245" behindDoc="0" locked="0" layoutInCell="1" allowOverlap="1" wp14:anchorId="47671D16" wp14:editId="43762088">
              <wp:simplePos x="635" y="635"/>
              <wp:positionH relativeFrom="page">
                <wp:align>center</wp:align>
              </wp:positionH>
              <wp:positionV relativeFrom="page">
                <wp:align>top</wp:align>
              </wp:positionV>
              <wp:extent cx="622300" cy="391160"/>
              <wp:effectExtent l="0" t="0" r="6350" b="8890"/>
              <wp:wrapNone/>
              <wp:docPr id="159006142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29034073" w14:textId="7CCC4414"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7671D16" id="_x0000_t202" coordsize="21600,21600" o:spt="202" path="m,l,21600r21600,l21600,xe">
              <v:stroke joinstyle="miter"/>
              <v:path gradientshapeok="t" o:connecttype="rect"/>
            </v:shapetype>
            <v:shape id="_x0000_s1068" type="#_x0000_t202" alt="OFFICIAL" style="position:absolute;left:0;text-align:left;margin-left:0;margin-top:0;width:49pt;height:30.8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DXSCeqDQIAABwEAAAO&#10;AAAAAAAAAAAAAAAAAC4CAABkcnMvZTJvRG9jLnhtbFBLAQItABQABgAIAAAAIQBhokho2AAAAAMB&#10;AAAPAAAAAAAAAAAAAAAAAGcEAABkcnMvZG93bnJldi54bWxQSwUGAAAAAAQABADzAAAAbAUAAAAA&#10;" filled="f" stroked="f">
              <v:textbox style="mso-fit-shape-to-text:t" inset="0,15pt,0,0">
                <w:txbxContent>
                  <w:p w14:paraId="29034073" w14:textId="7CCC4414"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r w:rsidR="000E43CB">
      <w:t>Therapeutic Goods Administration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BA558" w14:textId="308A5CA6" w:rsidR="00BB38AA" w:rsidRPr="00FE501F" w:rsidRDefault="00D60E7F" w:rsidP="002C0D2C">
    <w:pPr>
      <w:pStyle w:val="Headernoline"/>
    </w:pPr>
    <w:r>
      <w:rPr>
        <w:noProof/>
      </w:rPr>
      <mc:AlternateContent>
        <mc:Choice Requires="wps">
          <w:drawing>
            <wp:anchor distT="0" distB="0" distL="0" distR="0" simplePos="0" relativeHeight="251658247" behindDoc="0" locked="0" layoutInCell="1" allowOverlap="1" wp14:anchorId="47111D27" wp14:editId="4DD70333">
              <wp:simplePos x="635" y="635"/>
              <wp:positionH relativeFrom="page">
                <wp:align>center</wp:align>
              </wp:positionH>
              <wp:positionV relativeFrom="page">
                <wp:align>top</wp:align>
              </wp:positionV>
              <wp:extent cx="622300" cy="391160"/>
              <wp:effectExtent l="0" t="0" r="6350" b="8890"/>
              <wp:wrapNone/>
              <wp:docPr id="56489340"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40094A11" w14:textId="3F6B417F"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7111D27" id="_x0000_t202" coordsize="21600,21600" o:spt="202" path="m,l,21600r21600,l21600,xe">
              <v:stroke joinstyle="miter"/>
              <v:path gradientshapeok="t" o:connecttype="rect"/>
            </v:shapetype>
            <v:shape id="_x0000_s1069" type="#_x0000_t202" alt="OFFICIAL" style="position:absolute;left:0;text-align:left;margin-left:0;margin-top:0;width:49pt;height:30.8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C695WXDQIAABwEAAAO&#10;AAAAAAAAAAAAAAAAAC4CAABkcnMvZTJvRG9jLnhtbFBLAQItABQABgAIAAAAIQBhokho2AAAAAMB&#10;AAAPAAAAAAAAAAAAAAAAAGcEAABkcnMvZG93bnJldi54bWxQSwUGAAAAAAQABADzAAAAbAUAAAAA&#10;" filled="f" stroked="f">
              <v:textbox style="mso-fit-shape-to-text:t" inset="0,15pt,0,0">
                <w:txbxContent>
                  <w:p w14:paraId="40094A11" w14:textId="3F6B417F" w:rsidR="00D60E7F" w:rsidRPr="00D60E7F" w:rsidRDefault="00D60E7F" w:rsidP="00D60E7F">
                    <w:pPr>
                      <w:spacing w:after="0"/>
                      <w:rPr>
                        <w:rFonts w:ascii="Aptos" w:eastAsia="Aptos" w:hAnsi="Aptos" w:cs="Aptos"/>
                        <w:noProof/>
                        <w:color w:val="FF0000"/>
                        <w:sz w:val="24"/>
                        <w:szCs w:val="24"/>
                      </w:rPr>
                    </w:pPr>
                    <w:r w:rsidRPr="00D60E7F">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ADA0701A"/>
    <w:lvl w:ilvl="0">
      <w:start w:val="1"/>
      <w:numFmt w:val="decimal"/>
      <w:pStyle w:val="ListNumber"/>
      <w:lvlText w:val="%1."/>
      <w:lvlJc w:val="left"/>
      <w:pPr>
        <w:tabs>
          <w:tab w:val="num" w:pos="360"/>
        </w:tabs>
        <w:ind w:left="360" w:hanging="360"/>
      </w:pPr>
    </w:lvl>
  </w:abstractNum>
  <w:abstractNum w:abstractNumId="1" w15:restartNumberingAfterBreak="0">
    <w:nsid w:val="00BB285A"/>
    <w:multiLevelType w:val="hybridMultilevel"/>
    <w:tmpl w:val="201418E8"/>
    <w:lvl w:ilvl="0" w:tplc="FFFFFFFF">
      <w:start w:val="1"/>
      <w:numFmt w:val="decimal"/>
      <w:lvlText w:val="%1."/>
      <w:lvlJc w:val="left"/>
      <w:pPr>
        <w:ind w:left="0" w:hanging="360"/>
      </w:pPr>
      <w:rPr>
        <w:rFonts w:hint="default"/>
        <w:b w:val="0"/>
        <w:bCs w:val="0"/>
      </w:rPr>
    </w:lvl>
    <w:lvl w:ilvl="1" w:tplc="FFFFFFFF">
      <w:start w:val="1"/>
      <w:numFmt w:val="lowerLetter"/>
      <w:lvlText w:val="%2."/>
      <w:lvlJc w:val="left"/>
      <w:pPr>
        <w:ind w:left="284" w:hanging="360"/>
      </w:pPr>
    </w:lvl>
    <w:lvl w:ilvl="2" w:tplc="FFFFFFFF">
      <w:start w:val="1"/>
      <w:numFmt w:val="lowerRoman"/>
      <w:lvlText w:val="%3."/>
      <w:lvlJc w:val="right"/>
      <w:pPr>
        <w:ind w:left="671" w:hanging="180"/>
      </w:pPr>
    </w:lvl>
    <w:lvl w:ilvl="3" w:tplc="FFFFFFFF">
      <w:start w:val="1"/>
      <w:numFmt w:val="bullet"/>
      <w:lvlText w:val=""/>
      <w:lvlJc w:val="left"/>
      <w:pPr>
        <w:ind w:left="1134" w:hanging="360"/>
      </w:pPr>
      <w:rPr>
        <w:rFonts w:ascii="Symbol" w:hAnsi="Symbol" w:hint="default"/>
      </w:rPr>
    </w:lvl>
    <w:lvl w:ilvl="4" w:tplc="FFFFFFFF">
      <w:start w:val="1"/>
      <w:numFmt w:val="lowerLetter"/>
      <w:lvlText w:val="%5."/>
      <w:lvlJc w:val="left"/>
      <w:pPr>
        <w:ind w:left="2880" w:hanging="360"/>
      </w:pPr>
    </w:lvl>
    <w:lvl w:ilvl="5" w:tplc="FFFFFFFF" w:tentative="1">
      <w:start w:val="1"/>
      <w:numFmt w:val="lowerRoman"/>
      <w:lvlText w:val="%6."/>
      <w:lvlJc w:val="right"/>
      <w:pPr>
        <w:ind w:left="3600" w:hanging="180"/>
      </w:pPr>
    </w:lvl>
    <w:lvl w:ilvl="6" w:tplc="FFFFFFFF" w:tentative="1">
      <w:start w:val="1"/>
      <w:numFmt w:val="decimal"/>
      <w:lvlText w:val="%7."/>
      <w:lvlJc w:val="left"/>
      <w:pPr>
        <w:ind w:left="4320" w:hanging="360"/>
      </w:pPr>
    </w:lvl>
    <w:lvl w:ilvl="7" w:tplc="FFFFFFFF" w:tentative="1">
      <w:start w:val="1"/>
      <w:numFmt w:val="lowerLetter"/>
      <w:lvlText w:val="%8."/>
      <w:lvlJc w:val="left"/>
      <w:pPr>
        <w:ind w:left="5040" w:hanging="360"/>
      </w:pPr>
    </w:lvl>
    <w:lvl w:ilvl="8" w:tplc="FFFFFFFF" w:tentative="1">
      <w:start w:val="1"/>
      <w:numFmt w:val="lowerRoman"/>
      <w:lvlText w:val="%9."/>
      <w:lvlJc w:val="right"/>
      <w:pPr>
        <w:ind w:left="5760" w:hanging="180"/>
      </w:pPr>
    </w:lvl>
  </w:abstractNum>
  <w:abstractNum w:abstractNumId="2" w15:restartNumberingAfterBreak="0">
    <w:nsid w:val="039B7EED"/>
    <w:multiLevelType w:val="hybridMultilevel"/>
    <w:tmpl w:val="30F22EE6"/>
    <w:lvl w:ilvl="0" w:tplc="CAD6FBDA">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F85EE9"/>
    <w:multiLevelType w:val="hybridMultilevel"/>
    <w:tmpl w:val="56E06C22"/>
    <w:lvl w:ilvl="0" w:tplc="0C090019">
      <w:start w:val="1"/>
      <w:numFmt w:val="lowerLetter"/>
      <w:lvlText w:val="%1."/>
      <w:lvlJc w:val="left"/>
      <w:pPr>
        <w:ind w:left="720" w:hanging="360"/>
      </w:pPr>
      <w:rPr>
        <w:rFonts w:hint="default"/>
        <w:b w:val="0"/>
        <w:bCs w:val="0"/>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 w15:restartNumberingAfterBreak="0">
    <w:nsid w:val="0D622B8D"/>
    <w:multiLevelType w:val="hybridMultilevel"/>
    <w:tmpl w:val="205A75AC"/>
    <w:lvl w:ilvl="0" w:tplc="0C09000F">
      <w:start w:val="1"/>
      <w:numFmt w:val="decimal"/>
      <w:lvlText w:val="%1."/>
      <w:lvlJc w:val="left"/>
      <w:pPr>
        <w:ind w:left="360" w:hanging="360"/>
      </w:pPr>
      <w:rPr>
        <w:rFonts w:hint="default"/>
      </w:rPr>
    </w:lvl>
    <w:lvl w:ilvl="1" w:tplc="0C090019">
      <w:start w:val="1"/>
      <w:numFmt w:val="lowerLetter"/>
      <w:lvlText w:val="%2."/>
      <w:lvlJc w:val="left"/>
      <w:pPr>
        <w:ind w:left="720" w:hanging="360"/>
      </w:pPr>
    </w:lvl>
    <w:lvl w:ilvl="2" w:tplc="0C09001B">
      <w:start w:val="1"/>
      <w:numFmt w:val="lowerRoman"/>
      <w:lvlText w:val="%3."/>
      <w:lvlJc w:val="right"/>
      <w:pPr>
        <w:ind w:left="108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E1E3780"/>
    <w:multiLevelType w:val="hybridMultilevel"/>
    <w:tmpl w:val="6C80D34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0053F11"/>
    <w:multiLevelType w:val="multilevel"/>
    <w:tmpl w:val="9BAA5790"/>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3"/>
      <w:numFmt w:val="bullet"/>
      <w:lvlText w:val="-"/>
      <w:lvlJc w:val="left"/>
      <w:pPr>
        <w:ind w:left="1494" w:hanging="360"/>
      </w:pPr>
      <w:rPr>
        <w:rFonts w:ascii="Arial" w:eastAsiaTheme="minorHAnsi" w:hAnsi="Arial" w:cs="Arial" w:hint="default"/>
      </w:rPr>
    </w:lvl>
    <w:lvl w:ilvl="4">
      <w:start w:val="3"/>
      <w:numFmt w:val="bullet"/>
      <w:lvlText w:val="-"/>
      <w:lvlJc w:val="left"/>
      <w:pPr>
        <w:ind w:left="1636" w:hanging="360"/>
      </w:pPr>
      <w:rPr>
        <w:rFonts w:ascii="Arial" w:eastAsiaTheme="minorHAnsi" w:hAnsi="Arial" w:cs="Arial"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7" w15:restartNumberingAfterBreak="0">
    <w:nsid w:val="154D5B16"/>
    <w:multiLevelType w:val="hybridMultilevel"/>
    <w:tmpl w:val="40A2E75C"/>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8"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9" w15:restartNumberingAfterBreak="0">
    <w:nsid w:val="168F13E9"/>
    <w:multiLevelType w:val="multilevel"/>
    <w:tmpl w:val="A33CD616"/>
    <w:styleLink w:val="ListBullets"/>
    <w:lvl w:ilvl="0">
      <w:start w:val="47"/>
      <w:numFmt w:val="bullet"/>
      <w:lvlText w:val="-"/>
      <w:lvlJc w:val="left"/>
      <w:pPr>
        <w:ind w:left="360" w:hanging="360"/>
      </w:pPr>
      <w:rPr>
        <w:rFonts w:ascii="Arial" w:eastAsiaTheme="minorHAnsi" w:hAnsi="Arial" w:cs="Arial" w:hint="default"/>
      </w:rPr>
    </w:lvl>
    <w:lvl w:ilvl="1">
      <w:start w:val="1"/>
      <w:numFmt w:val="bullet"/>
      <w:pStyle w:val="ListBullet2"/>
      <w:lvlText w:val="–"/>
      <w:lvlJc w:val="left"/>
      <w:pPr>
        <w:ind w:left="11" w:hanging="360"/>
      </w:pPr>
      <w:rPr>
        <w:rFonts w:ascii="Arial" w:hAnsi="Arial" w:hint="default"/>
      </w:rPr>
    </w:lvl>
    <w:lvl w:ilvl="2">
      <w:start w:val="1"/>
      <w:numFmt w:val="bullet"/>
      <w:lvlText w:val=""/>
      <w:lvlJc w:val="left"/>
      <w:pPr>
        <w:ind w:left="371" w:hanging="360"/>
      </w:pPr>
      <w:rPr>
        <w:rFonts w:ascii="Wingdings" w:hAnsi="Wingdings" w:hint="default"/>
      </w:rPr>
    </w:lvl>
    <w:lvl w:ilvl="3">
      <w:start w:val="1"/>
      <w:numFmt w:val="none"/>
      <w:lvlText w:val=""/>
      <w:lvlJc w:val="left"/>
      <w:pPr>
        <w:ind w:left="731" w:hanging="360"/>
      </w:pPr>
      <w:rPr>
        <w:rFonts w:hint="default"/>
      </w:rPr>
    </w:lvl>
    <w:lvl w:ilvl="4">
      <w:start w:val="1"/>
      <w:numFmt w:val="none"/>
      <w:lvlText w:val=""/>
      <w:lvlJc w:val="left"/>
      <w:pPr>
        <w:ind w:left="1091" w:hanging="360"/>
      </w:pPr>
      <w:rPr>
        <w:rFonts w:hint="default"/>
      </w:rPr>
    </w:lvl>
    <w:lvl w:ilvl="5">
      <w:start w:val="1"/>
      <w:numFmt w:val="none"/>
      <w:lvlText w:val=""/>
      <w:lvlJc w:val="left"/>
      <w:pPr>
        <w:ind w:left="1451" w:hanging="360"/>
      </w:pPr>
      <w:rPr>
        <w:rFonts w:hint="default"/>
      </w:rPr>
    </w:lvl>
    <w:lvl w:ilvl="6">
      <w:start w:val="1"/>
      <w:numFmt w:val="none"/>
      <w:lvlText w:val="%7"/>
      <w:lvlJc w:val="left"/>
      <w:pPr>
        <w:ind w:left="1811" w:hanging="360"/>
      </w:pPr>
      <w:rPr>
        <w:rFonts w:hint="default"/>
      </w:rPr>
    </w:lvl>
    <w:lvl w:ilvl="7">
      <w:start w:val="1"/>
      <w:numFmt w:val="none"/>
      <w:lvlText w:val="%8"/>
      <w:lvlJc w:val="left"/>
      <w:pPr>
        <w:ind w:left="2171" w:hanging="360"/>
      </w:pPr>
      <w:rPr>
        <w:rFonts w:hint="default"/>
      </w:rPr>
    </w:lvl>
    <w:lvl w:ilvl="8">
      <w:start w:val="1"/>
      <w:numFmt w:val="none"/>
      <w:lvlText w:val="%9"/>
      <w:lvlJc w:val="left"/>
      <w:pPr>
        <w:ind w:left="2531" w:hanging="360"/>
      </w:pPr>
      <w:rPr>
        <w:rFonts w:hint="default"/>
      </w:rPr>
    </w:lvl>
  </w:abstractNum>
  <w:abstractNum w:abstractNumId="10" w15:restartNumberingAfterBreak="0">
    <w:nsid w:val="16E05074"/>
    <w:multiLevelType w:val="hybridMultilevel"/>
    <w:tmpl w:val="FF18E2C6"/>
    <w:lvl w:ilvl="0" w:tplc="FFFFFFFF">
      <w:start w:val="1"/>
      <w:numFmt w:val="decimal"/>
      <w:lvlText w:val="%1."/>
      <w:lvlJc w:val="left"/>
      <w:pPr>
        <w:ind w:left="360" w:hanging="360"/>
      </w:pPr>
      <w:rPr>
        <w:rFonts w:hint="default"/>
        <w:b w:val="0"/>
        <w:bCs w:val="0"/>
      </w:rPr>
    </w:lvl>
    <w:lvl w:ilvl="1" w:tplc="FFFFFFFF">
      <w:start w:val="1"/>
      <w:numFmt w:val="lowerLetter"/>
      <w:lvlText w:val="%2."/>
      <w:lvlJc w:val="left"/>
      <w:pPr>
        <w:ind w:left="786" w:hanging="360"/>
      </w:pPr>
    </w:lvl>
    <w:lvl w:ilvl="2" w:tplc="FFFFFFFF">
      <w:start w:val="1"/>
      <w:numFmt w:val="lowerRoman"/>
      <w:lvlText w:val="%3."/>
      <w:lvlJc w:val="right"/>
      <w:pPr>
        <w:ind w:left="1031" w:hanging="180"/>
      </w:pPr>
    </w:lvl>
    <w:lvl w:ilvl="3" w:tplc="FFFFFFFF">
      <w:start w:val="1"/>
      <w:numFmt w:val="bullet"/>
      <w:lvlText w:val=""/>
      <w:lvlJc w:val="left"/>
      <w:pPr>
        <w:ind w:left="1494" w:hanging="360"/>
      </w:pPr>
      <w:rPr>
        <w:rFonts w:ascii="Symbol" w:hAnsi="Symbol" w:hint="default"/>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A1D7061"/>
    <w:multiLevelType w:val="hybridMultilevel"/>
    <w:tmpl w:val="23DC180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1D6F7405"/>
    <w:multiLevelType w:val="hybridMultilevel"/>
    <w:tmpl w:val="16700B74"/>
    <w:lvl w:ilvl="0" w:tplc="FBCA26CE">
      <w:start w:val="1"/>
      <w:numFmt w:val="bullet"/>
      <w:lvlText w:val="-"/>
      <w:lvlJc w:val="left"/>
      <w:pPr>
        <w:ind w:left="360" w:hanging="360"/>
      </w:pPr>
      <w:rPr>
        <w:rFonts w:ascii="Arial" w:eastAsia="Cambr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4" w15:restartNumberingAfterBreak="0">
    <w:nsid w:val="25D044C7"/>
    <w:multiLevelType w:val="hybridMultilevel"/>
    <w:tmpl w:val="57E2EF16"/>
    <w:lvl w:ilvl="0" w:tplc="0C09001B">
      <w:start w:val="1"/>
      <w:numFmt w:val="lowerRoman"/>
      <w:lvlText w:val="%1."/>
      <w:lvlJc w:val="right"/>
      <w:pPr>
        <w:ind w:left="1069" w:hanging="360"/>
      </w:pPr>
      <w:rPr>
        <w:rFonts w:hint="default"/>
        <w:b w:val="0"/>
        <w:bCs w:val="0"/>
      </w:rPr>
    </w:lvl>
    <w:lvl w:ilvl="1" w:tplc="0C090019" w:tentative="1">
      <w:start w:val="1"/>
      <w:numFmt w:val="lowerLetter"/>
      <w:lvlText w:val="%2."/>
      <w:lvlJc w:val="left"/>
      <w:pPr>
        <w:ind w:left="2149" w:hanging="360"/>
      </w:pPr>
    </w:lvl>
    <w:lvl w:ilvl="2" w:tplc="0C09001B">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5" w15:restartNumberingAfterBreak="0">
    <w:nsid w:val="29113BFA"/>
    <w:multiLevelType w:val="hybridMultilevel"/>
    <w:tmpl w:val="6C706F60"/>
    <w:lvl w:ilvl="0" w:tplc="0C09000F">
      <w:start w:val="1"/>
      <w:numFmt w:val="decimal"/>
      <w:lvlText w:val="%1."/>
      <w:lvlJc w:val="left"/>
      <w:pPr>
        <w:ind w:left="360" w:hanging="360"/>
      </w:pPr>
      <w:rPr>
        <w:rFonts w:hint="default"/>
      </w:rPr>
    </w:lvl>
    <w:lvl w:ilvl="1" w:tplc="0C090019">
      <w:start w:val="1"/>
      <w:numFmt w:val="lowerLetter"/>
      <w:lvlText w:val="%2."/>
      <w:lvlJc w:val="left"/>
      <w:pPr>
        <w:ind w:left="785" w:hanging="360"/>
      </w:pPr>
    </w:lvl>
    <w:lvl w:ilvl="2" w:tplc="0C09001B">
      <w:start w:val="1"/>
      <w:numFmt w:val="lowerRoman"/>
      <w:lvlText w:val="%3."/>
      <w:lvlJc w:val="right"/>
      <w:pPr>
        <w:ind w:left="1173"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29F251FC"/>
    <w:multiLevelType w:val="hybridMultilevel"/>
    <w:tmpl w:val="D44AC54C"/>
    <w:lvl w:ilvl="0" w:tplc="0C090019">
      <w:start w:val="1"/>
      <w:numFmt w:val="lowerLetter"/>
      <w:lvlText w:val="%1."/>
      <w:lvlJc w:val="left"/>
      <w:pPr>
        <w:ind w:left="785" w:hanging="360"/>
      </w:p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7" w15:restartNumberingAfterBreak="0">
    <w:nsid w:val="2D055893"/>
    <w:multiLevelType w:val="hybridMultilevel"/>
    <w:tmpl w:val="6D560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DA6047E"/>
    <w:multiLevelType w:val="hybridMultilevel"/>
    <w:tmpl w:val="16FC35E6"/>
    <w:lvl w:ilvl="0" w:tplc="0C09000F">
      <w:start w:val="1"/>
      <w:numFmt w:val="decimal"/>
      <w:lvlText w:val="%1."/>
      <w:lvlJc w:val="left"/>
      <w:pPr>
        <w:ind w:left="360" w:hanging="360"/>
      </w:pPr>
      <w:rPr>
        <w:rFonts w:hint="default"/>
      </w:rPr>
    </w:lvl>
    <w:lvl w:ilvl="1" w:tplc="0C090019">
      <w:start w:val="1"/>
      <w:numFmt w:val="lowerLetter"/>
      <w:lvlText w:val="%2."/>
      <w:lvlJc w:val="left"/>
      <w:pPr>
        <w:ind w:left="72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A911210"/>
    <w:multiLevelType w:val="hybridMultilevel"/>
    <w:tmpl w:val="283AB118"/>
    <w:lvl w:ilvl="0" w:tplc="FFFFFFFF">
      <w:start w:val="1"/>
      <w:numFmt w:val="lowerRoman"/>
      <w:lvlText w:val="%1."/>
      <w:lvlJc w:val="right"/>
      <w:pPr>
        <w:ind w:left="1031" w:hanging="18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D4F4495"/>
    <w:multiLevelType w:val="hybridMultilevel"/>
    <w:tmpl w:val="97F894D2"/>
    <w:lvl w:ilvl="0" w:tplc="D36A2F78">
      <w:start w:val="3"/>
      <w:numFmt w:val="decimal"/>
      <w:lvlText w:val="%1."/>
      <w:lvlJc w:val="left"/>
      <w:pPr>
        <w:ind w:left="360" w:hanging="360"/>
      </w:pPr>
      <w:rPr>
        <w:rFonts w:hint="default"/>
        <w:b w:val="0"/>
        <w:bCs w:val="0"/>
      </w:rPr>
    </w:lvl>
    <w:lvl w:ilvl="1" w:tplc="FFFFFFFF">
      <w:start w:val="1"/>
      <w:numFmt w:val="lowerLetter"/>
      <w:lvlText w:val="%2."/>
      <w:lvlJc w:val="left"/>
      <w:pPr>
        <w:ind w:left="786" w:hanging="360"/>
      </w:pPr>
    </w:lvl>
    <w:lvl w:ilvl="2" w:tplc="FFFFFFFF">
      <w:start w:val="1"/>
      <w:numFmt w:val="lowerRoman"/>
      <w:lvlText w:val="%3."/>
      <w:lvlJc w:val="right"/>
      <w:pPr>
        <w:ind w:left="1031" w:hanging="180"/>
      </w:pPr>
    </w:lvl>
    <w:lvl w:ilvl="3" w:tplc="FFFFFFFF">
      <w:start w:val="1"/>
      <w:numFmt w:val="bullet"/>
      <w:lvlText w:val=""/>
      <w:lvlJc w:val="left"/>
      <w:pPr>
        <w:ind w:left="1494" w:hanging="360"/>
      </w:pPr>
      <w:rPr>
        <w:rFonts w:ascii="Symbol" w:hAnsi="Symbol" w:hint="default"/>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3E5E6179"/>
    <w:multiLevelType w:val="hybridMultilevel"/>
    <w:tmpl w:val="FB1C10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B1650C5"/>
    <w:multiLevelType w:val="hybridMultilevel"/>
    <w:tmpl w:val="57467CB8"/>
    <w:lvl w:ilvl="0" w:tplc="D646CFAA">
      <w:start w:val="47"/>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24" w15:restartNumberingAfterBreak="0">
    <w:nsid w:val="4F7B76C2"/>
    <w:multiLevelType w:val="hybridMultilevel"/>
    <w:tmpl w:val="B1909244"/>
    <w:lvl w:ilvl="0" w:tplc="B2B206D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615378D"/>
    <w:multiLevelType w:val="hybridMultilevel"/>
    <w:tmpl w:val="617E9114"/>
    <w:lvl w:ilvl="0" w:tplc="FFFFFFFF">
      <w:start w:val="1"/>
      <w:numFmt w:val="decimal"/>
      <w:lvlText w:val="%1."/>
      <w:lvlJc w:val="left"/>
      <w:pPr>
        <w:ind w:left="360" w:hanging="360"/>
      </w:pPr>
      <w:rPr>
        <w:rFonts w:hint="default"/>
        <w:b w:val="0"/>
        <w:bCs w:val="0"/>
      </w:rPr>
    </w:lvl>
    <w:lvl w:ilvl="1" w:tplc="2ABA8E88">
      <w:start w:val="1"/>
      <w:numFmt w:val="lowerLetter"/>
      <w:lvlText w:val="%2."/>
      <w:lvlJc w:val="left"/>
      <w:pPr>
        <w:ind w:left="785" w:hanging="360"/>
      </w:pPr>
      <w:rPr>
        <w:rFonts w:ascii="Arial" w:hAnsi="Arial" w:cs="Arial" w:hint="default"/>
      </w:rPr>
    </w:lvl>
    <w:lvl w:ilvl="2" w:tplc="FFFFFFFF">
      <w:start w:val="1"/>
      <w:numFmt w:val="lowerRoman"/>
      <w:lvlText w:val="%3."/>
      <w:lvlJc w:val="right"/>
      <w:pPr>
        <w:ind w:left="1031" w:hanging="180"/>
      </w:pPr>
    </w:lvl>
    <w:lvl w:ilvl="3" w:tplc="FFFFFFFF">
      <w:start w:val="1"/>
      <w:numFmt w:val="bullet"/>
      <w:lvlText w:val=""/>
      <w:lvlJc w:val="left"/>
      <w:pPr>
        <w:ind w:left="1494" w:hanging="360"/>
      </w:pPr>
      <w:rPr>
        <w:rFonts w:ascii="Symbol" w:hAnsi="Symbol" w:hint="default"/>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579C3AA4"/>
    <w:multiLevelType w:val="hybridMultilevel"/>
    <w:tmpl w:val="7E3888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B5F1274"/>
    <w:multiLevelType w:val="hybridMultilevel"/>
    <w:tmpl w:val="82AECD1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709"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B797DBA"/>
    <w:multiLevelType w:val="hybridMultilevel"/>
    <w:tmpl w:val="201418E8"/>
    <w:lvl w:ilvl="0" w:tplc="04463DDE">
      <w:start w:val="1"/>
      <w:numFmt w:val="decimal"/>
      <w:lvlText w:val="%1."/>
      <w:lvlJc w:val="left"/>
      <w:pPr>
        <w:ind w:left="360" w:hanging="360"/>
      </w:pPr>
      <w:rPr>
        <w:rFonts w:hint="default"/>
        <w:b w:val="0"/>
        <w:bCs w:val="0"/>
      </w:rPr>
    </w:lvl>
    <w:lvl w:ilvl="1" w:tplc="0C090019">
      <w:start w:val="1"/>
      <w:numFmt w:val="lowerLetter"/>
      <w:lvlText w:val="%2."/>
      <w:lvlJc w:val="left"/>
      <w:pPr>
        <w:ind w:left="785" w:hanging="360"/>
      </w:pPr>
    </w:lvl>
    <w:lvl w:ilvl="2" w:tplc="0C09001B">
      <w:start w:val="1"/>
      <w:numFmt w:val="lowerRoman"/>
      <w:lvlText w:val="%3."/>
      <w:lvlJc w:val="right"/>
      <w:pPr>
        <w:ind w:left="1031" w:hanging="180"/>
      </w:pPr>
    </w:lvl>
    <w:lvl w:ilvl="3" w:tplc="0C090001">
      <w:start w:val="1"/>
      <w:numFmt w:val="bullet"/>
      <w:lvlText w:val=""/>
      <w:lvlJc w:val="left"/>
      <w:pPr>
        <w:ind w:left="1494" w:hanging="360"/>
      </w:pPr>
      <w:rPr>
        <w:rFonts w:ascii="Symbol" w:hAnsi="Symbol" w:hint="default"/>
      </w:r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5C317E3D"/>
    <w:multiLevelType w:val="hybridMultilevel"/>
    <w:tmpl w:val="201418E8"/>
    <w:lvl w:ilvl="0" w:tplc="FFFFFFFF">
      <w:start w:val="1"/>
      <w:numFmt w:val="decimal"/>
      <w:lvlText w:val="%1."/>
      <w:lvlJc w:val="left"/>
      <w:pPr>
        <w:ind w:left="360" w:hanging="360"/>
      </w:pPr>
      <w:rPr>
        <w:rFonts w:hint="default"/>
        <w:b w:val="0"/>
        <w:bCs w:val="0"/>
      </w:rPr>
    </w:lvl>
    <w:lvl w:ilvl="1" w:tplc="FFFFFFFF">
      <w:start w:val="1"/>
      <w:numFmt w:val="lowerLetter"/>
      <w:lvlText w:val="%2."/>
      <w:lvlJc w:val="left"/>
      <w:pPr>
        <w:ind w:left="644" w:hanging="360"/>
      </w:pPr>
    </w:lvl>
    <w:lvl w:ilvl="2" w:tplc="FFFFFFFF">
      <w:start w:val="1"/>
      <w:numFmt w:val="lowerRoman"/>
      <w:lvlText w:val="%3."/>
      <w:lvlJc w:val="right"/>
      <w:pPr>
        <w:ind w:left="1031" w:hanging="180"/>
      </w:pPr>
    </w:lvl>
    <w:lvl w:ilvl="3" w:tplc="FFFFFFFF">
      <w:start w:val="1"/>
      <w:numFmt w:val="bullet"/>
      <w:lvlText w:val=""/>
      <w:lvlJc w:val="left"/>
      <w:pPr>
        <w:ind w:left="1494" w:hanging="360"/>
      </w:pPr>
      <w:rPr>
        <w:rFonts w:ascii="Symbol" w:hAnsi="Symbol" w:hint="default"/>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 w15:restartNumberingAfterBreak="0">
    <w:nsid w:val="60C36F27"/>
    <w:multiLevelType w:val="hybridMultilevel"/>
    <w:tmpl w:val="0F3255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63492F7D"/>
    <w:multiLevelType w:val="hybridMultilevel"/>
    <w:tmpl w:val="4E7683B4"/>
    <w:lvl w:ilvl="0" w:tplc="B62AD9C0">
      <w:start w:val="18"/>
      <w:numFmt w:val="bullet"/>
      <w:lvlText w:val="-"/>
      <w:lvlJc w:val="left"/>
      <w:pPr>
        <w:ind w:left="360" w:hanging="360"/>
      </w:pPr>
      <w:rPr>
        <w:rFonts w:ascii="Arial" w:eastAsia="Cambr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7D34A6C"/>
    <w:multiLevelType w:val="hybridMultilevel"/>
    <w:tmpl w:val="8DB61016"/>
    <w:lvl w:ilvl="0" w:tplc="FFFFFFFF">
      <w:start w:val="1"/>
      <w:numFmt w:val="lowerLetter"/>
      <w:lvlText w:val="%1."/>
      <w:lvlJc w:val="left"/>
      <w:pPr>
        <w:ind w:left="785" w:hanging="360"/>
      </w:pPr>
    </w:lvl>
    <w:lvl w:ilvl="1" w:tplc="D1CCF5CC">
      <w:start w:val="1"/>
      <w:numFmt w:val="lowerRoman"/>
      <w:lvlText w:val="%2."/>
      <w:lvlJc w:val="right"/>
      <w:pPr>
        <w:ind w:left="1352" w:hanging="360"/>
      </w:pPr>
      <w:rPr>
        <w:rFonts w:hint="default"/>
      </w:rPr>
    </w:lvl>
    <w:lvl w:ilvl="2" w:tplc="FFFFFFFF">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4" w15:restartNumberingAfterBreak="0">
    <w:nsid w:val="6B920785"/>
    <w:multiLevelType w:val="hybridMultilevel"/>
    <w:tmpl w:val="9EB8A190"/>
    <w:lvl w:ilvl="0" w:tplc="9E1C34B6">
      <w:start w:val="1"/>
      <w:numFmt w:val="lowerLetter"/>
      <w:lvlText w:val="%1."/>
      <w:lvlJc w:val="left"/>
      <w:pPr>
        <w:ind w:left="785" w:hanging="360"/>
      </w:pPr>
      <w:rPr>
        <w:b w:val="0"/>
        <w:bCs w:val="0"/>
        <w:i w:val="0"/>
        <w:iCs w:val="0"/>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5" w15:restartNumberingAfterBreak="0">
    <w:nsid w:val="6D22120C"/>
    <w:multiLevelType w:val="hybridMultilevel"/>
    <w:tmpl w:val="D44AC54C"/>
    <w:lvl w:ilvl="0" w:tplc="FFFFFFFF">
      <w:start w:val="1"/>
      <w:numFmt w:val="lowerLetter"/>
      <w:lvlText w:val="%1."/>
      <w:lvlJc w:val="left"/>
      <w:pPr>
        <w:ind w:left="785" w:hanging="360"/>
      </w:p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6" w15:restartNumberingAfterBreak="0">
    <w:nsid w:val="6EED4340"/>
    <w:multiLevelType w:val="hybridMultilevel"/>
    <w:tmpl w:val="7D688996"/>
    <w:lvl w:ilvl="0" w:tplc="FF341CC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72FF62F6"/>
    <w:multiLevelType w:val="hybridMultilevel"/>
    <w:tmpl w:val="DA8E3462"/>
    <w:lvl w:ilvl="0" w:tplc="16B80292">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7A027837"/>
    <w:multiLevelType w:val="hybridMultilevel"/>
    <w:tmpl w:val="5B0C5BC2"/>
    <w:lvl w:ilvl="0" w:tplc="0C09000F">
      <w:start w:val="1"/>
      <w:numFmt w:val="decimal"/>
      <w:lvlText w:val="%1."/>
      <w:lvlJc w:val="left"/>
      <w:pPr>
        <w:ind w:left="360" w:hanging="360"/>
      </w:pPr>
      <w:rPr>
        <w:rFonts w:hint="default"/>
      </w:rPr>
    </w:lvl>
    <w:lvl w:ilvl="1" w:tplc="0C090019">
      <w:start w:val="1"/>
      <w:numFmt w:val="lowerLetter"/>
      <w:lvlText w:val="%2."/>
      <w:lvlJc w:val="left"/>
      <w:pPr>
        <w:ind w:left="785"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273707802">
    <w:abstractNumId w:val="9"/>
  </w:num>
  <w:num w:numId="2" w16cid:durableId="191846032">
    <w:abstractNumId w:val="6"/>
  </w:num>
  <w:num w:numId="3" w16cid:durableId="2088530603">
    <w:abstractNumId w:val="8"/>
  </w:num>
  <w:num w:numId="4" w16cid:durableId="461001177">
    <w:abstractNumId w:val="25"/>
  </w:num>
  <w:num w:numId="5" w16cid:durableId="114834101">
    <w:abstractNumId w:val="13"/>
  </w:num>
  <w:num w:numId="6" w16cid:durableId="864950302">
    <w:abstractNumId w:val="23"/>
  </w:num>
  <w:num w:numId="7" w16cid:durableId="1377192430">
    <w:abstractNumId w:val="6"/>
    <w:lvlOverride w:ilvl="0">
      <w:lvl w:ilvl="0">
        <w:start w:val="1"/>
        <w:numFmt w:val="decimal"/>
        <w:pStyle w:val="Numberbullet0"/>
        <w:lvlText w:val="%1."/>
        <w:lvlJc w:val="left"/>
        <w:pPr>
          <w:ind w:left="360" w:hanging="360"/>
        </w:pPr>
      </w:lvl>
    </w:lvlOverride>
    <w:lvlOverride w:ilvl="1">
      <w:lvl w:ilvl="1">
        <w:start w:val="1"/>
        <w:numFmt w:val="lowerLetter"/>
        <w:pStyle w:val="Numberbullet2"/>
        <w:lvlText w:val="%2."/>
        <w:lvlJc w:val="left"/>
        <w:pPr>
          <w:ind w:left="1080" w:hanging="360"/>
        </w:pPr>
      </w:lvl>
    </w:lvlOverride>
    <w:lvlOverride w:ilvl="2">
      <w:lvl w:ilvl="2">
        <w:start w:val="1"/>
        <w:numFmt w:val="lowerRoman"/>
        <w:lvlText w:val="%3."/>
        <w:lvlJc w:val="right"/>
        <w:pPr>
          <w:ind w:left="1800" w:hanging="180"/>
        </w:pPr>
      </w:lvl>
    </w:lvlOverride>
    <w:lvlOverride w:ilvl="3">
      <w:lvl w:ilvl="3">
        <w:start w:val="1"/>
        <w:numFmt w:val="decimal"/>
        <w:lvlText w:val="%4."/>
        <w:lvlJc w:val="left"/>
        <w:pPr>
          <w:ind w:left="2520" w:hanging="360"/>
        </w:pPr>
      </w:lvl>
    </w:lvlOverride>
    <w:lvlOverride w:ilvl="4">
      <w:lvl w:ilvl="4">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8" w16cid:durableId="214315482">
    <w:abstractNumId w:val="38"/>
  </w:num>
  <w:num w:numId="9" w16cid:durableId="275478894">
    <w:abstractNumId w:val="15"/>
  </w:num>
  <w:num w:numId="10" w16cid:durableId="2074115506">
    <w:abstractNumId w:val="31"/>
  </w:num>
  <w:num w:numId="11" w16cid:durableId="920606035">
    <w:abstractNumId w:val="29"/>
  </w:num>
  <w:num w:numId="12" w16cid:durableId="644506847">
    <w:abstractNumId w:val="11"/>
  </w:num>
  <w:num w:numId="13" w16cid:durableId="1011446587">
    <w:abstractNumId w:val="34"/>
  </w:num>
  <w:num w:numId="14" w16cid:durableId="1235123138">
    <w:abstractNumId w:val="33"/>
  </w:num>
  <w:num w:numId="15" w16cid:durableId="1173492336">
    <w:abstractNumId w:val="7"/>
  </w:num>
  <w:num w:numId="16" w16cid:durableId="1112673776">
    <w:abstractNumId w:val="22"/>
  </w:num>
  <w:num w:numId="17" w16cid:durableId="1475758033">
    <w:abstractNumId w:val="28"/>
  </w:num>
  <w:num w:numId="18" w16cid:durableId="1467427061">
    <w:abstractNumId w:val="26"/>
  </w:num>
  <w:num w:numId="19" w16cid:durableId="1373731920">
    <w:abstractNumId w:val="20"/>
  </w:num>
  <w:num w:numId="20" w16cid:durableId="839348424">
    <w:abstractNumId w:val="1"/>
  </w:num>
  <w:num w:numId="21" w16cid:durableId="2103526918">
    <w:abstractNumId w:val="16"/>
  </w:num>
  <w:num w:numId="22" w16cid:durableId="1377974652">
    <w:abstractNumId w:val="3"/>
  </w:num>
  <w:num w:numId="23" w16cid:durableId="964191175">
    <w:abstractNumId w:val="14"/>
  </w:num>
  <w:num w:numId="24" w16cid:durableId="865562409">
    <w:abstractNumId w:val="30"/>
  </w:num>
  <w:num w:numId="25" w16cid:durableId="1490945795">
    <w:abstractNumId w:val="19"/>
  </w:num>
  <w:num w:numId="26" w16cid:durableId="407070483">
    <w:abstractNumId w:val="18"/>
  </w:num>
  <w:num w:numId="27" w16cid:durableId="1902398088">
    <w:abstractNumId w:val="4"/>
  </w:num>
  <w:num w:numId="28" w16cid:durableId="742794195">
    <w:abstractNumId w:val="10"/>
  </w:num>
  <w:num w:numId="29" w16cid:durableId="70583550">
    <w:abstractNumId w:val="35"/>
  </w:num>
  <w:num w:numId="30" w16cid:durableId="1390610424">
    <w:abstractNumId w:val="32"/>
  </w:num>
  <w:num w:numId="31" w16cid:durableId="192809864">
    <w:abstractNumId w:val="36"/>
  </w:num>
  <w:num w:numId="32" w16cid:durableId="1302617429">
    <w:abstractNumId w:val="24"/>
  </w:num>
  <w:num w:numId="33" w16cid:durableId="774442254">
    <w:abstractNumId w:val="12"/>
  </w:num>
  <w:num w:numId="34" w16cid:durableId="113450540">
    <w:abstractNumId w:val="21"/>
  </w:num>
  <w:num w:numId="35" w16cid:durableId="1866366228">
    <w:abstractNumId w:val="17"/>
  </w:num>
  <w:num w:numId="36" w16cid:durableId="644093311">
    <w:abstractNumId w:val="27"/>
  </w:num>
  <w:num w:numId="37" w16cid:durableId="1670525756">
    <w:abstractNumId w:val="5"/>
  </w:num>
  <w:num w:numId="38" w16cid:durableId="45643581">
    <w:abstractNumId w:val="6"/>
    <w:lvlOverride w:ilvl="0">
      <w:startOverride w:val="1"/>
      <w:lvl w:ilvl="0">
        <w:start w:val="1"/>
        <w:numFmt w:val="decimal"/>
        <w:pStyle w:val="Numberbullet0"/>
        <w:lvlText w:val="%1."/>
        <w:lvlJc w:val="left"/>
        <w:pPr>
          <w:ind w:left="360" w:hanging="360"/>
        </w:pPr>
        <w:rPr>
          <w:rFonts w:ascii="Arial" w:hAnsi="Arial"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3"/>
      <w:lvl w:ilvl="3">
        <w:start w:val="3"/>
        <w:numFmt w:val="bullet"/>
        <w:lvlText w:val="-"/>
        <w:lvlJc w:val="left"/>
        <w:pPr>
          <w:ind w:left="1494" w:hanging="360"/>
        </w:pPr>
        <w:rPr>
          <w:rFonts w:ascii="Arial" w:eastAsiaTheme="minorHAnsi" w:hAnsi="Arial" w:cs="Arial" w:hint="default"/>
        </w:rPr>
      </w:lvl>
    </w:lvlOverride>
    <w:lvlOverride w:ilvl="4">
      <w:startOverride w:val="3"/>
      <w:lvl w:ilvl="4">
        <w:start w:val="3"/>
        <w:numFmt w:val="bullet"/>
        <w:lvlText w:val="-"/>
        <w:lvlJc w:val="left"/>
        <w:pPr>
          <w:ind w:left="1636" w:hanging="360"/>
        </w:pPr>
        <w:rPr>
          <w:rFonts w:ascii="Arial" w:eastAsiaTheme="minorHAnsi" w:hAnsi="Arial" w:cs="Arial"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9" w16cid:durableId="1989245593">
    <w:abstractNumId w:val="6"/>
    <w:lvlOverride w:ilvl="0">
      <w:lvl w:ilvl="0">
        <w:start w:val="1"/>
        <w:numFmt w:val="decimal"/>
        <w:pStyle w:val="Numberbullet0"/>
        <w:lvlText w:val="%1."/>
        <w:lvlJc w:val="left"/>
        <w:pPr>
          <w:ind w:left="360" w:hanging="360"/>
        </w:pPr>
        <w:rPr>
          <w:rFonts w:ascii="Arial" w:hAnsi="Arial"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lvlText w:val="%3."/>
        <w:lvlJc w:val="left"/>
        <w:pPr>
          <w:ind w:left="1276" w:hanging="425"/>
        </w:pPr>
        <w:rPr>
          <w:rFonts w:hint="default"/>
        </w:rPr>
      </w:lvl>
    </w:lvlOverride>
    <w:lvlOverride w:ilvl="3">
      <w:lvl w:ilvl="3">
        <w:start w:val="3"/>
        <w:numFmt w:val="bullet"/>
        <w:lvlText w:val="-"/>
        <w:lvlJc w:val="left"/>
        <w:pPr>
          <w:ind w:left="1494" w:hanging="360"/>
        </w:pPr>
        <w:rPr>
          <w:rFonts w:ascii="Arial" w:eastAsiaTheme="minorHAnsi" w:hAnsi="Arial" w:cs="Arial" w:hint="default"/>
        </w:rPr>
      </w:lvl>
    </w:lvlOverride>
    <w:lvlOverride w:ilvl="4">
      <w:lvl w:ilvl="4">
        <w:start w:val="3"/>
        <w:numFmt w:val="bullet"/>
        <w:lvlText w:val="-"/>
        <w:lvlJc w:val="left"/>
        <w:pPr>
          <w:ind w:left="1636" w:hanging="360"/>
        </w:pPr>
        <w:rPr>
          <w:rFonts w:ascii="Arial" w:eastAsiaTheme="minorHAnsi" w:hAnsi="Arial" w:cs="Arial"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40" w16cid:durableId="797186126">
    <w:abstractNumId w:val="6"/>
    <w:lvlOverride w:ilvl="0">
      <w:startOverride w:val="1"/>
      <w:lvl w:ilvl="0">
        <w:start w:val="1"/>
        <w:numFmt w:val="decimal"/>
        <w:pStyle w:val="Numberbullet0"/>
        <w:lvlText w:val="%1."/>
        <w:lvlJc w:val="left"/>
        <w:pPr>
          <w:ind w:left="360" w:hanging="360"/>
        </w:pPr>
        <w:rPr>
          <w:rFonts w:ascii="Arial" w:hAnsi="Arial"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3"/>
      <w:lvl w:ilvl="3">
        <w:start w:val="3"/>
        <w:numFmt w:val="bullet"/>
        <w:lvlText w:val="-"/>
        <w:lvlJc w:val="left"/>
        <w:pPr>
          <w:ind w:left="1494" w:hanging="360"/>
        </w:pPr>
        <w:rPr>
          <w:rFonts w:ascii="Arial" w:eastAsiaTheme="minorHAnsi" w:hAnsi="Arial" w:cs="Arial" w:hint="default"/>
        </w:rPr>
      </w:lvl>
    </w:lvlOverride>
    <w:lvlOverride w:ilvl="4">
      <w:startOverride w:val="3"/>
      <w:lvl w:ilvl="4">
        <w:start w:val="3"/>
        <w:numFmt w:val="bullet"/>
        <w:lvlText w:val="-"/>
        <w:lvlJc w:val="left"/>
        <w:pPr>
          <w:ind w:left="1636" w:hanging="360"/>
        </w:pPr>
        <w:rPr>
          <w:rFonts w:ascii="Arial" w:eastAsiaTheme="minorHAnsi" w:hAnsi="Arial" w:cs="Arial"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1" w16cid:durableId="2098364263">
    <w:abstractNumId w:val="6"/>
    <w:lvlOverride w:ilvl="0">
      <w:lvl w:ilvl="0">
        <w:start w:val="1"/>
        <w:numFmt w:val="decimal"/>
        <w:pStyle w:val="Numberbullet0"/>
        <w:lvlText w:val="%1."/>
        <w:lvlJc w:val="left"/>
        <w:pPr>
          <w:ind w:left="360" w:hanging="360"/>
        </w:pPr>
        <w:rPr>
          <w:rFonts w:ascii="Arial" w:hAnsi="Arial"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lvlText w:val="%3."/>
        <w:lvlJc w:val="left"/>
        <w:pPr>
          <w:ind w:left="1276" w:hanging="425"/>
        </w:pPr>
        <w:rPr>
          <w:rFonts w:hint="default"/>
        </w:rPr>
      </w:lvl>
    </w:lvlOverride>
    <w:lvlOverride w:ilvl="3">
      <w:lvl w:ilvl="3">
        <w:start w:val="3"/>
        <w:numFmt w:val="bullet"/>
        <w:lvlText w:val="-"/>
        <w:lvlJc w:val="left"/>
        <w:pPr>
          <w:ind w:left="1494" w:hanging="360"/>
        </w:pPr>
        <w:rPr>
          <w:rFonts w:ascii="Arial" w:eastAsiaTheme="minorHAnsi" w:hAnsi="Arial" w:cs="Arial" w:hint="default"/>
        </w:rPr>
      </w:lvl>
    </w:lvlOverride>
    <w:lvlOverride w:ilvl="4">
      <w:lvl w:ilvl="4">
        <w:start w:val="3"/>
        <w:numFmt w:val="bullet"/>
        <w:lvlText w:val="-"/>
        <w:lvlJc w:val="left"/>
        <w:pPr>
          <w:ind w:left="1636" w:hanging="360"/>
        </w:pPr>
        <w:rPr>
          <w:rFonts w:ascii="Arial" w:eastAsiaTheme="minorHAnsi" w:hAnsi="Arial" w:cs="Arial"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42" w16cid:durableId="424426202">
    <w:abstractNumId w:val="37"/>
  </w:num>
  <w:num w:numId="43" w16cid:durableId="1004479873">
    <w:abstractNumId w:val="2"/>
  </w:num>
  <w:num w:numId="44" w16cid:durableId="503319601">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D7C"/>
    <w:rsid w:val="0000004F"/>
    <w:rsid w:val="000002CF"/>
    <w:rsid w:val="00001478"/>
    <w:rsid w:val="000021EE"/>
    <w:rsid w:val="00002A64"/>
    <w:rsid w:val="00003509"/>
    <w:rsid w:val="00003C33"/>
    <w:rsid w:val="00004079"/>
    <w:rsid w:val="00004283"/>
    <w:rsid w:val="00004FC3"/>
    <w:rsid w:val="0000567D"/>
    <w:rsid w:val="000056A6"/>
    <w:rsid w:val="00005817"/>
    <w:rsid w:val="00006506"/>
    <w:rsid w:val="00007414"/>
    <w:rsid w:val="00010635"/>
    <w:rsid w:val="00010B9F"/>
    <w:rsid w:val="00010C04"/>
    <w:rsid w:val="00011A5B"/>
    <w:rsid w:val="00011D4A"/>
    <w:rsid w:val="0001202E"/>
    <w:rsid w:val="000132E9"/>
    <w:rsid w:val="00013EA4"/>
    <w:rsid w:val="000151D1"/>
    <w:rsid w:val="000159F9"/>
    <w:rsid w:val="00016AF2"/>
    <w:rsid w:val="00017295"/>
    <w:rsid w:val="000205CA"/>
    <w:rsid w:val="00021707"/>
    <w:rsid w:val="0002303C"/>
    <w:rsid w:val="000247CC"/>
    <w:rsid w:val="0002522B"/>
    <w:rsid w:val="00025AEE"/>
    <w:rsid w:val="00026A6D"/>
    <w:rsid w:val="00032C0D"/>
    <w:rsid w:val="00032CC5"/>
    <w:rsid w:val="00033248"/>
    <w:rsid w:val="0003502B"/>
    <w:rsid w:val="00035731"/>
    <w:rsid w:val="00035833"/>
    <w:rsid w:val="00035AFD"/>
    <w:rsid w:val="0003654E"/>
    <w:rsid w:val="00036707"/>
    <w:rsid w:val="000377A8"/>
    <w:rsid w:val="00037A6C"/>
    <w:rsid w:val="00040F4D"/>
    <w:rsid w:val="0004200E"/>
    <w:rsid w:val="000422BB"/>
    <w:rsid w:val="000427AE"/>
    <w:rsid w:val="00043733"/>
    <w:rsid w:val="0004406D"/>
    <w:rsid w:val="000456AE"/>
    <w:rsid w:val="000458EF"/>
    <w:rsid w:val="00047325"/>
    <w:rsid w:val="000474B8"/>
    <w:rsid w:val="00047667"/>
    <w:rsid w:val="00050B4A"/>
    <w:rsid w:val="00051DC4"/>
    <w:rsid w:val="00051F8F"/>
    <w:rsid w:val="00052C4C"/>
    <w:rsid w:val="000543E3"/>
    <w:rsid w:val="00054813"/>
    <w:rsid w:val="00054F57"/>
    <w:rsid w:val="00055D58"/>
    <w:rsid w:val="0005697F"/>
    <w:rsid w:val="00060819"/>
    <w:rsid w:val="00061C59"/>
    <w:rsid w:val="000622E9"/>
    <w:rsid w:val="000625E8"/>
    <w:rsid w:val="00062E90"/>
    <w:rsid w:val="0006319A"/>
    <w:rsid w:val="00063D86"/>
    <w:rsid w:val="00066EDF"/>
    <w:rsid w:val="000671D5"/>
    <w:rsid w:val="000671E8"/>
    <w:rsid w:val="00070602"/>
    <w:rsid w:val="00071260"/>
    <w:rsid w:val="00071EBC"/>
    <w:rsid w:val="000727C0"/>
    <w:rsid w:val="00072A98"/>
    <w:rsid w:val="00073EEA"/>
    <w:rsid w:val="000741FA"/>
    <w:rsid w:val="000743BD"/>
    <w:rsid w:val="00074629"/>
    <w:rsid w:val="0007499E"/>
    <w:rsid w:val="00074A83"/>
    <w:rsid w:val="0007652E"/>
    <w:rsid w:val="00076840"/>
    <w:rsid w:val="000776E7"/>
    <w:rsid w:val="00080FD1"/>
    <w:rsid w:val="00081C50"/>
    <w:rsid w:val="00083FF5"/>
    <w:rsid w:val="000841AB"/>
    <w:rsid w:val="00084A14"/>
    <w:rsid w:val="00084B26"/>
    <w:rsid w:val="00085793"/>
    <w:rsid w:val="00085911"/>
    <w:rsid w:val="00087041"/>
    <w:rsid w:val="00087AA6"/>
    <w:rsid w:val="000908FC"/>
    <w:rsid w:val="00090A89"/>
    <w:rsid w:val="00090AE4"/>
    <w:rsid w:val="00092C55"/>
    <w:rsid w:val="0009358B"/>
    <w:rsid w:val="00094594"/>
    <w:rsid w:val="00094B81"/>
    <w:rsid w:val="00095A6B"/>
    <w:rsid w:val="0009666F"/>
    <w:rsid w:val="00096D69"/>
    <w:rsid w:val="00096E52"/>
    <w:rsid w:val="0009797B"/>
    <w:rsid w:val="00097B7A"/>
    <w:rsid w:val="000A12CA"/>
    <w:rsid w:val="000A148D"/>
    <w:rsid w:val="000A1D82"/>
    <w:rsid w:val="000A2515"/>
    <w:rsid w:val="000A26EE"/>
    <w:rsid w:val="000A3D97"/>
    <w:rsid w:val="000A45CC"/>
    <w:rsid w:val="000A4E53"/>
    <w:rsid w:val="000A5129"/>
    <w:rsid w:val="000A6ABE"/>
    <w:rsid w:val="000A76B5"/>
    <w:rsid w:val="000B0C2C"/>
    <w:rsid w:val="000B174D"/>
    <w:rsid w:val="000B1F8F"/>
    <w:rsid w:val="000B3F5C"/>
    <w:rsid w:val="000B3FB6"/>
    <w:rsid w:val="000B40E5"/>
    <w:rsid w:val="000B4AEC"/>
    <w:rsid w:val="000B5E23"/>
    <w:rsid w:val="000B6155"/>
    <w:rsid w:val="000B69C9"/>
    <w:rsid w:val="000B7FE0"/>
    <w:rsid w:val="000C0648"/>
    <w:rsid w:val="000C15F8"/>
    <w:rsid w:val="000C2089"/>
    <w:rsid w:val="000C2384"/>
    <w:rsid w:val="000C2556"/>
    <w:rsid w:val="000C269F"/>
    <w:rsid w:val="000C37CE"/>
    <w:rsid w:val="000C66A4"/>
    <w:rsid w:val="000C6B4F"/>
    <w:rsid w:val="000C7075"/>
    <w:rsid w:val="000D0DD1"/>
    <w:rsid w:val="000D0F3C"/>
    <w:rsid w:val="000D1197"/>
    <w:rsid w:val="000D13EC"/>
    <w:rsid w:val="000D1B5C"/>
    <w:rsid w:val="000D26E3"/>
    <w:rsid w:val="000D2FAF"/>
    <w:rsid w:val="000D31B0"/>
    <w:rsid w:val="000D3DDB"/>
    <w:rsid w:val="000D4806"/>
    <w:rsid w:val="000D4FCC"/>
    <w:rsid w:val="000D515B"/>
    <w:rsid w:val="000D69B2"/>
    <w:rsid w:val="000D6D85"/>
    <w:rsid w:val="000E0DB8"/>
    <w:rsid w:val="000E1A41"/>
    <w:rsid w:val="000E2635"/>
    <w:rsid w:val="000E2767"/>
    <w:rsid w:val="000E2D73"/>
    <w:rsid w:val="000E39E5"/>
    <w:rsid w:val="000E4380"/>
    <w:rsid w:val="000E43CB"/>
    <w:rsid w:val="000E4A8F"/>
    <w:rsid w:val="000E5395"/>
    <w:rsid w:val="000E59DC"/>
    <w:rsid w:val="000E5EAB"/>
    <w:rsid w:val="000E6134"/>
    <w:rsid w:val="000E675E"/>
    <w:rsid w:val="000E6A61"/>
    <w:rsid w:val="000E7274"/>
    <w:rsid w:val="000E7375"/>
    <w:rsid w:val="000E75A5"/>
    <w:rsid w:val="000E7944"/>
    <w:rsid w:val="000E7961"/>
    <w:rsid w:val="000E7BE9"/>
    <w:rsid w:val="000F1844"/>
    <w:rsid w:val="000F18B4"/>
    <w:rsid w:val="000F1A10"/>
    <w:rsid w:val="000F26A9"/>
    <w:rsid w:val="000F3825"/>
    <w:rsid w:val="000F3FA1"/>
    <w:rsid w:val="000F453E"/>
    <w:rsid w:val="000F4F86"/>
    <w:rsid w:val="000F510F"/>
    <w:rsid w:val="000F6431"/>
    <w:rsid w:val="000F6A16"/>
    <w:rsid w:val="000F7FF4"/>
    <w:rsid w:val="00100AC9"/>
    <w:rsid w:val="0010196A"/>
    <w:rsid w:val="00101B4A"/>
    <w:rsid w:val="00101E94"/>
    <w:rsid w:val="00103EB7"/>
    <w:rsid w:val="00105479"/>
    <w:rsid w:val="00105951"/>
    <w:rsid w:val="00105EEA"/>
    <w:rsid w:val="001060ED"/>
    <w:rsid w:val="0011064C"/>
    <w:rsid w:val="00111047"/>
    <w:rsid w:val="00111B08"/>
    <w:rsid w:val="00111F83"/>
    <w:rsid w:val="00112E8E"/>
    <w:rsid w:val="0011337D"/>
    <w:rsid w:val="00113CCE"/>
    <w:rsid w:val="001140B8"/>
    <w:rsid w:val="001144AD"/>
    <w:rsid w:val="00114EFC"/>
    <w:rsid w:val="00117FB0"/>
    <w:rsid w:val="00120267"/>
    <w:rsid w:val="001215F8"/>
    <w:rsid w:val="00121833"/>
    <w:rsid w:val="00122345"/>
    <w:rsid w:val="00122DD9"/>
    <w:rsid w:val="001232F4"/>
    <w:rsid w:val="0012348F"/>
    <w:rsid w:val="00123667"/>
    <w:rsid w:val="00123BE0"/>
    <w:rsid w:val="00123E63"/>
    <w:rsid w:val="00124638"/>
    <w:rsid w:val="0012473C"/>
    <w:rsid w:val="00124D85"/>
    <w:rsid w:val="00125025"/>
    <w:rsid w:val="00125825"/>
    <w:rsid w:val="00125FCF"/>
    <w:rsid w:val="001264BD"/>
    <w:rsid w:val="00126A1D"/>
    <w:rsid w:val="00126DE4"/>
    <w:rsid w:val="0012732E"/>
    <w:rsid w:val="0012789E"/>
    <w:rsid w:val="00127F98"/>
    <w:rsid w:val="00130558"/>
    <w:rsid w:val="00130C74"/>
    <w:rsid w:val="00130D3F"/>
    <w:rsid w:val="001313A3"/>
    <w:rsid w:val="00131618"/>
    <w:rsid w:val="001317D8"/>
    <w:rsid w:val="001325C0"/>
    <w:rsid w:val="0013273E"/>
    <w:rsid w:val="001331F0"/>
    <w:rsid w:val="00133489"/>
    <w:rsid w:val="001338FE"/>
    <w:rsid w:val="00134FA1"/>
    <w:rsid w:val="00135A16"/>
    <w:rsid w:val="00136272"/>
    <w:rsid w:val="0013640E"/>
    <w:rsid w:val="00136C45"/>
    <w:rsid w:val="00136E38"/>
    <w:rsid w:val="00136FBF"/>
    <w:rsid w:val="00137C59"/>
    <w:rsid w:val="00141465"/>
    <w:rsid w:val="001427A7"/>
    <w:rsid w:val="00143E19"/>
    <w:rsid w:val="00146235"/>
    <w:rsid w:val="00147360"/>
    <w:rsid w:val="00147740"/>
    <w:rsid w:val="001502A2"/>
    <w:rsid w:val="0015060A"/>
    <w:rsid w:val="001522D9"/>
    <w:rsid w:val="001525DC"/>
    <w:rsid w:val="0015299B"/>
    <w:rsid w:val="00152E31"/>
    <w:rsid w:val="0015439B"/>
    <w:rsid w:val="001568AD"/>
    <w:rsid w:val="001568F6"/>
    <w:rsid w:val="00157E03"/>
    <w:rsid w:val="001602FD"/>
    <w:rsid w:val="00160E73"/>
    <w:rsid w:val="001610AC"/>
    <w:rsid w:val="001611A5"/>
    <w:rsid w:val="001617BC"/>
    <w:rsid w:val="00162721"/>
    <w:rsid w:val="001679A4"/>
    <w:rsid w:val="00167A25"/>
    <w:rsid w:val="00170147"/>
    <w:rsid w:val="00172FEA"/>
    <w:rsid w:val="001732A4"/>
    <w:rsid w:val="0017472C"/>
    <w:rsid w:val="00174B46"/>
    <w:rsid w:val="00174F59"/>
    <w:rsid w:val="00175CD8"/>
    <w:rsid w:val="001762BB"/>
    <w:rsid w:val="00176966"/>
    <w:rsid w:val="0018024A"/>
    <w:rsid w:val="001805A2"/>
    <w:rsid w:val="001818E0"/>
    <w:rsid w:val="00181A7E"/>
    <w:rsid w:val="00181D91"/>
    <w:rsid w:val="00182A49"/>
    <w:rsid w:val="00182C3E"/>
    <w:rsid w:val="00183222"/>
    <w:rsid w:val="0018388E"/>
    <w:rsid w:val="00183FC4"/>
    <w:rsid w:val="00184047"/>
    <w:rsid w:val="001840CF"/>
    <w:rsid w:val="00185AD2"/>
    <w:rsid w:val="00186452"/>
    <w:rsid w:val="001868A2"/>
    <w:rsid w:val="00187EDE"/>
    <w:rsid w:val="001901D8"/>
    <w:rsid w:val="001903C5"/>
    <w:rsid w:val="0019173E"/>
    <w:rsid w:val="001923CD"/>
    <w:rsid w:val="00192E6D"/>
    <w:rsid w:val="0019389E"/>
    <w:rsid w:val="0019510E"/>
    <w:rsid w:val="00195377"/>
    <w:rsid w:val="00196699"/>
    <w:rsid w:val="00196DD2"/>
    <w:rsid w:val="001A11B3"/>
    <w:rsid w:val="001A1A3C"/>
    <w:rsid w:val="001A2643"/>
    <w:rsid w:val="001A301C"/>
    <w:rsid w:val="001A3502"/>
    <w:rsid w:val="001A37A9"/>
    <w:rsid w:val="001A3F9E"/>
    <w:rsid w:val="001A3FF0"/>
    <w:rsid w:val="001A4796"/>
    <w:rsid w:val="001A4D96"/>
    <w:rsid w:val="001A597E"/>
    <w:rsid w:val="001A5ACD"/>
    <w:rsid w:val="001A67D2"/>
    <w:rsid w:val="001A6AD4"/>
    <w:rsid w:val="001A6C85"/>
    <w:rsid w:val="001A6D50"/>
    <w:rsid w:val="001B0156"/>
    <w:rsid w:val="001B05C5"/>
    <w:rsid w:val="001B1180"/>
    <w:rsid w:val="001B1B7C"/>
    <w:rsid w:val="001B1C43"/>
    <w:rsid w:val="001B1E13"/>
    <w:rsid w:val="001B2649"/>
    <w:rsid w:val="001B2BC9"/>
    <w:rsid w:val="001B34D1"/>
    <w:rsid w:val="001B3D53"/>
    <w:rsid w:val="001B3ECF"/>
    <w:rsid w:val="001B43E4"/>
    <w:rsid w:val="001B47BC"/>
    <w:rsid w:val="001B5016"/>
    <w:rsid w:val="001B5794"/>
    <w:rsid w:val="001B5FD8"/>
    <w:rsid w:val="001B63C9"/>
    <w:rsid w:val="001B76F6"/>
    <w:rsid w:val="001C4997"/>
    <w:rsid w:val="001C5431"/>
    <w:rsid w:val="001C6CE9"/>
    <w:rsid w:val="001C7BB5"/>
    <w:rsid w:val="001C7CBD"/>
    <w:rsid w:val="001D1239"/>
    <w:rsid w:val="001D1374"/>
    <w:rsid w:val="001D1AA6"/>
    <w:rsid w:val="001D1B09"/>
    <w:rsid w:val="001D2687"/>
    <w:rsid w:val="001D2AC3"/>
    <w:rsid w:val="001D3937"/>
    <w:rsid w:val="001D4172"/>
    <w:rsid w:val="001D470F"/>
    <w:rsid w:val="001D5365"/>
    <w:rsid w:val="001D6338"/>
    <w:rsid w:val="001D693C"/>
    <w:rsid w:val="001D7B6D"/>
    <w:rsid w:val="001E240E"/>
    <w:rsid w:val="001E2C8B"/>
    <w:rsid w:val="001E2D71"/>
    <w:rsid w:val="001E3D44"/>
    <w:rsid w:val="001E532E"/>
    <w:rsid w:val="001E5F88"/>
    <w:rsid w:val="001E5FC4"/>
    <w:rsid w:val="001E673D"/>
    <w:rsid w:val="001E6C4F"/>
    <w:rsid w:val="001E76C4"/>
    <w:rsid w:val="001F0D97"/>
    <w:rsid w:val="001F16CA"/>
    <w:rsid w:val="001F1775"/>
    <w:rsid w:val="001F288B"/>
    <w:rsid w:val="001F32C2"/>
    <w:rsid w:val="001F3BD4"/>
    <w:rsid w:val="001F3E82"/>
    <w:rsid w:val="001F3EF6"/>
    <w:rsid w:val="001F460A"/>
    <w:rsid w:val="001F4B62"/>
    <w:rsid w:val="001F4B6A"/>
    <w:rsid w:val="001F4F7F"/>
    <w:rsid w:val="001F4FE9"/>
    <w:rsid w:val="001F536C"/>
    <w:rsid w:val="001F5765"/>
    <w:rsid w:val="001F7041"/>
    <w:rsid w:val="001F7930"/>
    <w:rsid w:val="00200B99"/>
    <w:rsid w:val="002013B8"/>
    <w:rsid w:val="002015F6"/>
    <w:rsid w:val="002019FC"/>
    <w:rsid w:val="00202549"/>
    <w:rsid w:val="00203E60"/>
    <w:rsid w:val="00206E0E"/>
    <w:rsid w:val="002078BE"/>
    <w:rsid w:val="00210057"/>
    <w:rsid w:val="00211350"/>
    <w:rsid w:val="00211927"/>
    <w:rsid w:val="00213104"/>
    <w:rsid w:val="00213329"/>
    <w:rsid w:val="00213567"/>
    <w:rsid w:val="00213AEF"/>
    <w:rsid w:val="002144EA"/>
    <w:rsid w:val="00214D51"/>
    <w:rsid w:val="00214E30"/>
    <w:rsid w:val="00215A52"/>
    <w:rsid w:val="00215BBC"/>
    <w:rsid w:val="00216B7C"/>
    <w:rsid w:val="00216FFE"/>
    <w:rsid w:val="0021701D"/>
    <w:rsid w:val="002200CB"/>
    <w:rsid w:val="002203A4"/>
    <w:rsid w:val="002208B1"/>
    <w:rsid w:val="00220C08"/>
    <w:rsid w:val="002250A4"/>
    <w:rsid w:val="00225810"/>
    <w:rsid w:val="00225A92"/>
    <w:rsid w:val="00225A95"/>
    <w:rsid w:val="0022695F"/>
    <w:rsid w:val="00227C2D"/>
    <w:rsid w:val="0023044E"/>
    <w:rsid w:val="002317F4"/>
    <w:rsid w:val="00234702"/>
    <w:rsid w:val="00236067"/>
    <w:rsid w:val="00236349"/>
    <w:rsid w:val="00236549"/>
    <w:rsid w:val="00236655"/>
    <w:rsid w:val="00241AA5"/>
    <w:rsid w:val="00244227"/>
    <w:rsid w:val="0024558C"/>
    <w:rsid w:val="00246104"/>
    <w:rsid w:val="00246443"/>
    <w:rsid w:val="00246E88"/>
    <w:rsid w:val="00247A8F"/>
    <w:rsid w:val="0025028A"/>
    <w:rsid w:val="00250BD3"/>
    <w:rsid w:val="002528BC"/>
    <w:rsid w:val="002542D7"/>
    <w:rsid w:val="00254783"/>
    <w:rsid w:val="00255684"/>
    <w:rsid w:val="0025590B"/>
    <w:rsid w:val="0025644F"/>
    <w:rsid w:val="00257F03"/>
    <w:rsid w:val="0026038A"/>
    <w:rsid w:val="00260A11"/>
    <w:rsid w:val="00261322"/>
    <w:rsid w:val="00261A49"/>
    <w:rsid w:val="0026246E"/>
    <w:rsid w:val="0026327E"/>
    <w:rsid w:val="0026332D"/>
    <w:rsid w:val="00264399"/>
    <w:rsid w:val="00265FE5"/>
    <w:rsid w:val="00266E59"/>
    <w:rsid w:val="00270583"/>
    <w:rsid w:val="00270CDE"/>
    <w:rsid w:val="00271423"/>
    <w:rsid w:val="00274B7C"/>
    <w:rsid w:val="002754D8"/>
    <w:rsid w:val="0027581C"/>
    <w:rsid w:val="00276D9D"/>
    <w:rsid w:val="002775B4"/>
    <w:rsid w:val="0027782B"/>
    <w:rsid w:val="002808C0"/>
    <w:rsid w:val="00280EEF"/>
    <w:rsid w:val="00282ED7"/>
    <w:rsid w:val="00282F02"/>
    <w:rsid w:val="002830FA"/>
    <w:rsid w:val="0028411C"/>
    <w:rsid w:val="00284810"/>
    <w:rsid w:val="00284D06"/>
    <w:rsid w:val="0028585B"/>
    <w:rsid w:val="00285BBE"/>
    <w:rsid w:val="002867FE"/>
    <w:rsid w:val="00290CF7"/>
    <w:rsid w:val="00291C47"/>
    <w:rsid w:val="00291E63"/>
    <w:rsid w:val="00292984"/>
    <w:rsid w:val="00292DF8"/>
    <w:rsid w:val="00292E24"/>
    <w:rsid w:val="00292EED"/>
    <w:rsid w:val="00293640"/>
    <w:rsid w:val="00293D50"/>
    <w:rsid w:val="002941F5"/>
    <w:rsid w:val="00295200"/>
    <w:rsid w:val="0029564D"/>
    <w:rsid w:val="00297776"/>
    <w:rsid w:val="002A0162"/>
    <w:rsid w:val="002A01B0"/>
    <w:rsid w:val="002A0271"/>
    <w:rsid w:val="002A0CBD"/>
    <w:rsid w:val="002A0F60"/>
    <w:rsid w:val="002A12B3"/>
    <w:rsid w:val="002A25E6"/>
    <w:rsid w:val="002A441A"/>
    <w:rsid w:val="002A49B2"/>
    <w:rsid w:val="002A50D0"/>
    <w:rsid w:val="002A529A"/>
    <w:rsid w:val="002A6F9B"/>
    <w:rsid w:val="002B1723"/>
    <w:rsid w:val="002B20EF"/>
    <w:rsid w:val="002B29F5"/>
    <w:rsid w:val="002B37E6"/>
    <w:rsid w:val="002B39F4"/>
    <w:rsid w:val="002B3C1F"/>
    <w:rsid w:val="002B4542"/>
    <w:rsid w:val="002B566B"/>
    <w:rsid w:val="002B5A50"/>
    <w:rsid w:val="002B5B4A"/>
    <w:rsid w:val="002B659B"/>
    <w:rsid w:val="002B6958"/>
    <w:rsid w:val="002B7ADB"/>
    <w:rsid w:val="002C03DD"/>
    <w:rsid w:val="002C0438"/>
    <w:rsid w:val="002C0D2C"/>
    <w:rsid w:val="002C1C92"/>
    <w:rsid w:val="002C20DD"/>
    <w:rsid w:val="002C22AB"/>
    <w:rsid w:val="002C26F4"/>
    <w:rsid w:val="002C2E61"/>
    <w:rsid w:val="002C3E09"/>
    <w:rsid w:val="002C4651"/>
    <w:rsid w:val="002C46A2"/>
    <w:rsid w:val="002C6002"/>
    <w:rsid w:val="002D048C"/>
    <w:rsid w:val="002D0E39"/>
    <w:rsid w:val="002D262E"/>
    <w:rsid w:val="002D5A85"/>
    <w:rsid w:val="002D5F0B"/>
    <w:rsid w:val="002D69AD"/>
    <w:rsid w:val="002E1E0C"/>
    <w:rsid w:val="002E31D7"/>
    <w:rsid w:val="002E403E"/>
    <w:rsid w:val="002E5252"/>
    <w:rsid w:val="002E5DBB"/>
    <w:rsid w:val="002E5F14"/>
    <w:rsid w:val="002E62E6"/>
    <w:rsid w:val="002E7B62"/>
    <w:rsid w:val="002E7BD4"/>
    <w:rsid w:val="002F045B"/>
    <w:rsid w:val="002F22C9"/>
    <w:rsid w:val="002F32BF"/>
    <w:rsid w:val="002F351F"/>
    <w:rsid w:val="002F4D6A"/>
    <w:rsid w:val="002F55F2"/>
    <w:rsid w:val="002F5A14"/>
    <w:rsid w:val="002F5D64"/>
    <w:rsid w:val="002F5F0B"/>
    <w:rsid w:val="002F7034"/>
    <w:rsid w:val="002F7465"/>
    <w:rsid w:val="002F7C8B"/>
    <w:rsid w:val="003008D8"/>
    <w:rsid w:val="00300B4C"/>
    <w:rsid w:val="00301B58"/>
    <w:rsid w:val="003044EE"/>
    <w:rsid w:val="00305270"/>
    <w:rsid w:val="003056C3"/>
    <w:rsid w:val="00305D7E"/>
    <w:rsid w:val="00306A52"/>
    <w:rsid w:val="00306E21"/>
    <w:rsid w:val="0030703E"/>
    <w:rsid w:val="003077CC"/>
    <w:rsid w:val="00307A66"/>
    <w:rsid w:val="00311150"/>
    <w:rsid w:val="003118E0"/>
    <w:rsid w:val="003124C6"/>
    <w:rsid w:val="00313A69"/>
    <w:rsid w:val="00313A8F"/>
    <w:rsid w:val="00314CB4"/>
    <w:rsid w:val="0031521C"/>
    <w:rsid w:val="00316FDE"/>
    <w:rsid w:val="0031766C"/>
    <w:rsid w:val="00321006"/>
    <w:rsid w:val="00321E32"/>
    <w:rsid w:val="0032261E"/>
    <w:rsid w:val="003230F2"/>
    <w:rsid w:val="00323271"/>
    <w:rsid w:val="00323784"/>
    <w:rsid w:val="0032384A"/>
    <w:rsid w:val="00323EAA"/>
    <w:rsid w:val="003258B9"/>
    <w:rsid w:val="00326733"/>
    <w:rsid w:val="00327993"/>
    <w:rsid w:val="00327D8B"/>
    <w:rsid w:val="0033032F"/>
    <w:rsid w:val="00331D9C"/>
    <w:rsid w:val="003324B5"/>
    <w:rsid w:val="00334139"/>
    <w:rsid w:val="00336E73"/>
    <w:rsid w:val="0033789D"/>
    <w:rsid w:val="00337BAA"/>
    <w:rsid w:val="00341265"/>
    <w:rsid w:val="003413E6"/>
    <w:rsid w:val="00341B20"/>
    <w:rsid w:val="00342595"/>
    <w:rsid w:val="003426AE"/>
    <w:rsid w:val="0034272C"/>
    <w:rsid w:val="00343254"/>
    <w:rsid w:val="00343FA1"/>
    <w:rsid w:val="00345FCD"/>
    <w:rsid w:val="0034690B"/>
    <w:rsid w:val="00347480"/>
    <w:rsid w:val="003479D4"/>
    <w:rsid w:val="00347B6E"/>
    <w:rsid w:val="003509E5"/>
    <w:rsid w:val="00350F6A"/>
    <w:rsid w:val="00351094"/>
    <w:rsid w:val="003512A7"/>
    <w:rsid w:val="00351652"/>
    <w:rsid w:val="003523A5"/>
    <w:rsid w:val="00353F53"/>
    <w:rsid w:val="003541CA"/>
    <w:rsid w:val="0035444D"/>
    <w:rsid w:val="0035513C"/>
    <w:rsid w:val="00360882"/>
    <w:rsid w:val="00360913"/>
    <w:rsid w:val="00360D9D"/>
    <w:rsid w:val="00361076"/>
    <w:rsid w:val="003611A7"/>
    <w:rsid w:val="00361E0F"/>
    <w:rsid w:val="003620F9"/>
    <w:rsid w:val="00362207"/>
    <w:rsid w:val="0036359E"/>
    <w:rsid w:val="00363E30"/>
    <w:rsid w:val="003646A5"/>
    <w:rsid w:val="003650B9"/>
    <w:rsid w:val="003653AD"/>
    <w:rsid w:val="00365430"/>
    <w:rsid w:val="003655EF"/>
    <w:rsid w:val="0036563A"/>
    <w:rsid w:val="0036584C"/>
    <w:rsid w:val="0036711A"/>
    <w:rsid w:val="0036782E"/>
    <w:rsid w:val="00370009"/>
    <w:rsid w:val="00370D71"/>
    <w:rsid w:val="003721F2"/>
    <w:rsid w:val="00372E9C"/>
    <w:rsid w:val="00373050"/>
    <w:rsid w:val="003732DD"/>
    <w:rsid w:val="0037456C"/>
    <w:rsid w:val="003746B4"/>
    <w:rsid w:val="00374B3E"/>
    <w:rsid w:val="00374FC4"/>
    <w:rsid w:val="00376042"/>
    <w:rsid w:val="003769D1"/>
    <w:rsid w:val="00376A41"/>
    <w:rsid w:val="00376B9F"/>
    <w:rsid w:val="00376ED6"/>
    <w:rsid w:val="0037711A"/>
    <w:rsid w:val="00377768"/>
    <w:rsid w:val="003806CA"/>
    <w:rsid w:val="003809A5"/>
    <w:rsid w:val="00383275"/>
    <w:rsid w:val="00383B21"/>
    <w:rsid w:val="003852BE"/>
    <w:rsid w:val="00385525"/>
    <w:rsid w:val="003855C3"/>
    <w:rsid w:val="00386904"/>
    <w:rsid w:val="003872B0"/>
    <w:rsid w:val="0039019B"/>
    <w:rsid w:val="003905A1"/>
    <w:rsid w:val="00390D20"/>
    <w:rsid w:val="00390EDD"/>
    <w:rsid w:val="003912F1"/>
    <w:rsid w:val="003924ED"/>
    <w:rsid w:val="00393EBF"/>
    <w:rsid w:val="00394E24"/>
    <w:rsid w:val="00395655"/>
    <w:rsid w:val="00395C52"/>
    <w:rsid w:val="0039602A"/>
    <w:rsid w:val="003A031D"/>
    <w:rsid w:val="003A0C5C"/>
    <w:rsid w:val="003A0E28"/>
    <w:rsid w:val="003A1289"/>
    <w:rsid w:val="003A2695"/>
    <w:rsid w:val="003A3B03"/>
    <w:rsid w:val="003A4BCA"/>
    <w:rsid w:val="003A57F6"/>
    <w:rsid w:val="003A58C3"/>
    <w:rsid w:val="003A5E14"/>
    <w:rsid w:val="003A6C19"/>
    <w:rsid w:val="003B01AD"/>
    <w:rsid w:val="003B134E"/>
    <w:rsid w:val="003B1665"/>
    <w:rsid w:val="003B233B"/>
    <w:rsid w:val="003B2445"/>
    <w:rsid w:val="003B2771"/>
    <w:rsid w:val="003B483A"/>
    <w:rsid w:val="003B6DF7"/>
    <w:rsid w:val="003B6F6F"/>
    <w:rsid w:val="003B74D5"/>
    <w:rsid w:val="003B79B3"/>
    <w:rsid w:val="003B7C1F"/>
    <w:rsid w:val="003C0890"/>
    <w:rsid w:val="003C0E94"/>
    <w:rsid w:val="003C221C"/>
    <w:rsid w:val="003C2741"/>
    <w:rsid w:val="003C2EAC"/>
    <w:rsid w:val="003C4E35"/>
    <w:rsid w:val="003C5489"/>
    <w:rsid w:val="003C5DEC"/>
    <w:rsid w:val="003C72B6"/>
    <w:rsid w:val="003C7383"/>
    <w:rsid w:val="003D02C4"/>
    <w:rsid w:val="003D0535"/>
    <w:rsid w:val="003D2370"/>
    <w:rsid w:val="003D2376"/>
    <w:rsid w:val="003D445D"/>
    <w:rsid w:val="003D4A95"/>
    <w:rsid w:val="003D4DE7"/>
    <w:rsid w:val="003D5118"/>
    <w:rsid w:val="003D533A"/>
    <w:rsid w:val="003D5387"/>
    <w:rsid w:val="003D5626"/>
    <w:rsid w:val="003D5A4C"/>
    <w:rsid w:val="003D6362"/>
    <w:rsid w:val="003D6866"/>
    <w:rsid w:val="003E06EE"/>
    <w:rsid w:val="003E0ED5"/>
    <w:rsid w:val="003E1289"/>
    <w:rsid w:val="003E1401"/>
    <w:rsid w:val="003E25D2"/>
    <w:rsid w:val="003E271B"/>
    <w:rsid w:val="003E27CB"/>
    <w:rsid w:val="003E32B5"/>
    <w:rsid w:val="003E365A"/>
    <w:rsid w:val="003E4567"/>
    <w:rsid w:val="003E5861"/>
    <w:rsid w:val="003E5D06"/>
    <w:rsid w:val="003E5E09"/>
    <w:rsid w:val="003E5ED3"/>
    <w:rsid w:val="003E6221"/>
    <w:rsid w:val="003F26F3"/>
    <w:rsid w:val="003F2C12"/>
    <w:rsid w:val="003F5373"/>
    <w:rsid w:val="003F58C1"/>
    <w:rsid w:val="003F59CB"/>
    <w:rsid w:val="003F6285"/>
    <w:rsid w:val="003F70DE"/>
    <w:rsid w:val="003F7B8D"/>
    <w:rsid w:val="00400CAF"/>
    <w:rsid w:val="004011CA"/>
    <w:rsid w:val="00401383"/>
    <w:rsid w:val="0040383D"/>
    <w:rsid w:val="00405287"/>
    <w:rsid w:val="00405B6B"/>
    <w:rsid w:val="004067F6"/>
    <w:rsid w:val="00406B74"/>
    <w:rsid w:val="00412FA9"/>
    <w:rsid w:val="004136F1"/>
    <w:rsid w:val="00413819"/>
    <w:rsid w:val="00413EC4"/>
    <w:rsid w:val="00414076"/>
    <w:rsid w:val="004146D0"/>
    <w:rsid w:val="00415C3D"/>
    <w:rsid w:val="00415D07"/>
    <w:rsid w:val="004161B8"/>
    <w:rsid w:val="00416B0F"/>
    <w:rsid w:val="004172A5"/>
    <w:rsid w:val="00417A2D"/>
    <w:rsid w:val="00417DF4"/>
    <w:rsid w:val="0042148F"/>
    <w:rsid w:val="00421B7D"/>
    <w:rsid w:val="00421CE5"/>
    <w:rsid w:val="00422335"/>
    <w:rsid w:val="00422752"/>
    <w:rsid w:val="0042286F"/>
    <w:rsid w:val="0042396C"/>
    <w:rsid w:val="004246B8"/>
    <w:rsid w:val="00424934"/>
    <w:rsid w:val="00425777"/>
    <w:rsid w:val="004269F0"/>
    <w:rsid w:val="00426C3C"/>
    <w:rsid w:val="00426E01"/>
    <w:rsid w:val="00427D23"/>
    <w:rsid w:val="00430007"/>
    <w:rsid w:val="00430229"/>
    <w:rsid w:val="00431B37"/>
    <w:rsid w:val="00431FC5"/>
    <w:rsid w:val="00432F83"/>
    <w:rsid w:val="004330E8"/>
    <w:rsid w:val="004339D5"/>
    <w:rsid w:val="0043450F"/>
    <w:rsid w:val="004352CF"/>
    <w:rsid w:val="00435825"/>
    <w:rsid w:val="00436A93"/>
    <w:rsid w:val="00436B71"/>
    <w:rsid w:val="00436C23"/>
    <w:rsid w:val="00436C6C"/>
    <w:rsid w:val="00437A03"/>
    <w:rsid w:val="0044069C"/>
    <w:rsid w:val="00440E72"/>
    <w:rsid w:val="00441C3B"/>
    <w:rsid w:val="004425EB"/>
    <w:rsid w:val="00443E4F"/>
    <w:rsid w:val="00443EFB"/>
    <w:rsid w:val="004446C9"/>
    <w:rsid w:val="004451E1"/>
    <w:rsid w:val="00446AAA"/>
    <w:rsid w:val="004471D7"/>
    <w:rsid w:val="004511FD"/>
    <w:rsid w:val="00451875"/>
    <w:rsid w:val="0045203A"/>
    <w:rsid w:val="0045268D"/>
    <w:rsid w:val="00452D5E"/>
    <w:rsid w:val="00452DD4"/>
    <w:rsid w:val="004537FC"/>
    <w:rsid w:val="00453864"/>
    <w:rsid w:val="00453DE5"/>
    <w:rsid w:val="00453F0B"/>
    <w:rsid w:val="00453F7C"/>
    <w:rsid w:val="00455B97"/>
    <w:rsid w:val="00457002"/>
    <w:rsid w:val="0046052A"/>
    <w:rsid w:val="004605FB"/>
    <w:rsid w:val="004609B3"/>
    <w:rsid w:val="00460E3A"/>
    <w:rsid w:val="00461873"/>
    <w:rsid w:val="00461D56"/>
    <w:rsid w:val="00461F1D"/>
    <w:rsid w:val="00461F64"/>
    <w:rsid w:val="00462578"/>
    <w:rsid w:val="00462680"/>
    <w:rsid w:val="0046298F"/>
    <w:rsid w:val="00465388"/>
    <w:rsid w:val="004676BC"/>
    <w:rsid w:val="00467E73"/>
    <w:rsid w:val="004719E1"/>
    <w:rsid w:val="00473A69"/>
    <w:rsid w:val="00473A6A"/>
    <w:rsid w:val="004743B9"/>
    <w:rsid w:val="004763E2"/>
    <w:rsid w:val="004765B0"/>
    <w:rsid w:val="00476C40"/>
    <w:rsid w:val="00476F25"/>
    <w:rsid w:val="00477034"/>
    <w:rsid w:val="004774DC"/>
    <w:rsid w:val="00481B0C"/>
    <w:rsid w:val="004822D7"/>
    <w:rsid w:val="00483647"/>
    <w:rsid w:val="0048439D"/>
    <w:rsid w:val="0048561D"/>
    <w:rsid w:val="00487DF1"/>
    <w:rsid w:val="00487E42"/>
    <w:rsid w:val="00490678"/>
    <w:rsid w:val="0049098A"/>
    <w:rsid w:val="00490F4C"/>
    <w:rsid w:val="00492447"/>
    <w:rsid w:val="004930BF"/>
    <w:rsid w:val="00493AA7"/>
    <w:rsid w:val="00494233"/>
    <w:rsid w:val="0049441C"/>
    <w:rsid w:val="00494525"/>
    <w:rsid w:val="00494975"/>
    <w:rsid w:val="004966FC"/>
    <w:rsid w:val="00496C2C"/>
    <w:rsid w:val="00496D3F"/>
    <w:rsid w:val="00496D70"/>
    <w:rsid w:val="004976DB"/>
    <w:rsid w:val="00497811"/>
    <w:rsid w:val="004A0CB5"/>
    <w:rsid w:val="004A1191"/>
    <w:rsid w:val="004A1433"/>
    <w:rsid w:val="004A2708"/>
    <w:rsid w:val="004A4D01"/>
    <w:rsid w:val="004A5251"/>
    <w:rsid w:val="004A5AB8"/>
    <w:rsid w:val="004A5F84"/>
    <w:rsid w:val="004A7140"/>
    <w:rsid w:val="004B002F"/>
    <w:rsid w:val="004B0792"/>
    <w:rsid w:val="004B09CA"/>
    <w:rsid w:val="004B230A"/>
    <w:rsid w:val="004B2993"/>
    <w:rsid w:val="004B2ABF"/>
    <w:rsid w:val="004B3AC5"/>
    <w:rsid w:val="004B3EEB"/>
    <w:rsid w:val="004B42EB"/>
    <w:rsid w:val="004B46A4"/>
    <w:rsid w:val="004B5540"/>
    <w:rsid w:val="004B56E1"/>
    <w:rsid w:val="004B5EDE"/>
    <w:rsid w:val="004B6542"/>
    <w:rsid w:val="004B71F2"/>
    <w:rsid w:val="004C0BEA"/>
    <w:rsid w:val="004C1331"/>
    <w:rsid w:val="004C1EE6"/>
    <w:rsid w:val="004C22E3"/>
    <w:rsid w:val="004C358A"/>
    <w:rsid w:val="004C39BE"/>
    <w:rsid w:val="004C3C0C"/>
    <w:rsid w:val="004C4660"/>
    <w:rsid w:val="004C4A4C"/>
    <w:rsid w:val="004C4B3D"/>
    <w:rsid w:val="004C4BC7"/>
    <w:rsid w:val="004C7EEF"/>
    <w:rsid w:val="004D0E4F"/>
    <w:rsid w:val="004D1750"/>
    <w:rsid w:val="004D175F"/>
    <w:rsid w:val="004D1C19"/>
    <w:rsid w:val="004D1CEC"/>
    <w:rsid w:val="004D3CDD"/>
    <w:rsid w:val="004D3F4B"/>
    <w:rsid w:val="004D423B"/>
    <w:rsid w:val="004D5679"/>
    <w:rsid w:val="004D68B8"/>
    <w:rsid w:val="004D773B"/>
    <w:rsid w:val="004D78CA"/>
    <w:rsid w:val="004E0C70"/>
    <w:rsid w:val="004E1B71"/>
    <w:rsid w:val="004E23AC"/>
    <w:rsid w:val="004E3886"/>
    <w:rsid w:val="004E494A"/>
    <w:rsid w:val="004E5186"/>
    <w:rsid w:val="004E695F"/>
    <w:rsid w:val="004E6B85"/>
    <w:rsid w:val="004E6C2A"/>
    <w:rsid w:val="004E766B"/>
    <w:rsid w:val="004E7742"/>
    <w:rsid w:val="004E7C6F"/>
    <w:rsid w:val="004E7D32"/>
    <w:rsid w:val="004E7D3F"/>
    <w:rsid w:val="004F0324"/>
    <w:rsid w:val="004F05A6"/>
    <w:rsid w:val="004F05DF"/>
    <w:rsid w:val="004F2069"/>
    <w:rsid w:val="004F23ED"/>
    <w:rsid w:val="004F3241"/>
    <w:rsid w:val="004F3539"/>
    <w:rsid w:val="004F39C2"/>
    <w:rsid w:val="004F4624"/>
    <w:rsid w:val="004F57EB"/>
    <w:rsid w:val="00501130"/>
    <w:rsid w:val="00501270"/>
    <w:rsid w:val="00501F1E"/>
    <w:rsid w:val="0050329C"/>
    <w:rsid w:val="00504FA2"/>
    <w:rsid w:val="005053ED"/>
    <w:rsid w:val="00505566"/>
    <w:rsid w:val="00505ABF"/>
    <w:rsid w:val="00506185"/>
    <w:rsid w:val="00506517"/>
    <w:rsid w:val="00507686"/>
    <w:rsid w:val="00510140"/>
    <w:rsid w:val="005102BF"/>
    <w:rsid w:val="00510322"/>
    <w:rsid w:val="00511215"/>
    <w:rsid w:val="0051196E"/>
    <w:rsid w:val="00512D6E"/>
    <w:rsid w:val="00513F55"/>
    <w:rsid w:val="00516315"/>
    <w:rsid w:val="005165BC"/>
    <w:rsid w:val="00516FCB"/>
    <w:rsid w:val="00517E96"/>
    <w:rsid w:val="00520F59"/>
    <w:rsid w:val="00521510"/>
    <w:rsid w:val="0052190F"/>
    <w:rsid w:val="00521D0D"/>
    <w:rsid w:val="00521DB3"/>
    <w:rsid w:val="005238D1"/>
    <w:rsid w:val="005239AD"/>
    <w:rsid w:val="00523AFE"/>
    <w:rsid w:val="00523B83"/>
    <w:rsid w:val="005244CB"/>
    <w:rsid w:val="00525C02"/>
    <w:rsid w:val="00526E5B"/>
    <w:rsid w:val="00527B04"/>
    <w:rsid w:val="00530157"/>
    <w:rsid w:val="0053019B"/>
    <w:rsid w:val="005301C0"/>
    <w:rsid w:val="0053023F"/>
    <w:rsid w:val="00530B59"/>
    <w:rsid w:val="00531225"/>
    <w:rsid w:val="0053150F"/>
    <w:rsid w:val="00532414"/>
    <w:rsid w:val="0053253C"/>
    <w:rsid w:val="0053355A"/>
    <w:rsid w:val="00533E41"/>
    <w:rsid w:val="0053465F"/>
    <w:rsid w:val="00534BB4"/>
    <w:rsid w:val="00534FE8"/>
    <w:rsid w:val="00535CF2"/>
    <w:rsid w:val="00535F2B"/>
    <w:rsid w:val="00537512"/>
    <w:rsid w:val="00540F71"/>
    <w:rsid w:val="00542CAE"/>
    <w:rsid w:val="00543B7C"/>
    <w:rsid w:val="00543E6A"/>
    <w:rsid w:val="005440B1"/>
    <w:rsid w:val="00544F15"/>
    <w:rsid w:val="0054515A"/>
    <w:rsid w:val="00546337"/>
    <w:rsid w:val="005474CB"/>
    <w:rsid w:val="00547A1B"/>
    <w:rsid w:val="00550BB7"/>
    <w:rsid w:val="00551575"/>
    <w:rsid w:val="00552719"/>
    <w:rsid w:val="00554938"/>
    <w:rsid w:val="005552A7"/>
    <w:rsid w:val="00555F9D"/>
    <w:rsid w:val="0055615B"/>
    <w:rsid w:val="0055728F"/>
    <w:rsid w:val="00560ADC"/>
    <w:rsid w:val="00561030"/>
    <w:rsid w:val="00561340"/>
    <w:rsid w:val="005613B0"/>
    <w:rsid w:val="0056267C"/>
    <w:rsid w:val="00563289"/>
    <w:rsid w:val="005644D7"/>
    <w:rsid w:val="00567648"/>
    <w:rsid w:val="00567CA6"/>
    <w:rsid w:val="00567CAC"/>
    <w:rsid w:val="00571044"/>
    <w:rsid w:val="0057144B"/>
    <w:rsid w:val="00572112"/>
    <w:rsid w:val="00573161"/>
    <w:rsid w:val="0057323D"/>
    <w:rsid w:val="00573F29"/>
    <w:rsid w:val="00575AC0"/>
    <w:rsid w:val="00576A6E"/>
    <w:rsid w:val="00577710"/>
    <w:rsid w:val="0058005C"/>
    <w:rsid w:val="00580961"/>
    <w:rsid w:val="00580D3D"/>
    <w:rsid w:val="00580FD9"/>
    <w:rsid w:val="00581A5F"/>
    <w:rsid w:val="00582650"/>
    <w:rsid w:val="00582D4A"/>
    <w:rsid w:val="00583129"/>
    <w:rsid w:val="00583708"/>
    <w:rsid w:val="005838CC"/>
    <w:rsid w:val="0058397C"/>
    <w:rsid w:val="005839F2"/>
    <w:rsid w:val="005844A2"/>
    <w:rsid w:val="00585300"/>
    <w:rsid w:val="0058557D"/>
    <w:rsid w:val="005855D2"/>
    <w:rsid w:val="0058575E"/>
    <w:rsid w:val="00587009"/>
    <w:rsid w:val="00591D21"/>
    <w:rsid w:val="00591D89"/>
    <w:rsid w:val="005923A7"/>
    <w:rsid w:val="00592D41"/>
    <w:rsid w:val="0059361A"/>
    <w:rsid w:val="00594C06"/>
    <w:rsid w:val="005957B4"/>
    <w:rsid w:val="0059589F"/>
    <w:rsid w:val="005958DA"/>
    <w:rsid w:val="00595A6C"/>
    <w:rsid w:val="00595AFD"/>
    <w:rsid w:val="005963E0"/>
    <w:rsid w:val="00596E57"/>
    <w:rsid w:val="00597AED"/>
    <w:rsid w:val="005A05DE"/>
    <w:rsid w:val="005A075F"/>
    <w:rsid w:val="005A243B"/>
    <w:rsid w:val="005A31E5"/>
    <w:rsid w:val="005A39D7"/>
    <w:rsid w:val="005A4ED9"/>
    <w:rsid w:val="005A548E"/>
    <w:rsid w:val="005A5BE7"/>
    <w:rsid w:val="005A791D"/>
    <w:rsid w:val="005B0516"/>
    <w:rsid w:val="005B1333"/>
    <w:rsid w:val="005B1689"/>
    <w:rsid w:val="005B18EC"/>
    <w:rsid w:val="005B1962"/>
    <w:rsid w:val="005B22B5"/>
    <w:rsid w:val="005B288B"/>
    <w:rsid w:val="005B29A2"/>
    <w:rsid w:val="005B33C9"/>
    <w:rsid w:val="005B4680"/>
    <w:rsid w:val="005B4DEF"/>
    <w:rsid w:val="005B5922"/>
    <w:rsid w:val="005C1051"/>
    <w:rsid w:val="005C3115"/>
    <w:rsid w:val="005C3FED"/>
    <w:rsid w:val="005C52D2"/>
    <w:rsid w:val="005C6AE2"/>
    <w:rsid w:val="005C6DBE"/>
    <w:rsid w:val="005C720F"/>
    <w:rsid w:val="005C7850"/>
    <w:rsid w:val="005C79D8"/>
    <w:rsid w:val="005C7B3B"/>
    <w:rsid w:val="005C7D0B"/>
    <w:rsid w:val="005D0B43"/>
    <w:rsid w:val="005D1DE8"/>
    <w:rsid w:val="005D41C7"/>
    <w:rsid w:val="005D4A36"/>
    <w:rsid w:val="005D4CD1"/>
    <w:rsid w:val="005D54AA"/>
    <w:rsid w:val="005D56E1"/>
    <w:rsid w:val="005D7CB6"/>
    <w:rsid w:val="005D7DB8"/>
    <w:rsid w:val="005E0902"/>
    <w:rsid w:val="005E1A7D"/>
    <w:rsid w:val="005E1ACD"/>
    <w:rsid w:val="005E2792"/>
    <w:rsid w:val="005E31C1"/>
    <w:rsid w:val="005E4260"/>
    <w:rsid w:val="005E47C5"/>
    <w:rsid w:val="005E4FB2"/>
    <w:rsid w:val="005E51F2"/>
    <w:rsid w:val="005E5613"/>
    <w:rsid w:val="005E6B13"/>
    <w:rsid w:val="005E71F3"/>
    <w:rsid w:val="005E748A"/>
    <w:rsid w:val="005E7984"/>
    <w:rsid w:val="005E7B88"/>
    <w:rsid w:val="005E7F1D"/>
    <w:rsid w:val="005F027A"/>
    <w:rsid w:val="005F12D5"/>
    <w:rsid w:val="005F1E05"/>
    <w:rsid w:val="005F29B2"/>
    <w:rsid w:val="005F2F97"/>
    <w:rsid w:val="005F45B6"/>
    <w:rsid w:val="005F49D1"/>
    <w:rsid w:val="005F5ED2"/>
    <w:rsid w:val="005F5FC3"/>
    <w:rsid w:val="005F65E8"/>
    <w:rsid w:val="005F6814"/>
    <w:rsid w:val="005F6F39"/>
    <w:rsid w:val="005F76C4"/>
    <w:rsid w:val="005F78C4"/>
    <w:rsid w:val="0060042A"/>
    <w:rsid w:val="00600C7B"/>
    <w:rsid w:val="00601851"/>
    <w:rsid w:val="00601F68"/>
    <w:rsid w:val="0060328C"/>
    <w:rsid w:val="00603A61"/>
    <w:rsid w:val="00604C8C"/>
    <w:rsid w:val="006050F1"/>
    <w:rsid w:val="006057FB"/>
    <w:rsid w:val="00605871"/>
    <w:rsid w:val="006059AA"/>
    <w:rsid w:val="00605B5F"/>
    <w:rsid w:val="006069F4"/>
    <w:rsid w:val="00607B97"/>
    <w:rsid w:val="00610790"/>
    <w:rsid w:val="00610E2B"/>
    <w:rsid w:val="00610FFA"/>
    <w:rsid w:val="006111C4"/>
    <w:rsid w:val="0061133D"/>
    <w:rsid w:val="00611855"/>
    <w:rsid w:val="00612604"/>
    <w:rsid w:val="0061280B"/>
    <w:rsid w:val="006138D7"/>
    <w:rsid w:val="00615470"/>
    <w:rsid w:val="006170CC"/>
    <w:rsid w:val="00622256"/>
    <w:rsid w:val="00622796"/>
    <w:rsid w:val="006227D3"/>
    <w:rsid w:val="006228E3"/>
    <w:rsid w:val="00623A7D"/>
    <w:rsid w:val="00624EF0"/>
    <w:rsid w:val="0062569D"/>
    <w:rsid w:val="00625930"/>
    <w:rsid w:val="00625DF6"/>
    <w:rsid w:val="006264DE"/>
    <w:rsid w:val="00626651"/>
    <w:rsid w:val="00626AB7"/>
    <w:rsid w:val="00626FD4"/>
    <w:rsid w:val="006310CC"/>
    <w:rsid w:val="006330DE"/>
    <w:rsid w:val="0063358B"/>
    <w:rsid w:val="006339FE"/>
    <w:rsid w:val="00633FFA"/>
    <w:rsid w:val="00634915"/>
    <w:rsid w:val="00634B13"/>
    <w:rsid w:val="00635343"/>
    <w:rsid w:val="00635385"/>
    <w:rsid w:val="00635BC7"/>
    <w:rsid w:val="00636335"/>
    <w:rsid w:val="00636E3A"/>
    <w:rsid w:val="00637654"/>
    <w:rsid w:val="006377D0"/>
    <w:rsid w:val="00637FDA"/>
    <w:rsid w:val="00640389"/>
    <w:rsid w:val="0064066A"/>
    <w:rsid w:val="00640CFC"/>
    <w:rsid w:val="006415A8"/>
    <w:rsid w:val="0064177F"/>
    <w:rsid w:val="006417C9"/>
    <w:rsid w:val="0064180A"/>
    <w:rsid w:val="0064282B"/>
    <w:rsid w:val="00642BEA"/>
    <w:rsid w:val="006457B2"/>
    <w:rsid w:val="00645DB2"/>
    <w:rsid w:val="006469FA"/>
    <w:rsid w:val="0064747D"/>
    <w:rsid w:val="00647995"/>
    <w:rsid w:val="00650116"/>
    <w:rsid w:val="00650E57"/>
    <w:rsid w:val="006538E1"/>
    <w:rsid w:val="00653D2E"/>
    <w:rsid w:val="0065440A"/>
    <w:rsid w:val="006547CB"/>
    <w:rsid w:val="00655143"/>
    <w:rsid w:val="00655615"/>
    <w:rsid w:val="0065567E"/>
    <w:rsid w:val="00655C5F"/>
    <w:rsid w:val="00655E18"/>
    <w:rsid w:val="00656786"/>
    <w:rsid w:val="0065756E"/>
    <w:rsid w:val="0066007D"/>
    <w:rsid w:val="00660721"/>
    <w:rsid w:val="00661FFC"/>
    <w:rsid w:val="0066218F"/>
    <w:rsid w:val="006621EE"/>
    <w:rsid w:val="00662682"/>
    <w:rsid w:val="00662C31"/>
    <w:rsid w:val="00663944"/>
    <w:rsid w:val="006639EB"/>
    <w:rsid w:val="0066435E"/>
    <w:rsid w:val="006645E4"/>
    <w:rsid w:val="0066464B"/>
    <w:rsid w:val="00664A79"/>
    <w:rsid w:val="00664D21"/>
    <w:rsid w:val="00665056"/>
    <w:rsid w:val="00665D94"/>
    <w:rsid w:val="00666A5F"/>
    <w:rsid w:val="00666B42"/>
    <w:rsid w:val="006672A0"/>
    <w:rsid w:val="00667C84"/>
    <w:rsid w:val="00667D2B"/>
    <w:rsid w:val="0067188C"/>
    <w:rsid w:val="00671C88"/>
    <w:rsid w:val="00671CCA"/>
    <w:rsid w:val="0067271D"/>
    <w:rsid w:val="00672B05"/>
    <w:rsid w:val="00673C22"/>
    <w:rsid w:val="006742BA"/>
    <w:rsid w:val="00674783"/>
    <w:rsid w:val="00675B14"/>
    <w:rsid w:val="00675F5C"/>
    <w:rsid w:val="00675F99"/>
    <w:rsid w:val="00675FD5"/>
    <w:rsid w:val="00676075"/>
    <w:rsid w:val="00676522"/>
    <w:rsid w:val="00676571"/>
    <w:rsid w:val="00676D6D"/>
    <w:rsid w:val="00677497"/>
    <w:rsid w:val="00677AFF"/>
    <w:rsid w:val="00680156"/>
    <w:rsid w:val="00680231"/>
    <w:rsid w:val="00682ADE"/>
    <w:rsid w:val="00683169"/>
    <w:rsid w:val="006832CC"/>
    <w:rsid w:val="00684A4A"/>
    <w:rsid w:val="00685117"/>
    <w:rsid w:val="00685A7E"/>
    <w:rsid w:val="0068780E"/>
    <w:rsid w:val="0069083F"/>
    <w:rsid w:val="00690A35"/>
    <w:rsid w:val="006910FA"/>
    <w:rsid w:val="00692E6C"/>
    <w:rsid w:val="00693FC1"/>
    <w:rsid w:val="006940A5"/>
    <w:rsid w:val="0069581E"/>
    <w:rsid w:val="00695B16"/>
    <w:rsid w:val="00695C2E"/>
    <w:rsid w:val="00695F85"/>
    <w:rsid w:val="00696620"/>
    <w:rsid w:val="00697A2E"/>
    <w:rsid w:val="006A0615"/>
    <w:rsid w:val="006A1F0B"/>
    <w:rsid w:val="006A4A10"/>
    <w:rsid w:val="006A4B33"/>
    <w:rsid w:val="006A5609"/>
    <w:rsid w:val="006A563A"/>
    <w:rsid w:val="006A5771"/>
    <w:rsid w:val="006A7636"/>
    <w:rsid w:val="006B020C"/>
    <w:rsid w:val="006B03BC"/>
    <w:rsid w:val="006B2E0C"/>
    <w:rsid w:val="006B2F0A"/>
    <w:rsid w:val="006B3259"/>
    <w:rsid w:val="006B3879"/>
    <w:rsid w:val="006B3B7C"/>
    <w:rsid w:val="006B6168"/>
    <w:rsid w:val="006B6910"/>
    <w:rsid w:val="006B693F"/>
    <w:rsid w:val="006B6ADB"/>
    <w:rsid w:val="006B6ED6"/>
    <w:rsid w:val="006B72FB"/>
    <w:rsid w:val="006C0DE1"/>
    <w:rsid w:val="006C1009"/>
    <w:rsid w:val="006C1BE5"/>
    <w:rsid w:val="006C2178"/>
    <w:rsid w:val="006C246D"/>
    <w:rsid w:val="006C2B44"/>
    <w:rsid w:val="006C34AE"/>
    <w:rsid w:val="006C4DA3"/>
    <w:rsid w:val="006C592C"/>
    <w:rsid w:val="006C68B0"/>
    <w:rsid w:val="006C6D4E"/>
    <w:rsid w:val="006C701B"/>
    <w:rsid w:val="006D02B5"/>
    <w:rsid w:val="006D1E75"/>
    <w:rsid w:val="006D1F9D"/>
    <w:rsid w:val="006D257A"/>
    <w:rsid w:val="006D4EDB"/>
    <w:rsid w:val="006D53C0"/>
    <w:rsid w:val="006D624A"/>
    <w:rsid w:val="006D6BE3"/>
    <w:rsid w:val="006D6F0E"/>
    <w:rsid w:val="006D74F8"/>
    <w:rsid w:val="006E054B"/>
    <w:rsid w:val="006E05F2"/>
    <w:rsid w:val="006E0759"/>
    <w:rsid w:val="006E2086"/>
    <w:rsid w:val="006E286F"/>
    <w:rsid w:val="006E3F6D"/>
    <w:rsid w:val="006E4631"/>
    <w:rsid w:val="006E4ABA"/>
    <w:rsid w:val="006E56D3"/>
    <w:rsid w:val="006F0E60"/>
    <w:rsid w:val="006F0E61"/>
    <w:rsid w:val="006F2A1E"/>
    <w:rsid w:val="006F2EBA"/>
    <w:rsid w:val="006F315D"/>
    <w:rsid w:val="006F3443"/>
    <w:rsid w:val="006F3708"/>
    <w:rsid w:val="006F3BF8"/>
    <w:rsid w:val="006F42C0"/>
    <w:rsid w:val="006F6374"/>
    <w:rsid w:val="006F69FD"/>
    <w:rsid w:val="00700960"/>
    <w:rsid w:val="00700F81"/>
    <w:rsid w:val="00701361"/>
    <w:rsid w:val="007018A9"/>
    <w:rsid w:val="00701AD6"/>
    <w:rsid w:val="00701BC9"/>
    <w:rsid w:val="007038A8"/>
    <w:rsid w:val="0070461A"/>
    <w:rsid w:val="0070613F"/>
    <w:rsid w:val="007063DA"/>
    <w:rsid w:val="0070739E"/>
    <w:rsid w:val="007077A2"/>
    <w:rsid w:val="00710243"/>
    <w:rsid w:val="00710500"/>
    <w:rsid w:val="00710A3E"/>
    <w:rsid w:val="007110B0"/>
    <w:rsid w:val="00711EA0"/>
    <w:rsid w:val="00711FDD"/>
    <w:rsid w:val="00712C46"/>
    <w:rsid w:val="00713171"/>
    <w:rsid w:val="00713299"/>
    <w:rsid w:val="00713815"/>
    <w:rsid w:val="007140D2"/>
    <w:rsid w:val="00715BB3"/>
    <w:rsid w:val="0071622C"/>
    <w:rsid w:val="00720259"/>
    <w:rsid w:val="00722861"/>
    <w:rsid w:val="00722AE1"/>
    <w:rsid w:val="007234D8"/>
    <w:rsid w:val="007243EB"/>
    <w:rsid w:val="00724714"/>
    <w:rsid w:val="00725566"/>
    <w:rsid w:val="00725E90"/>
    <w:rsid w:val="00726409"/>
    <w:rsid w:val="007267B7"/>
    <w:rsid w:val="00726C01"/>
    <w:rsid w:val="0072727F"/>
    <w:rsid w:val="00727EFE"/>
    <w:rsid w:val="007305F8"/>
    <w:rsid w:val="007308A2"/>
    <w:rsid w:val="00731D7E"/>
    <w:rsid w:val="007327AE"/>
    <w:rsid w:val="00733B0F"/>
    <w:rsid w:val="00734BB7"/>
    <w:rsid w:val="00734DB8"/>
    <w:rsid w:val="00735828"/>
    <w:rsid w:val="00735C45"/>
    <w:rsid w:val="00736EC4"/>
    <w:rsid w:val="00737C01"/>
    <w:rsid w:val="00740566"/>
    <w:rsid w:val="00741048"/>
    <w:rsid w:val="00741512"/>
    <w:rsid w:val="00744BB8"/>
    <w:rsid w:val="00745097"/>
    <w:rsid w:val="00745199"/>
    <w:rsid w:val="00745324"/>
    <w:rsid w:val="007456C9"/>
    <w:rsid w:val="00745FF2"/>
    <w:rsid w:val="00746990"/>
    <w:rsid w:val="007474CA"/>
    <w:rsid w:val="00747DCD"/>
    <w:rsid w:val="00750A61"/>
    <w:rsid w:val="007523E0"/>
    <w:rsid w:val="0075269D"/>
    <w:rsid w:val="007532BF"/>
    <w:rsid w:val="00753F64"/>
    <w:rsid w:val="00753FE6"/>
    <w:rsid w:val="00754912"/>
    <w:rsid w:val="007565D6"/>
    <w:rsid w:val="00756AE1"/>
    <w:rsid w:val="007576ED"/>
    <w:rsid w:val="007579CD"/>
    <w:rsid w:val="00757D06"/>
    <w:rsid w:val="00760470"/>
    <w:rsid w:val="00760598"/>
    <w:rsid w:val="007607F6"/>
    <w:rsid w:val="0076213C"/>
    <w:rsid w:val="007621AE"/>
    <w:rsid w:val="00762A0A"/>
    <w:rsid w:val="00762BD4"/>
    <w:rsid w:val="00762D99"/>
    <w:rsid w:val="00764E90"/>
    <w:rsid w:val="00764FD5"/>
    <w:rsid w:val="0076524E"/>
    <w:rsid w:val="00766865"/>
    <w:rsid w:val="00767C39"/>
    <w:rsid w:val="00767E10"/>
    <w:rsid w:val="007700A8"/>
    <w:rsid w:val="00770741"/>
    <w:rsid w:val="00770BED"/>
    <w:rsid w:val="00771230"/>
    <w:rsid w:val="007714A2"/>
    <w:rsid w:val="00773D61"/>
    <w:rsid w:val="00775016"/>
    <w:rsid w:val="007763D3"/>
    <w:rsid w:val="00776C86"/>
    <w:rsid w:val="00777283"/>
    <w:rsid w:val="00777395"/>
    <w:rsid w:val="007800F1"/>
    <w:rsid w:val="007802CF"/>
    <w:rsid w:val="00783361"/>
    <w:rsid w:val="00783894"/>
    <w:rsid w:val="00786451"/>
    <w:rsid w:val="00786990"/>
    <w:rsid w:val="007872D5"/>
    <w:rsid w:val="00792AA3"/>
    <w:rsid w:val="00793229"/>
    <w:rsid w:val="0079337E"/>
    <w:rsid w:val="00793774"/>
    <w:rsid w:val="00794D11"/>
    <w:rsid w:val="0079538C"/>
    <w:rsid w:val="00795D02"/>
    <w:rsid w:val="00795D52"/>
    <w:rsid w:val="00795E4B"/>
    <w:rsid w:val="00796C96"/>
    <w:rsid w:val="00796E2F"/>
    <w:rsid w:val="00796E86"/>
    <w:rsid w:val="007A0974"/>
    <w:rsid w:val="007A4259"/>
    <w:rsid w:val="007A4650"/>
    <w:rsid w:val="007A4FA3"/>
    <w:rsid w:val="007A6045"/>
    <w:rsid w:val="007A6E1C"/>
    <w:rsid w:val="007A70AE"/>
    <w:rsid w:val="007B0AFE"/>
    <w:rsid w:val="007B0B76"/>
    <w:rsid w:val="007B0EA7"/>
    <w:rsid w:val="007B113A"/>
    <w:rsid w:val="007B1E99"/>
    <w:rsid w:val="007B2D8E"/>
    <w:rsid w:val="007B495E"/>
    <w:rsid w:val="007B4BBE"/>
    <w:rsid w:val="007B5FA3"/>
    <w:rsid w:val="007B63F4"/>
    <w:rsid w:val="007B669C"/>
    <w:rsid w:val="007C0213"/>
    <w:rsid w:val="007C1777"/>
    <w:rsid w:val="007C1A7E"/>
    <w:rsid w:val="007C1C92"/>
    <w:rsid w:val="007C2F24"/>
    <w:rsid w:val="007C3AC0"/>
    <w:rsid w:val="007C3BD2"/>
    <w:rsid w:val="007C3CEC"/>
    <w:rsid w:val="007C4184"/>
    <w:rsid w:val="007C4C8F"/>
    <w:rsid w:val="007C56E4"/>
    <w:rsid w:val="007C707B"/>
    <w:rsid w:val="007C7508"/>
    <w:rsid w:val="007C7615"/>
    <w:rsid w:val="007C777A"/>
    <w:rsid w:val="007C7E3A"/>
    <w:rsid w:val="007D09ED"/>
    <w:rsid w:val="007D0A1C"/>
    <w:rsid w:val="007D0BC1"/>
    <w:rsid w:val="007D0D17"/>
    <w:rsid w:val="007D2049"/>
    <w:rsid w:val="007D3CB5"/>
    <w:rsid w:val="007D3F47"/>
    <w:rsid w:val="007D5D04"/>
    <w:rsid w:val="007D5E88"/>
    <w:rsid w:val="007D654F"/>
    <w:rsid w:val="007D7167"/>
    <w:rsid w:val="007D7EFF"/>
    <w:rsid w:val="007E072A"/>
    <w:rsid w:val="007E0C9B"/>
    <w:rsid w:val="007E1C7C"/>
    <w:rsid w:val="007E1D87"/>
    <w:rsid w:val="007E1F5F"/>
    <w:rsid w:val="007E3130"/>
    <w:rsid w:val="007E3C24"/>
    <w:rsid w:val="007E3C4B"/>
    <w:rsid w:val="007E3F4E"/>
    <w:rsid w:val="007E42D3"/>
    <w:rsid w:val="007E4547"/>
    <w:rsid w:val="007E473D"/>
    <w:rsid w:val="007E498D"/>
    <w:rsid w:val="007E4DFE"/>
    <w:rsid w:val="007E5302"/>
    <w:rsid w:val="007E56A2"/>
    <w:rsid w:val="007E61CA"/>
    <w:rsid w:val="007E7C55"/>
    <w:rsid w:val="007E7D91"/>
    <w:rsid w:val="007E7EEC"/>
    <w:rsid w:val="007E7FB7"/>
    <w:rsid w:val="007F0064"/>
    <w:rsid w:val="007F0A77"/>
    <w:rsid w:val="007F2B1D"/>
    <w:rsid w:val="007F3135"/>
    <w:rsid w:val="007F45FD"/>
    <w:rsid w:val="007F4674"/>
    <w:rsid w:val="007F6AE5"/>
    <w:rsid w:val="007F743A"/>
    <w:rsid w:val="007F74B8"/>
    <w:rsid w:val="007F7A82"/>
    <w:rsid w:val="007F7AFB"/>
    <w:rsid w:val="008001C3"/>
    <w:rsid w:val="00800F1A"/>
    <w:rsid w:val="008014DD"/>
    <w:rsid w:val="0080252D"/>
    <w:rsid w:val="008026A9"/>
    <w:rsid w:val="00803352"/>
    <w:rsid w:val="008036E7"/>
    <w:rsid w:val="00804D5B"/>
    <w:rsid w:val="00810BCA"/>
    <w:rsid w:val="0081162C"/>
    <w:rsid w:val="0081180B"/>
    <w:rsid w:val="00811937"/>
    <w:rsid w:val="00811970"/>
    <w:rsid w:val="008128B5"/>
    <w:rsid w:val="00812961"/>
    <w:rsid w:val="00814DDC"/>
    <w:rsid w:val="00814EC3"/>
    <w:rsid w:val="00814FE4"/>
    <w:rsid w:val="00815612"/>
    <w:rsid w:val="008160BB"/>
    <w:rsid w:val="008216C4"/>
    <w:rsid w:val="00821777"/>
    <w:rsid w:val="008238AD"/>
    <w:rsid w:val="008246C4"/>
    <w:rsid w:val="0082627D"/>
    <w:rsid w:val="00827187"/>
    <w:rsid w:val="00827678"/>
    <w:rsid w:val="0083142C"/>
    <w:rsid w:val="008318DD"/>
    <w:rsid w:val="008326A5"/>
    <w:rsid w:val="008329DB"/>
    <w:rsid w:val="00834291"/>
    <w:rsid w:val="0083450E"/>
    <w:rsid w:val="008351DC"/>
    <w:rsid w:val="0083524F"/>
    <w:rsid w:val="0083642F"/>
    <w:rsid w:val="00836778"/>
    <w:rsid w:val="00836DE0"/>
    <w:rsid w:val="00837115"/>
    <w:rsid w:val="00837389"/>
    <w:rsid w:val="00837437"/>
    <w:rsid w:val="008406A4"/>
    <w:rsid w:val="008410C7"/>
    <w:rsid w:val="00841331"/>
    <w:rsid w:val="00842B5A"/>
    <w:rsid w:val="008433E7"/>
    <w:rsid w:val="00844A12"/>
    <w:rsid w:val="008455C6"/>
    <w:rsid w:val="00845800"/>
    <w:rsid w:val="00846B0B"/>
    <w:rsid w:val="00850848"/>
    <w:rsid w:val="0085197B"/>
    <w:rsid w:val="008520F5"/>
    <w:rsid w:val="0085278B"/>
    <w:rsid w:val="00852B53"/>
    <w:rsid w:val="00853F1A"/>
    <w:rsid w:val="008544D8"/>
    <w:rsid w:val="00854EE4"/>
    <w:rsid w:val="00856C8E"/>
    <w:rsid w:val="00856CA9"/>
    <w:rsid w:val="0085730A"/>
    <w:rsid w:val="0085767B"/>
    <w:rsid w:val="008617A7"/>
    <w:rsid w:val="00861887"/>
    <w:rsid w:val="00861C16"/>
    <w:rsid w:val="00861CA2"/>
    <w:rsid w:val="00862254"/>
    <w:rsid w:val="00864BDC"/>
    <w:rsid w:val="00864E05"/>
    <w:rsid w:val="00865C77"/>
    <w:rsid w:val="00866B0E"/>
    <w:rsid w:val="00866D0D"/>
    <w:rsid w:val="008672CD"/>
    <w:rsid w:val="008700DF"/>
    <w:rsid w:val="008711DC"/>
    <w:rsid w:val="00871445"/>
    <w:rsid w:val="0087216F"/>
    <w:rsid w:val="00872F45"/>
    <w:rsid w:val="008746F7"/>
    <w:rsid w:val="00874E81"/>
    <w:rsid w:val="008754A7"/>
    <w:rsid w:val="00875A22"/>
    <w:rsid w:val="008764C7"/>
    <w:rsid w:val="00876900"/>
    <w:rsid w:val="00880158"/>
    <w:rsid w:val="00880801"/>
    <w:rsid w:val="00880BED"/>
    <w:rsid w:val="00881492"/>
    <w:rsid w:val="008838C5"/>
    <w:rsid w:val="00883C81"/>
    <w:rsid w:val="00884148"/>
    <w:rsid w:val="00884E34"/>
    <w:rsid w:val="0088671F"/>
    <w:rsid w:val="0088715D"/>
    <w:rsid w:val="00887D6B"/>
    <w:rsid w:val="0089084C"/>
    <w:rsid w:val="00891951"/>
    <w:rsid w:val="00891B2A"/>
    <w:rsid w:val="00891DC3"/>
    <w:rsid w:val="008923B8"/>
    <w:rsid w:val="00892F13"/>
    <w:rsid w:val="00893213"/>
    <w:rsid w:val="008935A9"/>
    <w:rsid w:val="00895238"/>
    <w:rsid w:val="00895617"/>
    <w:rsid w:val="0089589E"/>
    <w:rsid w:val="008963E2"/>
    <w:rsid w:val="0089641C"/>
    <w:rsid w:val="0089653E"/>
    <w:rsid w:val="008A06E8"/>
    <w:rsid w:val="008A0CBE"/>
    <w:rsid w:val="008A27DA"/>
    <w:rsid w:val="008A37C8"/>
    <w:rsid w:val="008A3C5A"/>
    <w:rsid w:val="008A57E1"/>
    <w:rsid w:val="008A5E2B"/>
    <w:rsid w:val="008B0E20"/>
    <w:rsid w:val="008B26BC"/>
    <w:rsid w:val="008B32C6"/>
    <w:rsid w:val="008B3363"/>
    <w:rsid w:val="008B341F"/>
    <w:rsid w:val="008B3DF8"/>
    <w:rsid w:val="008B4330"/>
    <w:rsid w:val="008B6A0A"/>
    <w:rsid w:val="008C0DDC"/>
    <w:rsid w:val="008C1B8F"/>
    <w:rsid w:val="008C1E63"/>
    <w:rsid w:val="008C2952"/>
    <w:rsid w:val="008C2BD6"/>
    <w:rsid w:val="008C2E13"/>
    <w:rsid w:val="008C32C4"/>
    <w:rsid w:val="008C3B91"/>
    <w:rsid w:val="008C466A"/>
    <w:rsid w:val="008C4881"/>
    <w:rsid w:val="008C4A7E"/>
    <w:rsid w:val="008C4F74"/>
    <w:rsid w:val="008C5A01"/>
    <w:rsid w:val="008C5B61"/>
    <w:rsid w:val="008C5CCD"/>
    <w:rsid w:val="008C6C65"/>
    <w:rsid w:val="008C6F4F"/>
    <w:rsid w:val="008C7376"/>
    <w:rsid w:val="008D12B5"/>
    <w:rsid w:val="008D21D9"/>
    <w:rsid w:val="008D2924"/>
    <w:rsid w:val="008D2C9A"/>
    <w:rsid w:val="008D333C"/>
    <w:rsid w:val="008D37FA"/>
    <w:rsid w:val="008D46A3"/>
    <w:rsid w:val="008D46FD"/>
    <w:rsid w:val="008D55BA"/>
    <w:rsid w:val="008D6F0F"/>
    <w:rsid w:val="008E0D0E"/>
    <w:rsid w:val="008E0E45"/>
    <w:rsid w:val="008E26C8"/>
    <w:rsid w:val="008E31E4"/>
    <w:rsid w:val="008E3699"/>
    <w:rsid w:val="008E3E0D"/>
    <w:rsid w:val="008E411C"/>
    <w:rsid w:val="008E7100"/>
    <w:rsid w:val="008E7626"/>
    <w:rsid w:val="008F01C9"/>
    <w:rsid w:val="008F040A"/>
    <w:rsid w:val="008F0881"/>
    <w:rsid w:val="008F1113"/>
    <w:rsid w:val="008F14C4"/>
    <w:rsid w:val="008F1608"/>
    <w:rsid w:val="008F1DEF"/>
    <w:rsid w:val="008F24FB"/>
    <w:rsid w:val="008F2A15"/>
    <w:rsid w:val="008F2F08"/>
    <w:rsid w:val="008F3206"/>
    <w:rsid w:val="008F3366"/>
    <w:rsid w:val="008F4629"/>
    <w:rsid w:val="008F6272"/>
    <w:rsid w:val="008F6766"/>
    <w:rsid w:val="008F6AC7"/>
    <w:rsid w:val="008F6E10"/>
    <w:rsid w:val="008F7885"/>
    <w:rsid w:val="008F7E86"/>
    <w:rsid w:val="00900693"/>
    <w:rsid w:val="009009E4"/>
    <w:rsid w:val="00903AE2"/>
    <w:rsid w:val="00907503"/>
    <w:rsid w:val="00910551"/>
    <w:rsid w:val="009109CB"/>
    <w:rsid w:val="0091114F"/>
    <w:rsid w:val="009131C7"/>
    <w:rsid w:val="00913336"/>
    <w:rsid w:val="00913AD3"/>
    <w:rsid w:val="00914065"/>
    <w:rsid w:val="009140A1"/>
    <w:rsid w:val="00914507"/>
    <w:rsid w:val="00916E5D"/>
    <w:rsid w:val="00917157"/>
    <w:rsid w:val="0091724B"/>
    <w:rsid w:val="00917520"/>
    <w:rsid w:val="00920FFB"/>
    <w:rsid w:val="0092179C"/>
    <w:rsid w:val="009219E2"/>
    <w:rsid w:val="00923056"/>
    <w:rsid w:val="00923399"/>
    <w:rsid w:val="009237D5"/>
    <w:rsid w:val="00924AEA"/>
    <w:rsid w:val="009255CC"/>
    <w:rsid w:val="00926CD8"/>
    <w:rsid w:val="00926F56"/>
    <w:rsid w:val="009276C5"/>
    <w:rsid w:val="009278CC"/>
    <w:rsid w:val="00927EE6"/>
    <w:rsid w:val="009303D1"/>
    <w:rsid w:val="00930B8A"/>
    <w:rsid w:val="00930D58"/>
    <w:rsid w:val="009313A8"/>
    <w:rsid w:val="009318AE"/>
    <w:rsid w:val="00931CE3"/>
    <w:rsid w:val="009324B4"/>
    <w:rsid w:val="0093454E"/>
    <w:rsid w:val="00934C6B"/>
    <w:rsid w:val="00935422"/>
    <w:rsid w:val="00936B1E"/>
    <w:rsid w:val="0093736E"/>
    <w:rsid w:val="00937F2F"/>
    <w:rsid w:val="00940C00"/>
    <w:rsid w:val="00940FA6"/>
    <w:rsid w:val="009412D7"/>
    <w:rsid w:val="00943E59"/>
    <w:rsid w:val="00944EE6"/>
    <w:rsid w:val="00945240"/>
    <w:rsid w:val="00945588"/>
    <w:rsid w:val="00945E6C"/>
    <w:rsid w:val="009476D0"/>
    <w:rsid w:val="00947BED"/>
    <w:rsid w:val="00951FE4"/>
    <w:rsid w:val="00952DCC"/>
    <w:rsid w:val="009534CB"/>
    <w:rsid w:val="009536A6"/>
    <w:rsid w:val="00955CF5"/>
    <w:rsid w:val="00956798"/>
    <w:rsid w:val="00956A8C"/>
    <w:rsid w:val="00957120"/>
    <w:rsid w:val="00957658"/>
    <w:rsid w:val="00960545"/>
    <w:rsid w:val="00960D4F"/>
    <w:rsid w:val="00960E3A"/>
    <w:rsid w:val="00961588"/>
    <w:rsid w:val="00962407"/>
    <w:rsid w:val="00962A74"/>
    <w:rsid w:val="009631EC"/>
    <w:rsid w:val="00964223"/>
    <w:rsid w:val="00964921"/>
    <w:rsid w:val="00965400"/>
    <w:rsid w:val="009676C2"/>
    <w:rsid w:val="009713CF"/>
    <w:rsid w:val="00971A64"/>
    <w:rsid w:val="009728BB"/>
    <w:rsid w:val="00972C17"/>
    <w:rsid w:val="00973816"/>
    <w:rsid w:val="009743AB"/>
    <w:rsid w:val="00974BDE"/>
    <w:rsid w:val="00974D7C"/>
    <w:rsid w:val="0097553D"/>
    <w:rsid w:val="00976EC8"/>
    <w:rsid w:val="0098013B"/>
    <w:rsid w:val="00980374"/>
    <w:rsid w:val="0098158D"/>
    <w:rsid w:val="009824FC"/>
    <w:rsid w:val="00983026"/>
    <w:rsid w:val="00983444"/>
    <w:rsid w:val="009839AC"/>
    <w:rsid w:val="00984135"/>
    <w:rsid w:val="009852B1"/>
    <w:rsid w:val="00985425"/>
    <w:rsid w:val="009859B2"/>
    <w:rsid w:val="00986B3D"/>
    <w:rsid w:val="00987504"/>
    <w:rsid w:val="00987AA9"/>
    <w:rsid w:val="00987D4E"/>
    <w:rsid w:val="009907A7"/>
    <w:rsid w:val="00990846"/>
    <w:rsid w:val="009908FB"/>
    <w:rsid w:val="009929F7"/>
    <w:rsid w:val="009934C3"/>
    <w:rsid w:val="00993B57"/>
    <w:rsid w:val="009956C0"/>
    <w:rsid w:val="00995897"/>
    <w:rsid w:val="00996463"/>
    <w:rsid w:val="00996B14"/>
    <w:rsid w:val="009970DE"/>
    <w:rsid w:val="009970F4"/>
    <w:rsid w:val="009979A1"/>
    <w:rsid w:val="009A0C89"/>
    <w:rsid w:val="009A0FBA"/>
    <w:rsid w:val="009A18BA"/>
    <w:rsid w:val="009A1C6D"/>
    <w:rsid w:val="009A2AAC"/>
    <w:rsid w:val="009A2B01"/>
    <w:rsid w:val="009A40B2"/>
    <w:rsid w:val="009A4457"/>
    <w:rsid w:val="009A4672"/>
    <w:rsid w:val="009A4C88"/>
    <w:rsid w:val="009A57A0"/>
    <w:rsid w:val="009A5D0A"/>
    <w:rsid w:val="009A6A06"/>
    <w:rsid w:val="009A6F35"/>
    <w:rsid w:val="009A758A"/>
    <w:rsid w:val="009B0061"/>
    <w:rsid w:val="009B052B"/>
    <w:rsid w:val="009B0872"/>
    <w:rsid w:val="009B0934"/>
    <w:rsid w:val="009B098C"/>
    <w:rsid w:val="009B1048"/>
    <w:rsid w:val="009B19A8"/>
    <w:rsid w:val="009B1AC9"/>
    <w:rsid w:val="009B1C14"/>
    <w:rsid w:val="009B267B"/>
    <w:rsid w:val="009B30E1"/>
    <w:rsid w:val="009B3771"/>
    <w:rsid w:val="009B3842"/>
    <w:rsid w:val="009B4248"/>
    <w:rsid w:val="009B4C00"/>
    <w:rsid w:val="009B5D44"/>
    <w:rsid w:val="009B6409"/>
    <w:rsid w:val="009B7782"/>
    <w:rsid w:val="009B7D5B"/>
    <w:rsid w:val="009C1744"/>
    <w:rsid w:val="009C1F6B"/>
    <w:rsid w:val="009C223D"/>
    <w:rsid w:val="009C2512"/>
    <w:rsid w:val="009C263D"/>
    <w:rsid w:val="009C2E5D"/>
    <w:rsid w:val="009C2FCC"/>
    <w:rsid w:val="009C34D2"/>
    <w:rsid w:val="009C3506"/>
    <w:rsid w:val="009C3B3F"/>
    <w:rsid w:val="009C4B6F"/>
    <w:rsid w:val="009C4CC6"/>
    <w:rsid w:val="009C54B8"/>
    <w:rsid w:val="009C5F93"/>
    <w:rsid w:val="009C62D9"/>
    <w:rsid w:val="009C6951"/>
    <w:rsid w:val="009C71D8"/>
    <w:rsid w:val="009C7F53"/>
    <w:rsid w:val="009D0125"/>
    <w:rsid w:val="009D0F88"/>
    <w:rsid w:val="009D105C"/>
    <w:rsid w:val="009D2F88"/>
    <w:rsid w:val="009D3A59"/>
    <w:rsid w:val="009D458D"/>
    <w:rsid w:val="009D4BD4"/>
    <w:rsid w:val="009D510E"/>
    <w:rsid w:val="009D6261"/>
    <w:rsid w:val="009D6535"/>
    <w:rsid w:val="009D7C51"/>
    <w:rsid w:val="009E068A"/>
    <w:rsid w:val="009E1CC2"/>
    <w:rsid w:val="009E224D"/>
    <w:rsid w:val="009E22EA"/>
    <w:rsid w:val="009E2FE8"/>
    <w:rsid w:val="009E348F"/>
    <w:rsid w:val="009E47BC"/>
    <w:rsid w:val="009E633B"/>
    <w:rsid w:val="009E6B25"/>
    <w:rsid w:val="009E7392"/>
    <w:rsid w:val="009E75B0"/>
    <w:rsid w:val="009F0055"/>
    <w:rsid w:val="009F11AE"/>
    <w:rsid w:val="009F173C"/>
    <w:rsid w:val="009F2809"/>
    <w:rsid w:val="009F2D0C"/>
    <w:rsid w:val="009F37A6"/>
    <w:rsid w:val="009F48FF"/>
    <w:rsid w:val="00A0017B"/>
    <w:rsid w:val="00A00380"/>
    <w:rsid w:val="00A01CAA"/>
    <w:rsid w:val="00A01FAF"/>
    <w:rsid w:val="00A02B46"/>
    <w:rsid w:val="00A0311A"/>
    <w:rsid w:val="00A03454"/>
    <w:rsid w:val="00A0391A"/>
    <w:rsid w:val="00A06188"/>
    <w:rsid w:val="00A06F86"/>
    <w:rsid w:val="00A07406"/>
    <w:rsid w:val="00A0759C"/>
    <w:rsid w:val="00A11021"/>
    <w:rsid w:val="00A11229"/>
    <w:rsid w:val="00A1268C"/>
    <w:rsid w:val="00A12D0D"/>
    <w:rsid w:val="00A137F7"/>
    <w:rsid w:val="00A13BBB"/>
    <w:rsid w:val="00A14706"/>
    <w:rsid w:val="00A14B32"/>
    <w:rsid w:val="00A151BD"/>
    <w:rsid w:val="00A16AF3"/>
    <w:rsid w:val="00A173F4"/>
    <w:rsid w:val="00A17A8D"/>
    <w:rsid w:val="00A17AE7"/>
    <w:rsid w:val="00A17B5B"/>
    <w:rsid w:val="00A2061C"/>
    <w:rsid w:val="00A20B14"/>
    <w:rsid w:val="00A20C70"/>
    <w:rsid w:val="00A2203B"/>
    <w:rsid w:val="00A22CDB"/>
    <w:rsid w:val="00A23035"/>
    <w:rsid w:val="00A24520"/>
    <w:rsid w:val="00A2541D"/>
    <w:rsid w:val="00A25956"/>
    <w:rsid w:val="00A25D7E"/>
    <w:rsid w:val="00A26321"/>
    <w:rsid w:val="00A26A05"/>
    <w:rsid w:val="00A27D12"/>
    <w:rsid w:val="00A27E46"/>
    <w:rsid w:val="00A308CC"/>
    <w:rsid w:val="00A31700"/>
    <w:rsid w:val="00A319A7"/>
    <w:rsid w:val="00A32384"/>
    <w:rsid w:val="00A3319E"/>
    <w:rsid w:val="00A338D3"/>
    <w:rsid w:val="00A33C8E"/>
    <w:rsid w:val="00A348E1"/>
    <w:rsid w:val="00A34D72"/>
    <w:rsid w:val="00A354B0"/>
    <w:rsid w:val="00A359D0"/>
    <w:rsid w:val="00A36C59"/>
    <w:rsid w:val="00A3717F"/>
    <w:rsid w:val="00A37191"/>
    <w:rsid w:val="00A37516"/>
    <w:rsid w:val="00A37596"/>
    <w:rsid w:val="00A4034B"/>
    <w:rsid w:val="00A40EC6"/>
    <w:rsid w:val="00A411DA"/>
    <w:rsid w:val="00A41B2F"/>
    <w:rsid w:val="00A420F5"/>
    <w:rsid w:val="00A42AD4"/>
    <w:rsid w:val="00A42E12"/>
    <w:rsid w:val="00A432BB"/>
    <w:rsid w:val="00A4376C"/>
    <w:rsid w:val="00A437BA"/>
    <w:rsid w:val="00A43E3B"/>
    <w:rsid w:val="00A4459F"/>
    <w:rsid w:val="00A445CD"/>
    <w:rsid w:val="00A4627A"/>
    <w:rsid w:val="00A465B5"/>
    <w:rsid w:val="00A4754B"/>
    <w:rsid w:val="00A47643"/>
    <w:rsid w:val="00A51033"/>
    <w:rsid w:val="00A51FCE"/>
    <w:rsid w:val="00A5231A"/>
    <w:rsid w:val="00A53C6A"/>
    <w:rsid w:val="00A53F4F"/>
    <w:rsid w:val="00A54F2E"/>
    <w:rsid w:val="00A561AE"/>
    <w:rsid w:val="00A570CC"/>
    <w:rsid w:val="00A57BCB"/>
    <w:rsid w:val="00A57C5B"/>
    <w:rsid w:val="00A6177E"/>
    <w:rsid w:val="00A62030"/>
    <w:rsid w:val="00A63330"/>
    <w:rsid w:val="00A63636"/>
    <w:rsid w:val="00A65871"/>
    <w:rsid w:val="00A65F23"/>
    <w:rsid w:val="00A663F3"/>
    <w:rsid w:val="00A6642A"/>
    <w:rsid w:val="00A70600"/>
    <w:rsid w:val="00A71242"/>
    <w:rsid w:val="00A7143C"/>
    <w:rsid w:val="00A71A86"/>
    <w:rsid w:val="00A72FE2"/>
    <w:rsid w:val="00A76BE8"/>
    <w:rsid w:val="00A77106"/>
    <w:rsid w:val="00A7752E"/>
    <w:rsid w:val="00A77B5E"/>
    <w:rsid w:val="00A77DD1"/>
    <w:rsid w:val="00A77E96"/>
    <w:rsid w:val="00A801AF"/>
    <w:rsid w:val="00A80282"/>
    <w:rsid w:val="00A81E1F"/>
    <w:rsid w:val="00A831D2"/>
    <w:rsid w:val="00A83ABD"/>
    <w:rsid w:val="00A8410A"/>
    <w:rsid w:val="00A8551C"/>
    <w:rsid w:val="00A8752B"/>
    <w:rsid w:val="00A879DD"/>
    <w:rsid w:val="00A87BDA"/>
    <w:rsid w:val="00A90A4E"/>
    <w:rsid w:val="00A931AE"/>
    <w:rsid w:val="00A93DB6"/>
    <w:rsid w:val="00A94351"/>
    <w:rsid w:val="00A9455C"/>
    <w:rsid w:val="00A9500E"/>
    <w:rsid w:val="00A952E2"/>
    <w:rsid w:val="00A9704B"/>
    <w:rsid w:val="00AA0793"/>
    <w:rsid w:val="00AA0B64"/>
    <w:rsid w:val="00AA0BD4"/>
    <w:rsid w:val="00AA0DDF"/>
    <w:rsid w:val="00AA0E5C"/>
    <w:rsid w:val="00AA2027"/>
    <w:rsid w:val="00AA2E95"/>
    <w:rsid w:val="00AA2EB0"/>
    <w:rsid w:val="00AA33A5"/>
    <w:rsid w:val="00AA3E57"/>
    <w:rsid w:val="00AA40F1"/>
    <w:rsid w:val="00AA4338"/>
    <w:rsid w:val="00AA52DA"/>
    <w:rsid w:val="00AA5A7D"/>
    <w:rsid w:val="00AA64A7"/>
    <w:rsid w:val="00AA6B46"/>
    <w:rsid w:val="00AA6C82"/>
    <w:rsid w:val="00AA6FC0"/>
    <w:rsid w:val="00AA7221"/>
    <w:rsid w:val="00AB0178"/>
    <w:rsid w:val="00AB0381"/>
    <w:rsid w:val="00AB1C63"/>
    <w:rsid w:val="00AB1FA2"/>
    <w:rsid w:val="00AB2C56"/>
    <w:rsid w:val="00AB313E"/>
    <w:rsid w:val="00AB4554"/>
    <w:rsid w:val="00AB53FB"/>
    <w:rsid w:val="00AB572B"/>
    <w:rsid w:val="00AB5C42"/>
    <w:rsid w:val="00AB6059"/>
    <w:rsid w:val="00AB6751"/>
    <w:rsid w:val="00AB7998"/>
    <w:rsid w:val="00AB7CBF"/>
    <w:rsid w:val="00AC05DA"/>
    <w:rsid w:val="00AC114C"/>
    <w:rsid w:val="00AC1576"/>
    <w:rsid w:val="00AC1BE0"/>
    <w:rsid w:val="00AC1C3B"/>
    <w:rsid w:val="00AC1D24"/>
    <w:rsid w:val="00AC300E"/>
    <w:rsid w:val="00AC372B"/>
    <w:rsid w:val="00AC4A6E"/>
    <w:rsid w:val="00AC51D8"/>
    <w:rsid w:val="00AC5FB4"/>
    <w:rsid w:val="00AC6256"/>
    <w:rsid w:val="00AC6501"/>
    <w:rsid w:val="00AD1375"/>
    <w:rsid w:val="00AD1A98"/>
    <w:rsid w:val="00AD1CFF"/>
    <w:rsid w:val="00AD22FF"/>
    <w:rsid w:val="00AD2882"/>
    <w:rsid w:val="00AD4306"/>
    <w:rsid w:val="00AD4A56"/>
    <w:rsid w:val="00AD5373"/>
    <w:rsid w:val="00AD54DE"/>
    <w:rsid w:val="00AD6DF7"/>
    <w:rsid w:val="00AD79DB"/>
    <w:rsid w:val="00AE061D"/>
    <w:rsid w:val="00AE0BA8"/>
    <w:rsid w:val="00AE0C75"/>
    <w:rsid w:val="00AE0FF4"/>
    <w:rsid w:val="00AE1999"/>
    <w:rsid w:val="00AE25F0"/>
    <w:rsid w:val="00AE29AF"/>
    <w:rsid w:val="00AE2A8C"/>
    <w:rsid w:val="00AE2B0F"/>
    <w:rsid w:val="00AE2EB8"/>
    <w:rsid w:val="00AE30A5"/>
    <w:rsid w:val="00AE491A"/>
    <w:rsid w:val="00AE5CC9"/>
    <w:rsid w:val="00AE6EEE"/>
    <w:rsid w:val="00AE7FBC"/>
    <w:rsid w:val="00AF0BDE"/>
    <w:rsid w:val="00AF178F"/>
    <w:rsid w:val="00AF1D47"/>
    <w:rsid w:val="00AF24BE"/>
    <w:rsid w:val="00AF2519"/>
    <w:rsid w:val="00AF2F44"/>
    <w:rsid w:val="00AF38B2"/>
    <w:rsid w:val="00AF457E"/>
    <w:rsid w:val="00AF4BAB"/>
    <w:rsid w:val="00AF5835"/>
    <w:rsid w:val="00AF5F90"/>
    <w:rsid w:val="00AF7969"/>
    <w:rsid w:val="00B0089C"/>
    <w:rsid w:val="00B01FFF"/>
    <w:rsid w:val="00B03855"/>
    <w:rsid w:val="00B03FB9"/>
    <w:rsid w:val="00B04EEF"/>
    <w:rsid w:val="00B05791"/>
    <w:rsid w:val="00B06138"/>
    <w:rsid w:val="00B0627B"/>
    <w:rsid w:val="00B06D61"/>
    <w:rsid w:val="00B07A95"/>
    <w:rsid w:val="00B07D21"/>
    <w:rsid w:val="00B107A1"/>
    <w:rsid w:val="00B11055"/>
    <w:rsid w:val="00B11362"/>
    <w:rsid w:val="00B113C5"/>
    <w:rsid w:val="00B13B74"/>
    <w:rsid w:val="00B143D4"/>
    <w:rsid w:val="00B15DA9"/>
    <w:rsid w:val="00B16DD2"/>
    <w:rsid w:val="00B16F98"/>
    <w:rsid w:val="00B170FC"/>
    <w:rsid w:val="00B17BD5"/>
    <w:rsid w:val="00B20740"/>
    <w:rsid w:val="00B20C7E"/>
    <w:rsid w:val="00B22D39"/>
    <w:rsid w:val="00B22F0D"/>
    <w:rsid w:val="00B23549"/>
    <w:rsid w:val="00B23617"/>
    <w:rsid w:val="00B238A4"/>
    <w:rsid w:val="00B26C89"/>
    <w:rsid w:val="00B2792A"/>
    <w:rsid w:val="00B30DF7"/>
    <w:rsid w:val="00B30EF9"/>
    <w:rsid w:val="00B31AAE"/>
    <w:rsid w:val="00B31AFD"/>
    <w:rsid w:val="00B31EE7"/>
    <w:rsid w:val="00B31F6F"/>
    <w:rsid w:val="00B33EA8"/>
    <w:rsid w:val="00B34283"/>
    <w:rsid w:val="00B345AE"/>
    <w:rsid w:val="00B3470C"/>
    <w:rsid w:val="00B34B12"/>
    <w:rsid w:val="00B359B1"/>
    <w:rsid w:val="00B35C8C"/>
    <w:rsid w:val="00B373D0"/>
    <w:rsid w:val="00B37E95"/>
    <w:rsid w:val="00B40615"/>
    <w:rsid w:val="00B407D3"/>
    <w:rsid w:val="00B418D4"/>
    <w:rsid w:val="00B420B9"/>
    <w:rsid w:val="00B441D8"/>
    <w:rsid w:val="00B446C6"/>
    <w:rsid w:val="00B45459"/>
    <w:rsid w:val="00B46BC0"/>
    <w:rsid w:val="00B47166"/>
    <w:rsid w:val="00B47B10"/>
    <w:rsid w:val="00B47B7D"/>
    <w:rsid w:val="00B47F7C"/>
    <w:rsid w:val="00B47FB2"/>
    <w:rsid w:val="00B50829"/>
    <w:rsid w:val="00B50A4E"/>
    <w:rsid w:val="00B51089"/>
    <w:rsid w:val="00B517B7"/>
    <w:rsid w:val="00B53137"/>
    <w:rsid w:val="00B54634"/>
    <w:rsid w:val="00B55EC1"/>
    <w:rsid w:val="00B60EF4"/>
    <w:rsid w:val="00B60FF3"/>
    <w:rsid w:val="00B61389"/>
    <w:rsid w:val="00B61D81"/>
    <w:rsid w:val="00B6334B"/>
    <w:rsid w:val="00B63950"/>
    <w:rsid w:val="00B6423A"/>
    <w:rsid w:val="00B64F08"/>
    <w:rsid w:val="00B653E5"/>
    <w:rsid w:val="00B6628C"/>
    <w:rsid w:val="00B6674A"/>
    <w:rsid w:val="00B67A32"/>
    <w:rsid w:val="00B704A3"/>
    <w:rsid w:val="00B7055A"/>
    <w:rsid w:val="00B7099D"/>
    <w:rsid w:val="00B72E21"/>
    <w:rsid w:val="00B73B20"/>
    <w:rsid w:val="00B74537"/>
    <w:rsid w:val="00B773AF"/>
    <w:rsid w:val="00B77602"/>
    <w:rsid w:val="00B779D5"/>
    <w:rsid w:val="00B77E73"/>
    <w:rsid w:val="00B80948"/>
    <w:rsid w:val="00B81271"/>
    <w:rsid w:val="00B817FF"/>
    <w:rsid w:val="00B8260A"/>
    <w:rsid w:val="00B82800"/>
    <w:rsid w:val="00B82C5D"/>
    <w:rsid w:val="00B837B3"/>
    <w:rsid w:val="00B843AD"/>
    <w:rsid w:val="00B84AA8"/>
    <w:rsid w:val="00B84B08"/>
    <w:rsid w:val="00B84F64"/>
    <w:rsid w:val="00B85AE8"/>
    <w:rsid w:val="00B85B02"/>
    <w:rsid w:val="00B86B89"/>
    <w:rsid w:val="00B87737"/>
    <w:rsid w:val="00B87942"/>
    <w:rsid w:val="00B87E25"/>
    <w:rsid w:val="00B92F4C"/>
    <w:rsid w:val="00B939B7"/>
    <w:rsid w:val="00B93D3F"/>
    <w:rsid w:val="00B94520"/>
    <w:rsid w:val="00B95E41"/>
    <w:rsid w:val="00B9679C"/>
    <w:rsid w:val="00B976B5"/>
    <w:rsid w:val="00BA3B79"/>
    <w:rsid w:val="00BA541F"/>
    <w:rsid w:val="00BA55B5"/>
    <w:rsid w:val="00BA6629"/>
    <w:rsid w:val="00BA683D"/>
    <w:rsid w:val="00BA7282"/>
    <w:rsid w:val="00BA7550"/>
    <w:rsid w:val="00BB106A"/>
    <w:rsid w:val="00BB1206"/>
    <w:rsid w:val="00BB14F6"/>
    <w:rsid w:val="00BB2DB6"/>
    <w:rsid w:val="00BB323E"/>
    <w:rsid w:val="00BB38AA"/>
    <w:rsid w:val="00BB4E03"/>
    <w:rsid w:val="00BB5EA8"/>
    <w:rsid w:val="00BB6E60"/>
    <w:rsid w:val="00BB74BB"/>
    <w:rsid w:val="00BB7C21"/>
    <w:rsid w:val="00BB7E4E"/>
    <w:rsid w:val="00BC0722"/>
    <w:rsid w:val="00BC2194"/>
    <w:rsid w:val="00BC2DA1"/>
    <w:rsid w:val="00BC369F"/>
    <w:rsid w:val="00BC38DC"/>
    <w:rsid w:val="00BC3AE6"/>
    <w:rsid w:val="00BC3EEF"/>
    <w:rsid w:val="00BC4A92"/>
    <w:rsid w:val="00BC4AC0"/>
    <w:rsid w:val="00BC55D4"/>
    <w:rsid w:val="00BC5A62"/>
    <w:rsid w:val="00BC64DB"/>
    <w:rsid w:val="00BC7AF7"/>
    <w:rsid w:val="00BC7B75"/>
    <w:rsid w:val="00BD0F81"/>
    <w:rsid w:val="00BD11E7"/>
    <w:rsid w:val="00BD1EE0"/>
    <w:rsid w:val="00BD2B33"/>
    <w:rsid w:val="00BD36DF"/>
    <w:rsid w:val="00BD4183"/>
    <w:rsid w:val="00BD52E9"/>
    <w:rsid w:val="00BD6BF6"/>
    <w:rsid w:val="00BD6F00"/>
    <w:rsid w:val="00BD7F7C"/>
    <w:rsid w:val="00BE3BAE"/>
    <w:rsid w:val="00BE50B0"/>
    <w:rsid w:val="00BE556F"/>
    <w:rsid w:val="00BE7BFF"/>
    <w:rsid w:val="00BF0CE8"/>
    <w:rsid w:val="00BF1933"/>
    <w:rsid w:val="00BF1B6C"/>
    <w:rsid w:val="00BF289C"/>
    <w:rsid w:val="00BF28BC"/>
    <w:rsid w:val="00BF3347"/>
    <w:rsid w:val="00BF346F"/>
    <w:rsid w:val="00BF3A4E"/>
    <w:rsid w:val="00BF4D24"/>
    <w:rsid w:val="00BF591C"/>
    <w:rsid w:val="00BF7005"/>
    <w:rsid w:val="00BF7084"/>
    <w:rsid w:val="00C00D55"/>
    <w:rsid w:val="00C01A9E"/>
    <w:rsid w:val="00C04221"/>
    <w:rsid w:val="00C0452F"/>
    <w:rsid w:val="00C04788"/>
    <w:rsid w:val="00C04DE4"/>
    <w:rsid w:val="00C051BD"/>
    <w:rsid w:val="00C0633F"/>
    <w:rsid w:val="00C06E10"/>
    <w:rsid w:val="00C06E48"/>
    <w:rsid w:val="00C104FF"/>
    <w:rsid w:val="00C10790"/>
    <w:rsid w:val="00C13539"/>
    <w:rsid w:val="00C13E00"/>
    <w:rsid w:val="00C14BC3"/>
    <w:rsid w:val="00C15A8D"/>
    <w:rsid w:val="00C15ECA"/>
    <w:rsid w:val="00C16533"/>
    <w:rsid w:val="00C168EE"/>
    <w:rsid w:val="00C16BC8"/>
    <w:rsid w:val="00C20037"/>
    <w:rsid w:val="00C203FB"/>
    <w:rsid w:val="00C21846"/>
    <w:rsid w:val="00C21CBD"/>
    <w:rsid w:val="00C225EF"/>
    <w:rsid w:val="00C22CB6"/>
    <w:rsid w:val="00C24C51"/>
    <w:rsid w:val="00C25BD0"/>
    <w:rsid w:val="00C25F01"/>
    <w:rsid w:val="00C2641C"/>
    <w:rsid w:val="00C26C8A"/>
    <w:rsid w:val="00C27603"/>
    <w:rsid w:val="00C27A2C"/>
    <w:rsid w:val="00C27E03"/>
    <w:rsid w:val="00C301BF"/>
    <w:rsid w:val="00C3031B"/>
    <w:rsid w:val="00C31A39"/>
    <w:rsid w:val="00C31ACB"/>
    <w:rsid w:val="00C31AD7"/>
    <w:rsid w:val="00C31C1E"/>
    <w:rsid w:val="00C32482"/>
    <w:rsid w:val="00C327D6"/>
    <w:rsid w:val="00C32C81"/>
    <w:rsid w:val="00C32D0B"/>
    <w:rsid w:val="00C341B9"/>
    <w:rsid w:val="00C35809"/>
    <w:rsid w:val="00C36531"/>
    <w:rsid w:val="00C40A93"/>
    <w:rsid w:val="00C40ADB"/>
    <w:rsid w:val="00C4253E"/>
    <w:rsid w:val="00C429D3"/>
    <w:rsid w:val="00C433A8"/>
    <w:rsid w:val="00C436D7"/>
    <w:rsid w:val="00C44472"/>
    <w:rsid w:val="00C454BC"/>
    <w:rsid w:val="00C45583"/>
    <w:rsid w:val="00C4592F"/>
    <w:rsid w:val="00C46988"/>
    <w:rsid w:val="00C47B61"/>
    <w:rsid w:val="00C50810"/>
    <w:rsid w:val="00C5085B"/>
    <w:rsid w:val="00C50E2B"/>
    <w:rsid w:val="00C51379"/>
    <w:rsid w:val="00C5176B"/>
    <w:rsid w:val="00C51E3A"/>
    <w:rsid w:val="00C530A3"/>
    <w:rsid w:val="00C5484A"/>
    <w:rsid w:val="00C54B93"/>
    <w:rsid w:val="00C569C5"/>
    <w:rsid w:val="00C60FC1"/>
    <w:rsid w:val="00C6128B"/>
    <w:rsid w:val="00C61875"/>
    <w:rsid w:val="00C61D2C"/>
    <w:rsid w:val="00C61E9D"/>
    <w:rsid w:val="00C62701"/>
    <w:rsid w:val="00C63030"/>
    <w:rsid w:val="00C63275"/>
    <w:rsid w:val="00C64AB6"/>
    <w:rsid w:val="00C70F34"/>
    <w:rsid w:val="00C70FA9"/>
    <w:rsid w:val="00C7126E"/>
    <w:rsid w:val="00C71F74"/>
    <w:rsid w:val="00C7286D"/>
    <w:rsid w:val="00C7320E"/>
    <w:rsid w:val="00C7361E"/>
    <w:rsid w:val="00C741B4"/>
    <w:rsid w:val="00C743A8"/>
    <w:rsid w:val="00C74DBA"/>
    <w:rsid w:val="00C770E1"/>
    <w:rsid w:val="00C7767C"/>
    <w:rsid w:val="00C77E06"/>
    <w:rsid w:val="00C80171"/>
    <w:rsid w:val="00C805CC"/>
    <w:rsid w:val="00C80788"/>
    <w:rsid w:val="00C80996"/>
    <w:rsid w:val="00C81829"/>
    <w:rsid w:val="00C8276A"/>
    <w:rsid w:val="00C82803"/>
    <w:rsid w:val="00C84BCD"/>
    <w:rsid w:val="00C856FA"/>
    <w:rsid w:val="00C86041"/>
    <w:rsid w:val="00C866B6"/>
    <w:rsid w:val="00C86A0A"/>
    <w:rsid w:val="00C86DFC"/>
    <w:rsid w:val="00C870D6"/>
    <w:rsid w:val="00C9002C"/>
    <w:rsid w:val="00C904C3"/>
    <w:rsid w:val="00C914C7"/>
    <w:rsid w:val="00C9213B"/>
    <w:rsid w:val="00C92470"/>
    <w:rsid w:val="00C92C62"/>
    <w:rsid w:val="00C92E9D"/>
    <w:rsid w:val="00C9394D"/>
    <w:rsid w:val="00C950E0"/>
    <w:rsid w:val="00C95C13"/>
    <w:rsid w:val="00C96879"/>
    <w:rsid w:val="00C96D8E"/>
    <w:rsid w:val="00CA0F8D"/>
    <w:rsid w:val="00CA1118"/>
    <w:rsid w:val="00CA1437"/>
    <w:rsid w:val="00CA1E57"/>
    <w:rsid w:val="00CA2282"/>
    <w:rsid w:val="00CA33C2"/>
    <w:rsid w:val="00CA4764"/>
    <w:rsid w:val="00CA54D0"/>
    <w:rsid w:val="00CA5C18"/>
    <w:rsid w:val="00CA5DA2"/>
    <w:rsid w:val="00CA5EF0"/>
    <w:rsid w:val="00CB01EE"/>
    <w:rsid w:val="00CB04A2"/>
    <w:rsid w:val="00CB0550"/>
    <w:rsid w:val="00CB090A"/>
    <w:rsid w:val="00CB1A39"/>
    <w:rsid w:val="00CB1B49"/>
    <w:rsid w:val="00CB2030"/>
    <w:rsid w:val="00CB3765"/>
    <w:rsid w:val="00CB3A76"/>
    <w:rsid w:val="00CB4923"/>
    <w:rsid w:val="00CB4E5B"/>
    <w:rsid w:val="00CB667E"/>
    <w:rsid w:val="00CB75D0"/>
    <w:rsid w:val="00CB7BAA"/>
    <w:rsid w:val="00CC049A"/>
    <w:rsid w:val="00CC053F"/>
    <w:rsid w:val="00CC06A1"/>
    <w:rsid w:val="00CC18A4"/>
    <w:rsid w:val="00CC1F5E"/>
    <w:rsid w:val="00CC218D"/>
    <w:rsid w:val="00CC2249"/>
    <w:rsid w:val="00CC2B1A"/>
    <w:rsid w:val="00CC3282"/>
    <w:rsid w:val="00CC5A04"/>
    <w:rsid w:val="00CD028A"/>
    <w:rsid w:val="00CD23B3"/>
    <w:rsid w:val="00CD3935"/>
    <w:rsid w:val="00CD3993"/>
    <w:rsid w:val="00CD3F2D"/>
    <w:rsid w:val="00CD401A"/>
    <w:rsid w:val="00CD4514"/>
    <w:rsid w:val="00CD4E0E"/>
    <w:rsid w:val="00CD70F3"/>
    <w:rsid w:val="00CD7153"/>
    <w:rsid w:val="00CD7D8E"/>
    <w:rsid w:val="00CE0CCB"/>
    <w:rsid w:val="00CE1B3E"/>
    <w:rsid w:val="00CE22D3"/>
    <w:rsid w:val="00CE2462"/>
    <w:rsid w:val="00CE37DB"/>
    <w:rsid w:val="00CE41AA"/>
    <w:rsid w:val="00CE4334"/>
    <w:rsid w:val="00CE482A"/>
    <w:rsid w:val="00CE4AF0"/>
    <w:rsid w:val="00CE4E4E"/>
    <w:rsid w:val="00CE58E2"/>
    <w:rsid w:val="00CF0564"/>
    <w:rsid w:val="00CF092C"/>
    <w:rsid w:val="00CF0D28"/>
    <w:rsid w:val="00CF1ABA"/>
    <w:rsid w:val="00CF1F13"/>
    <w:rsid w:val="00CF33CF"/>
    <w:rsid w:val="00CF3526"/>
    <w:rsid w:val="00CF3947"/>
    <w:rsid w:val="00CF475C"/>
    <w:rsid w:val="00CF51EE"/>
    <w:rsid w:val="00CF5542"/>
    <w:rsid w:val="00CF6AF5"/>
    <w:rsid w:val="00CF7B75"/>
    <w:rsid w:val="00D00084"/>
    <w:rsid w:val="00D00464"/>
    <w:rsid w:val="00D02083"/>
    <w:rsid w:val="00D02231"/>
    <w:rsid w:val="00D0400B"/>
    <w:rsid w:val="00D0403E"/>
    <w:rsid w:val="00D05101"/>
    <w:rsid w:val="00D059A4"/>
    <w:rsid w:val="00D05F22"/>
    <w:rsid w:val="00D065AB"/>
    <w:rsid w:val="00D078BE"/>
    <w:rsid w:val="00D1037B"/>
    <w:rsid w:val="00D11044"/>
    <w:rsid w:val="00D12195"/>
    <w:rsid w:val="00D12279"/>
    <w:rsid w:val="00D13320"/>
    <w:rsid w:val="00D1381E"/>
    <w:rsid w:val="00D139E9"/>
    <w:rsid w:val="00D13CCF"/>
    <w:rsid w:val="00D13DC1"/>
    <w:rsid w:val="00D13F8A"/>
    <w:rsid w:val="00D1558F"/>
    <w:rsid w:val="00D15A20"/>
    <w:rsid w:val="00D16588"/>
    <w:rsid w:val="00D16F21"/>
    <w:rsid w:val="00D1715A"/>
    <w:rsid w:val="00D17EA8"/>
    <w:rsid w:val="00D2076F"/>
    <w:rsid w:val="00D20A45"/>
    <w:rsid w:val="00D20B5F"/>
    <w:rsid w:val="00D2125A"/>
    <w:rsid w:val="00D21D02"/>
    <w:rsid w:val="00D21D1C"/>
    <w:rsid w:val="00D21EEF"/>
    <w:rsid w:val="00D2308A"/>
    <w:rsid w:val="00D258ED"/>
    <w:rsid w:val="00D25FEF"/>
    <w:rsid w:val="00D2616E"/>
    <w:rsid w:val="00D2650A"/>
    <w:rsid w:val="00D30D4F"/>
    <w:rsid w:val="00D31AD3"/>
    <w:rsid w:val="00D31EC7"/>
    <w:rsid w:val="00D32177"/>
    <w:rsid w:val="00D32A64"/>
    <w:rsid w:val="00D32D6D"/>
    <w:rsid w:val="00D32DFF"/>
    <w:rsid w:val="00D33403"/>
    <w:rsid w:val="00D3377A"/>
    <w:rsid w:val="00D33A0F"/>
    <w:rsid w:val="00D36FA3"/>
    <w:rsid w:val="00D37546"/>
    <w:rsid w:val="00D37804"/>
    <w:rsid w:val="00D37949"/>
    <w:rsid w:val="00D40A79"/>
    <w:rsid w:val="00D42F53"/>
    <w:rsid w:val="00D43B2E"/>
    <w:rsid w:val="00D44AF9"/>
    <w:rsid w:val="00D44F0E"/>
    <w:rsid w:val="00D45756"/>
    <w:rsid w:val="00D467EF"/>
    <w:rsid w:val="00D46899"/>
    <w:rsid w:val="00D479CF"/>
    <w:rsid w:val="00D47BE1"/>
    <w:rsid w:val="00D50F3E"/>
    <w:rsid w:val="00D51210"/>
    <w:rsid w:val="00D52F1D"/>
    <w:rsid w:val="00D53102"/>
    <w:rsid w:val="00D532F4"/>
    <w:rsid w:val="00D543CF"/>
    <w:rsid w:val="00D55310"/>
    <w:rsid w:val="00D55B1C"/>
    <w:rsid w:val="00D5642B"/>
    <w:rsid w:val="00D60851"/>
    <w:rsid w:val="00D60E7F"/>
    <w:rsid w:val="00D60F24"/>
    <w:rsid w:val="00D615B9"/>
    <w:rsid w:val="00D6177C"/>
    <w:rsid w:val="00D61FDC"/>
    <w:rsid w:val="00D6275B"/>
    <w:rsid w:val="00D62BE0"/>
    <w:rsid w:val="00D6389E"/>
    <w:rsid w:val="00D64A38"/>
    <w:rsid w:val="00D65819"/>
    <w:rsid w:val="00D66C44"/>
    <w:rsid w:val="00D7223E"/>
    <w:rsid w:val="00D72639"/>
    <w:rsid w:val="00D72ADB"/>
    <w:rsid w:val="00D72B38"/>
    <w:rsid w:val="00D72BD8"/>
    <w:rsid w:val="00D75BA8"/>
    <w:rsid w:val="00D75E21"/>
    <w:rsid w:val="00D765C5"/>
    <w:rsid w:val="00D7669E"/>
    <w:rsid w:val="00D77432"/>
    <w:rsid w:val="00D7773E"/>
    <w:rsid w:val="00D77AA1"/>
    <w:rsid w:val="00D809A5"/>
    <w:rsid w:val="00D838A5"/>
    <w:rsid w:val="00D83908"/>
    <w:rsid w:val="00D8515C"/>
    <w:rsid w:val="00D85658"/>
    <w:rsid w:val="00D85B10"/>
    <w:rsid w:val="00D86191"/>
    <w:rsid w:val="00D90E70"/>
    <w:rsid w:val="00D90FFF"/>
    <w:rsid w:val="00D9158D"/>
    <w:rsid w:val="00D918D5"/>
    <w:rsid w:val="00D92868"/>
    <w:rsid w:val="00D93400"/>
    <w:rsid w:val="00D93820"/>
    <w:rsid w:val="00D938EB"/>
    <w:rsid w:val="00D94F08"/>
    <w:rsid w:val="00D951C1"/>
    <w:rsid w:val="00D951CC"/>
    <w:rsid w:val="00D958B1"/>
    <w:rsid w:val="00D96229"/>
    <w:rsid w:val="00D96263"/>
    <w:rsid w:val="00D97013"/>
    <w:rsid w:val="00D97251"/>
    <w:rsid w:val="00D97520"/>
    <w:rsid w:val="00D97CCA"/>
    <w:rsid w:val="00DA01DF"/>
    <w:rsid w:val="00DA0FA1"/>
    <w:rsid w:val="00DA1BA2"/>
    <w:rsid w:val="00DA33D4"/>
    <w:rsid w:val="00DA45C4"/>
    <w:rsid w:val="00DA4676"/>
    <w:rsid w:val="00DA491F"/>
    <w:rsid w:val="00DA657D"/>
    <w:rsid w:val="00DA6B70"/>
    <w:rsid w:val="00DA71FF"/>
    <w:rsid w:val="00DA7464"/>
    <w:rsid w:val="00DB0B35"/>
    <w:rsid w:val="00DB165D"/>
    <w:rsid w:val="00DB1DA7"/>
    <w:rsid w:val="00DB28CA"/>
    <w:rsid w:val="00DB325C"/>
    <w:rsid w:val="00DB3D23"/>
    <w:rsid w:val="00DB40EA"/>
    <w:rsid w:val="00DB4EDB"/>
    <w:rsid w:val="00DB5D05"/>
    <w:rsid w:val="00DB626D"/>
    <w:rsid w:val="00DB7041"/>
    <w:rsid w:val="00DC0304"/>
    <w:rsid w:val="00DC196A"/>
    <w:rsid w:val="00DC1F4D"/>
    <w:rsid w:val="00DC217B"/>
    <w:rsid w:val="00DC2549"/>
    <w:rsid w:val="00DC454D"/>
    <w:rsid w:val="00DC567E"/>
    <w:rsid w:val="00DC615C"/>
    <w:rsid w:val="00DC62DA"/>
    <w:rsid w:val="00DC773D"/>
    <w:rsid w:val="00DD0248"/>
    <w:rsid w:val="00DD0D88"/>
    <w:rsid w:val="00DD1D0E"/>
    <w:rsid w:val="00DD2771"/>
    <w:rsid w:val="00DD34B7"/>
    <w:rsid w:val="00DD34DF"/>
    <w:rsid w:val="00DD3881"/>
    <w:rsid w:val="00DD3A02"/>
    <w:rsid w:val="00DD460D"/>
    <w:rsid w:val="00DD466B"/>
    <w:rsid w:val="00DD4EBF"/>
    <w:rsid w:val="00DD5989"/>
    <w:rsid w:val="00DD66F2"/>
    <w:rsid w:val="00DD6BE4"/>
    <w:rsid w:val="00DD7253"/>
    <w:rsid w:val="00DD77AD"/>
    <w:rsid w:val="00DD7917"/>
    <w:rsid w:val="00DE1510"/>
    <w:rsid w:val="00DE23CC"/>
    <w:rsid w:val="00DE3718"/>
    <w:rsid w:val="00DE4746"/>
    <w:rsid w:val="00DE5721"/>
    <w:rsid w:val="00DE5A7D"/>
    <w:rsid w:val="00DF0A90"/>
    <w:rsid w:val="00DF1538"/>
    <w:rsid w:val="00DF3590"/>
    <w:rsid w:val="00DF3D3B"/>
    <w:rsid w:val="00DF526A"/>
    <w:rsid w:val="00DF5BD3"/>
    <w:rsid w:val="00DF60E1"/>
    <w:rsid w:val="00DF7800"/>
    <w:rsid w:val="00E007A8"/>
    <w:rsid w:val="00E00C16"/>
    <w:rsid w:val="00E01075"/>
    <w:rsid w:val="00E01184"/>
    <w:rsid w:val="00E01293"/>
    <w:rsid w:val="00E01533"/>
    <w:rsid w:val="00E01651"/>
    <w:rsid w:val="00E01BC1"/>
    <w:rsid w:val="00E02E1A"/>
    <w:rsid w:val="00E03685"/>
    <w:rsid w:val="00E047C9"/>
    <w:rsid w:val="00E0546E"/>
    <w:rsid w:val="00E07057"/>
    <w:rsid w:val="00E105B6"/>
    <w:rsid w:val="00E106C9"/>
    <w:rsid w:val="00E111A0"/>
    <w:rsid w:val="00E112BB"/>
    <w:rsid w:val="00E12BC3"/>
    <w:rsid w:val="00E13788"/>
    <w:rsid w:val="00E13877"/>
    <w:rsid w:val="00E13C83"/>
    <w:rsid w:val="00E13D19"/>
    <w:rsid w:val="00E15F54"/>
    <w:rsid w:val="00E16F22"/>
    <w:rsid w:val="00E17797"/>
    <w:rsid w:val="00E20C74"/>
    <w:rsid w:val="00E239CB"/>
    <w:rsid w:val="00E23C75"/>
    <w:rsid w:val="00E2414C"/>
    <w:rsid w:val="00E24247"/>
    <w:rsid w:val="00E243DE"/>
    <w:rsid w:val="00E253E7"/>
    <w:rsid w:val="00E2614C"/>
    <w:rsid w:val="00E27445"/>
    <w:rsid w:val="00E27613"/>
    <w:rsid w:val="00E2787B"/>
    <w:rsid w:val="00E359E9"/>
    <w:rsid w:val="00E35EBD"/>
    <w:rsid w:val="00E36757"/>
    <w:rsid w:val="00E36F88"/>
    <w:rsid w:val="00E37882"/>
    <w:rsid w:val="00E37898"/>
    <w:rsid w:val="00E404CB"/>
    <w:rsid w:val="00E41895"/>
    <w:rsid w:val="00E41D0B"/>
    <w:rsid w:val="00E41E3D"/>
    <w:rsid w:val="00E43DDA"/>
    <w:rsid w:val="00E44499"/>
    <w:rsid w:val="00E44E35"/>
    <w:rsid w:val="00E46036"/>
    <w:rsid w:val="00E47008"/>
    <w:rsid w:val="00E47207"/>
    <w:rsid w:val="00E47436"/>
    <w:rsid w:val="00E50349"/>
    <w:rsid w:val="00E5043C"/>
    <w:rsid w:val="00E50CB9"/>
    <w:rsid w:val="00E52063"/>
    <w:rsid w:val="00E52136"/>
    <w:rsid w:val="00E522DE"/>
    <w:rsid w:val="00E523A1"/>
    <w:rsid w:val="00E52686"/>
    <w:rsid w:val="00E52F41"/>
    <w:rsid w:val="00E5321B"/>
    <w:rsid w:val="00E53535"/>
    <w:rsid w:val="00E53D3F"/>
    <w:rsid w:val="00E54CEE"/>
    <w:rsid w:val="00E553F5"/>
    <w:rsid w:val="00E56268"/>
    <w:rsid w:val="00E566A5"/>
    <w:rsid w:val="00E56D2D"/>
    <w:rsid w:val="00E614C3"/>
    <w:rsid w:val="00E61BA6"/>
    <w:rsid w:val="00E61D1F"/>
    <w:rsid w:val="00E61ED9"/>
    <w:rsid w:val="00E627A0"/>
    <w:rsid w:val="00E62BC9"/>
    <w:rsid w:val="00E64092"/>
    <w:rsid w:val="00E64714"/>
    <w:rsid w:val="00E64B82"/>
    <w:rsid w:val="00E64DD2"/>
    <w:rsid w:val="00E652D7"/>
    <w:rsid w:val="00E65CC9"/>
    <w:rsid w:val="00E65F08"/>
    <w:rsid w:val="00E65F21"/>
    <w:rsid w:val="00E665F1"/>
    <w:rsid w:val="00E70C89"/>
    <w:rsid w:val="00E71815"/>
    <w:rsid w:val="00E72E69"/>
    <w:rsid w:val="00E73C80"/>
    <w:rsid w:val="00E75F5E"/>
    <w:rsid w:val="00E76212"/>
    <w:rsid w:val="00E76650"/>
    <w:rsid w:val="00E81653"/>
    <w:rsid w:val="00E81DF0"/>
    <w:rsid w:val="00E82429"/>
    <w:rsid w:val="00E82E05"/>
    <w:rsid w:val="00E83651"/>
    <w:rsid w:val="00E8545B"/>
    <w:rsid w:val="00E85C04"/>
    <w:rsid w:val="00E8630A"/>
    <w:rsid w:val="00E8779F"/>
    <w:rsid w:val="00E878BB"/>
    <w:rsid w:val="00E90B74"/>
    <w:rsid w:val="00E90DAC"/>
    <w:rsid w:val="00E90FF7"/>
    <w:rsid w:val="00E92200"/>
    <w:rsid w:val="00E92310"/>
    <w:rsid w:val="00E929CC"/>
    <w:rsid w:val="00E92ACF"/>
    <w:rsid w:val="00E92BB5"/>
    <w:rsid w:val="00E93096"/>
    <w:rsid w:val="00E937A8"/>
    <w:rsid w:val="00E93929"/>
    <w:rsid w:val="00E946AB"/>
    <w:rsid w:val="00E94A52"/>
    <w:rsid w:val="00E94CD6"/>
    <w:rsid w:val="00E9502D"/>
    <w:rsid w:val="00E95E57"/>
    <w:rsid w:val="00E962A8"/>
    <w:rsid w:val="00E9696C"/>
    <w:rsid w:val="00E972DC"/>
    <w:rsid w:val="00EA03EE"/>
    <w:rsid w:val="00EA134E"/>
    <w:rsid w:val="00EA18A8"/>
    <w:rsid w:val="00EA1A12"/>
    <w:rsid w:val="00EA1C71"/>
    <w:rsid w:val="00EA1D0E"/>
    <w:rsid w:val="00EA2D3E"/>
    <w:rsid w:val="00EA34AA"/>
    <w:rsid w:val="00EA4D04"/>
    <w:rsid w:val="00EA5851"/>
    <w:rsid w:val="00EA5C2E"/>
    <w:rsid w:val="00EA7B86"/>
    <w:rsid w:val="00EA7E90"/>
    <w:rsid w:val="00EB0549"/>
    <w:rsid w:val="00EB0870"/>
    <w:rsid w:val="00EB0E35"/>
    <w:rsid w:val="00EB1F85"/>
    <w:rsid w:val="00EB2F80"/>
    <w:rsid w:val="00EB436A"/>
    <w:rsid w:val="00EB44A4"/>
    <w:rsid w:val="00EB4AA6"/>
    <w:rsid w:val="00EB518E"/>
    <w:rsid w:val="00EB5292"/>
    <w:rsid w:val="00EB560A"/>
    <w:rsid w:val="00EB5C21"/>
    <w:rsid w:val="00EB762B"/>
    <w:rsid w:val="00EB788C"/>
    <w:rsid w:val="00EB78C9"/>
    <w:rsid w:val="00EC2F12"/>
    <w:rsid w:val="00EC339C"/>
    <w:rsid w:val="00EC3723"/>
    <w:rsid w:val="00EC445A"/>
    <w:rsid w:val="00EC4463"/>
    <w:rsid w:val="00EC5B97"/>
    <w:rsid w:val="00EC5E1D"/>
    <w:rsid w:val="00EC7130"/>
    <w:rsid w:val="00EC7F97"/>
    <w:rsid w:val="00ED094B"/>
    <w:rsid w:val="00ED103A"/>
    <w:rsid w:val="00ED1BAE"/>
    <w:rsid w:val="00ED2135"/>
    <w:rsid w:val="00ED27B9"/>
    <w:rsid w:val="00ED287D"/>
    <w:rsid w:val="00ED2977"/>
    <w:rsid w:val="00ED2C8A"/>
    <w:rsid w:val="00ED2EE8"/>
    <w:rsid w:val="00ED4364"/>
    <w:rsid w:val="00ED4D2D"/>
    <w:rsid w:val="00ED544C"/>
    <w:rsid w:val="00ED5FFB"/>
    <w:rsid w:val="00ED7484"/>
    <w:rsid w:val="00ED7E36"/>
    <w:rsid w:val="00EE099B"/>
    <w:rsid w:val="00EE0CE7"/>
    <w:rsid w:val="00EE1567"/>
    <w:rsid w:val="00EE20C4"/>
    <w:rsid w:val="00EE2754"/>
    <w:rsid w:val="00EE27AE"/>
    <w:rsid w:val="00EE2DA3"/>
    <w:rsid w:val="00EE3231"/>
    <w:rsid w:val="00EE5253"/>
    <w:rsid w:val="00EE54E9"/>
    <w:rsid w:val="00EE6DF7"/>
    <w:rsid w:val="00EE713C"/>
    <w:rsid w:val="00EE72F0"/>
    <w:rsid w:val="00EF1088"/>
    <w:rsid w:val="00EF1AC6"/>
    <w:rsid w:val="00EF1BE5"/>
    <w:rsid w:val="00EF24DC"/>
    <w:rsid w:val="00EF24EE"/>
    <w:rsid w:val="00EF262E"/>
    <w:rsid w:val="00EF2D95"/>
    <w:rsid w:val="00EF3396"/>
    <w:rsid w:val="00EF4030"/>
    <w:rsid w:val="00EF4139"/>
    <w:rsid w:val="00EF42C2"/>
    <w:rsid w:val="00EF476D"/>
    <w:rsid w:val="00EF4E1A"/>
    <w:rsid w:val="00EF61B5"/>
    <w:rsid w:val="00EF6923"/>
    <w:rsid w:val="00EF6D0F"/>
    <w:rsid w:val="00EF7CE8"/>
    <w:rsid w:val="00F022DE"/>
    <w:rsid w:val="00F0238D"/>
    <w:rsid w:val="00F02AEC"/>
    <w:rsid w:val="00F03B5E"/>
    <w:rsid w:val="00F03FDC"/>
    <w:rsid w:val="00F04B04"/>
    <w:rsid w:val="00F04D1F"/>
    <w:rsid w:val="00F050C9"/>
    <w:rsid w:val="00F06B11"/>
    <w:rsid w:val="00F10C96"/>
    <w:rsid w:val="00F10D4A"/>
    <w:rsid w:val="00F1121C"/>
    <w:rsid w:val="00F11C4D"/>
    <w:rsid w:val="00F12257"/>
    <w:rsid w:val="00F128DB"/>
    <w:rsid w:val="00F1298A"/>
    <w:rsid w:val="00F1487F"/>
    <w:rsid w:val="00F157A9"/>
    <w:rsid w:val="00F16105"/>
    <w:rsid w:val="00F166D4"/>
    <w:rsid w:val="00F168BC"/>
    <w:rsid w:val="00F169E9"/>
    <w:rsid w:val="00F16CB1"/>
    <w:rsid w:val="00F17234"/>
    <w:rsid w:val="00F17367"/>
    <w:rsid w:val="00F17484"/>
    <w:rsid w:val="00F17A7E"/>
    <w:rsid w:val="00F203CC"/>
    <w:rsid w:val="00F204B5"/>
    <w:rsid w:val="00F20B16"/>
    <w:rsid w:val="00F2353B"/>
    <w:rsid w:val="00F24D23"/>
    <w:rsid w:val="00F2539B"/>
    <w:rsid w:val="00F26111"/>
    <w:rsid w:val="00F26655"/>
    <w:rsid w:val="00F26732"/>
    <w:rsid w:val="00F26A31"/>
    <w:rsid w:val="00F3043A"/>
    <w:rsid w:val="00F31613"/>
    <w:rsid w:val="00F32A9B"/>
    <w:rsid w:val="00F32E06"/>
    <w:rsid w:val="00F345D5"/>
    <w:rsid w:val="00F34CA4"/>
    <w:rsid w:val="00F35989"/>
    <w:rsid w:val="00F35BA9"/>
    <w:rsid w:val="00F35F2C"/>
    <w:rsid w:val="00F4032D"/>
    <w:rsid w:val="00F4082C"/>
    <w:rsid w:val="00F4227B"/>
    <w:rsid w:val="00F42F5F"/>
    <w:rsid w:val="00F43762"/>
    <w:rsid w:val="00F44A3C"/>
    <w:rsid w:val="00F457E3"/>
    <w:rsid w:val="00F45B0D"/>
    <w:rsid w:val="00F4673F"/>
    <w:rsid w:val="00F51395"/>
    <w:rsid w:val="00F51596"/>
    <w:rsid w:val="00F52871"/>
    <w:rsid w:val="00F53633"/>
    <w:rsid w:val="00F53C40"/>
    <w:rsid w:val="00F53F64"/>
    <w:rsid w:val="00F546ED"/>
    <w:rsid w:val="00F54BE3"/>
    <w:rsid w:val="00F5545A"/>
    <w:rsid w:val="00F55495"/>
    <w:rsid w:val="00F55746"/>
    <w:rsid w:val="00F56578"/>
    <w:rsid w:val="00F569B2"/>
    <w:rsid w:val="00F56D8E"/>
    <w:rsid w:val="00F57F36"/>
    <w:rsid w:val="00F609D2"/>
    <w:rsid w:val="00F61B9E"/>
    <w:rsid w:val="00F6384C"/>
    <w:rsid w:val="00F63AFB"/>
    <w:rsid w:val="00F63F0E"/>
    <w:rsid w:val="00F644AF"/>
    <w:rsid w:val="00F645D2"/>
    <w:rsid w:val="00F645EB"/>
    <w:rsid w:val="00F6498E"/>
    <w:rsid w:val="00F64FD9"/>
    <w:rsid w:val="00F65CDE"/>
    <w:rsid w:val="00F6671F"/>
    <w:rsid w:val="00F67B00"/>
    <w:rsid w:val="00F70160"/>
    <w:rsid w:val="00F70790"/>
    <w:rsid w:val="00F70A41"/>
    <w:rsid w:val="00F70FD4"/>
    <w:rsid w:val="00F71513"/>
    <w:rsid w:val="00F723F1"/>
    <w:rsid w:val="00F734AC"/>
    <w:rsid w:val="00F7369F"/>
    <w:rsid w:val="00F73FC7"/>
    <w:rsid w:val="00F7404B"/>
    <w:rsid w:val="00F755F2"/>
    <w:rsid w:val="00F7563A"/>
    <w:rsid w:val="00F7601E"/>
    <w:rsid w:val="00F768AF"/>
    <w:rsid w:val="00F775E2"/>
    <w:rsid w:val="00F77955"/>
    <w:rsid w:val="00F77B91"/>
    <w:rsid w:val="00F80287"/>
    <w:rsid w:val="00F80B7C"/>
    <w:rsid w:val="00F80E0D"/>
    <w:rsid w:val="00F81E7B"/>
    <w:rsid w:val="00F849B8"/>
    <w:rsid w:val="00F8512E"/>
    <w:rsid w:val="00F8744E"/>
    <w:rsid w:val="00F875C9"/>
    <w:rsid w:val="00F87DC8"/>
    <w:rsid w:val="00F901B8"/>
    <w:rsid w:val="00F90301"/>
    <w:rsid w:val="00F906A7"/>
    <w:rsid w:val="00F9260E"/>
    <w:rsid w:val="00F937AF"/>
    <w:rsid w:val="00F944BC"/>
    <w:rsid w:val="00F946F9"/>
    <w:rsid w:val="00F95B87"/>
    <w:rsid w:val="00F96A45"/>
    <w:rsid w:val="00F96B4A"/>
    <w:rsid w:val="00F96C6A"/>
    <w:rsid w:val="00F96F1E"/>
    <w:rsid w:val="00F972BA"/>
    <w:rsid w:val="00F978D2"/>
    <w:rsid w:val="00F97EF4"/>
    <w:rsid w:val="00FA15DC"/>
    <w:rsid w:val="00FA18EE"/>
    <w:rsid w:val="00FA1D9C"/>
    <w:rsid w:val="00FA20C3"/>
    <w:rsid w:val="00FA234D"/>
    <w:rsid w:val="00FA2663"/>
    <w:rsid w:val="00FA2B20"/>
    <w:rsid w:val="00FA3715"/>
    <w:rsid w:val="00FA3CB3"/>
    <w:rsid w:val="00FA49C3"/>
    <w:rsid w:val="00FA4A05"/>
    <w:rsid w:val="00FA5003"/>
    <w:rsid w:val="00FA54A5"/>
    <w:rsid w:val="00FB0AAC"/>
    <w:rsid w:val="00FB1AC5"/>
    <w:rsid w:val="00FB1E9A"/>
    <w:rsid w:val="00FB23AC"/>
    <w:rsid w:val="00FB411A"/>
    <w:rsid w:val="00FB484A"/>
    <w:rsid w:val="00FB4A63"/>
    <w:rsid w:val="00FB57B9"/>
    <w:rsid w:val="00FB5916"/>
    <w:rsid w:val="00FB7586"/>
    <w:rsid w:val="00FB7F54"/>
    <w:rsid w:val="00FC13B3"/>
    <w:rsid w:val="00FC1B51"/>
    <w:rsid w:val="00FC2413"/>
    <w:rsid w:val="00FC3208"/>
    <w:rsid w:val="00FC5249"/>
    <w:rsid w:val="00FC5813"/>
    <w:rsid w:val="00FC5A25"/>
    <w:rsid w:val="00FC78D4"/>
    <w:rsid w:val="00FD0411"/>
    <w:rsid w:val="00FD076C"/>
    <w:rsid w:val="00FD1042"/>
    <w:rsid w:val="00FD12A9"/>
    <w:rsid w:val="00FD2428"/>
    <w:rsid w:val="00FD31A6"/>
    <w:rsid w:val="00FD41FD"/>
    <w:rsid w:val="00FD4659"/>
    <w:rsid w:val="00FD5F94"/>
    <w:rsid w:val="00FD6424"/>
    <w:rsid w:val="00FD6A0E"/>
    <w:rsid w:val="00FD7E79"/>
    <w:rsid w:val="00FE0336"/>
    <w:rsid w:val="00FE0DE6"/>
    <w:rsid w:val="00FE2683"/>
    <w:rsid w:val="00FE3626"/>
    <w:rsid w:val="00FE375E"/>
    <w:rsid w:val="00FE4E73"/>
    <w:rsid w:val="00FE5DBE"/>
    <w:rsid w:val="00FE70B1"/>
    <w:rsid w:val="00FE7208"/>
    <w:rsid w:val="00FF0725"/>
    <w:rsid w:val="00FF3118"/>
    <w:rsid w:val="00FF36E1"/>
    <w:rsid w:val="00FF38EE"/>
    <w:rsid w:val="00FF3CE3"/>
    <w:rsid w:val="00FF4C5E"/>
    <w:rsid w:val="00FF532F"/>
    <w:rsid w:val="00FF5837"/>
    <w:rsid w:val="00FF5C91"/>
    <w:rsid w:val="00FF6A00"/>
    <w:rsid w:val="00FF7C0B"/>
    <w:rsid w:val="00FF7F87"/>
    <w:rsid w:val="06EBCCE0"/>
    <w:rsid w:val="0857A27B"/>
    <w:rsid w:val="09384639"/>
    <w:rsid w:val="0CC174BF"/>
    <w:rsid w:val="0E851DFF"/>
    <w:rsid w:val="1033DDD9"/>
    <w:rsid w:val="118E1A4F"/>
    <w:rsid w:val="13E451E5"/>
    <w:rsid w:val="1561EC46"/>
    <w:rsid w:val="1C6B7F60"/>
    <w:rsid w:val="1C80BA5C"/>
    <w:rsid w:val="1C96573B"/>
    <w:rsid w:val="22310EF8"/>
    <w:rsid w:val="2362CEC8"/>
    <w:rsid w:val="26DF0506"/>
    <w:rsid w:val="27C6FD4E"/>
    <w:rsid w:val="2B98379E"/>
    <w:rsid w:val="310CEFF1"/>
    <w:rsid w:val="31CB5351"/>
    <w:rsid w:val="3850FD2C"/>
    <w:rsid w:val="3871A936"/>
    <w:rsid w:val="3A1B0004"/>
    <w:rsid w:val="3BEA1EF3"/>
    <w:rsid w:val="3C60DF3C"/>
    <w:rsid w:val="3D978387"/>
    <w:rsid w:val="431C970B"/>
    <w:rsid w:val="4600041E"/>
    <w:rsid w:val="4BD28DCA"/>
    <w:rsid w:val="4E26C6F9"/>
    <w:rsid w:val="4FEB6A4C"/>
    <w:rsid w:val="51D2579C"/>
    <w:rsid w:val="52936FC9"/>
    <w:rsid w:val="52B9C812"/>
    <w:rsid w:val="53871322"/>
    <w:rsid w:val="55832244"/>
    <w:rsid w:val="55FD1436"/>
    <w:rsid w:val="56AE8B8E"/>
    <w:rsid w:val="5954C461"/>
    <w:rsid w:val="5C3B2A13"/>
    <w:rsid w:val="5E26F156"/>
    <w:rsid w:val="5E51EE5B"/>
    <w:rsid w:val="5E8D2C7D"/>
    <w:rsid w:val="61277BD8"/>
    <w:rsid w:val="61AC72F5"/>
    <w:rsid w:val="64816674"/>
    <w:rsid w:val="677D3E39"/>
    <w:rsid w:val="695DD034"/>
    <w:rsid w:val="6A93D8BA"/>
    <w:rsid w:val="6AA7F5F9"/>
    <w:rsid w:val="6C25C692"/>
    <w:rsid w:val="72BB94C6"/>
    <w:rsid w:val="7595808F"/>
    <w:rsid w:val="765E9C51"/>
    <w:rsid w:val="76E0D7F5"/>
    <w:rsid w:val="775D6889"/>
    <w:rsid w:val="7875F16B"/>
    <w:rsid w:val="789EF8B1"/>
    <w:rsid w:val="7A80C3D0"/>
    <w:rsid w:val="7BBC9CE7"/>
    <w:rsid w:val="7FF723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7CF9AD"/>
  <w15:chartTrackingRefBased/>
  <w15:docId w15:val="{26FC11B3-E8C2-4E78-A3BF-4269A4C99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5AEE"/>
    <w:rPr>
      <w:rFonts w:ascii="Arial" w:hAnsi="Arial"/>
      <w:color w:val="000000" w:themeColor="text1"/>
    </w:rPr>
  </w:style>
  <w:style w:type="paragraph" w:styleId="Heading1">
    <w:name w:val="heading 1"/>
    <w:basedOn w:val="Normal"/>
    <w:next w:val="Normal"/>
    <w:link w:val="Heading1Char"/>
    <w:uiPriority w:val="9"/>
    <w:qFormat/>
    <w:rsid w:val="0072640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F02AEC"/>
    <w:pPr>
      <w:keepNext/>
      <w:keepLines/>
      <w:spacing w:before="480" w:line="240" w:lineRule="atLeast"/>
      <w:outlineLvl w:val="1"/>
    </w:pPr>
    <w:rPr>
      <w:rFonts w:eastAsia="Times New Roman"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eastAsia="Times New Roman"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eastAsia="Cambria" w:cs="Times New Roman"/>
      <w:b/>
      <w:bCs/>
      <w:color w:val="001871"/>
      <w:sz w:val="28"/>
      <w:szCs w:val="26"/>
    </w:rPr>
  </w:style>
  <w:style w:type="paragraph" w:styleId="Heading5">
    <w:name w:val="heading 5"/>
    <w:basedOn w:val="Normal"/>
    <w:next w:val="Normal"/>
    <w:link w:val="Heading5Char"/>
    <w:uiPriority w:val="9"/>
    <w:qFormat/>
    <w:rsid w:val="00004283"/>
    <w:pPr>
      <w:keepNext/>
      <w:keepLines/>
      <w:spacing w:before="240" w:line="240" w:lineRule="atLeast"/>
      <w:outlineLvl w:val="4"/>
    </w:pPr>
    <w:rPr>
      <w:rFonts w:eastAsia="Times New Roman" w:cs="Times New Roman"/>
      <w:b/>
      <w:bCs/>
      <w:i/>
      <w:color w:val="001871"/>
      <w:sz w:val="26"/>
      <w:szCs w:val="26"/>
    </w:rPr>
  </w:style>
  <w:style w:type="paragraph" w:styleId="Heading6">
    <w:name w:val="heading 6"/>
    <w:basedOn w:val="Normal"/>
    <w:next w:val="Normal"/>
    <w:link w:val="Heading6Char"/>
    <w:uiPriority w:val="9"/>
    <w:rsid w:val="00F02AEC"/>
    <w:pPr>
      <w:keepNext/>
      <w:keepLines/>
      <w:spacing w:before="240" w:line="240" w:lineRule="atLeast"/>
      <w:outlineLvl w:val="5"/>
    </w:pPr>
    <w:rPr>
      <w:rFonts w:eastAsia="Times New Roman" w:cs="Times New Roman"/>
      <w:b/>
      <w:bCs/>
      <w:i/>
      <w:color w:val="001871"/>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0E43C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004283"/>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F02AEC"/>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eastAsia="Cambria"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F02AEC"/>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F02AEC"/>
    <w:rPr>
      <w:rFonts w:ascii="Arial" w:eastAsia="Cambria" w:hAnsi="Arial" w:cs="Times New Roman"/>
      <w:color w:val="333F4A"/>
      <w:sz w:val="17"/>
      <w:szCs w:val="20"/>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eastAsia="Cambria"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F02AEC"/>
    <w:rPr>
      <w:rFonts w:ascii="Arial" w:hAnsi="Arial"/>
      <w:color w:val="0000FF"/>
      <w:u w:val="single"/>
    </w:rPr>
  </w:style>
  <w:style w:type="paragraph" w:customStyle="1" w:styleId="LegalCopy">
    <w:name w:val="Legal Copy"/>
    <w:basedOn w:val="Footer"/>
    <w:rsid w:val="00F02AEC"/>
  </w:style>
  <w:style w:type="paragraph" w:customStyle="1" w:styleId="LegalSubheading">
    <w:name w:val="Legal Subheading"/>
    <w:basedOn w:val="Footer"/>
    <w:rsid w:val="00F02AEC"/>
    <w:pPr>
      <w:outlineLvl w:val="1"/>
    </w:pPr>
    <w:rPr>
      <w:b/>
    </w:rPr>
  </w:style>
  <w:style w:type="paragraph" w:styleId="ListBullet">
    <w:name w:val="List Bullet"/>
    <w:basedOn w:val="Normal"/>
    <w:uiPriority w:val="2"/>
    <w:qFormat/>
    <w:rsid w:val="00025AEE"/>
    <w:pPr>
      <w:numPr>
        <w:numId w:val="43"/>
      </w:numPr>
      <w:spacing w:before="120" w:after="180" w:line="240" w:lineRule="atLeast"/>
      <w:ind w:left="357" w:hanging="357"/>
    </w:pPr>
    <w:rPr>
      <w:rFonts w:eastAsia="Cambria" w:cs="Times New Roman"/>
      <w:color w:val="333F48"/>
    </w:rPr>
  </w:style>
  <w:style w:type="paragraph" w:styleId="ListBullet2">
    <w:name w:val="List Bullet 2"/>
    <w:basedOn w:val="Normal"/>
    <w:uiPriority w:val="2"/>
    <w:qFormat/>
    <w:rsid w:val="00F02AEC"/>
    <w:pPr>
      <w:numPr>
        <w:ilvl w:val="1"/>
        <w:numId w:val="1"/>
      </w:numPr>
      <w:spacing w:before="120" w:after="180" w:line="240" w:lineRule="atLeast"/>
      <w:ind w:left="850" w:hanging="425"/>
    </w:pPr>
    <w:rPr>
      <w:rFonts w:eastAsia="Cambria" w:cs="Times New Roman"/>
      <w:color w:val="333F48"/>
    </w:rPr>
  </w:style>
  <w:style w:type="paragraph" w:styleId="ListBullet3">
    <w:name w:val="List Bullet 3"/>
    <w:basedOn w:val="Normal"/>
    <w:uiPriority w:val="1"/>
    <w:qFormat/>
    <w:rsid w:val="00F02AEC"/>
    <w:pPr>
      <w:numPr>
        <w:numId w:val="3"/>
      </w:numPr>
      <w:spacing w:before="120" w:after="180" w:line="240" w:lineRule="atLeast"/>
      <w:ind w:left="1276" w:hanging="425"/>
    </w:pPr>
    <w:rPr>
      <w:rFonts w:eastAsia="Cambria" w:cs="Times New Roman"/>
      <w:color w:val="333F48"/>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3"/>
    <w:qFormat/>
    <w:rsid w:val="00025AEE"/>
    <w:pPr>
      <w:numPr>
        <w:numId w:val="7"/>
      </w:numPr>
    </w:pPr>
    <w:rPr>
      <w:color w:val="000000" w:themeColor="text1"/>
    </w:rPr>
  </w:style>
  <w:style w:type="paragraph" w:customStyle="1" w:styleId="Numberbullet2">
    <w:name w:val="Number bullet 2"/>
    <w:basedOn w:val="ListBullet2"/>
    <w:uiPriority w:val="3"/>
    <w:qFormat/>
    <w:rsid w:val="00F02AEC"/>
    <w:pPr>
      <w:numPr>
        <w:numId w:val="7"/>
      </w:numPr>
    </w:pPr>
  </w:style>
  <w:style w:type="paragraph" w:customStyle="1" w:styleId="Numberbullet3">
    <w:name w:val="Number bullet 3"/>
    <w:basedOn w:val="Normal"/>
    <w:uiPriority w:val="2"/>
    <w:qFormat/>
    <w:rsid w:val="00025AEE"/>
    <w:pPr>
      <w:numPr>
        <w:numId w:val="4"/>
      </w:numPr>
      <w:spacing w:before="120" w:after="180" w:line="240" w:lineRule="atLeast"/>
      <w:ind w:left="1361" w:hanging="397"/>
    </w:pPr>
    <w:rPr>
      <w:rFonts w:eastAsia="Cambria" w:cs="Times New Roman"/>
      <w:color w:val="0D0D0D" w:themeColor="text1" w:themeTint="F2"/>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eastAsia="Times New Roman"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eastAsia="Cambria"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eastAsia="Cambria"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eastAsia="Cambria"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eastAsia="Cambria" w:cs="Times New Roman"/>
      <w:b/>
      <w:color w:val="333F48"/>
    </w:rPr>
  </w:style>
  <w:style w:type="paragraph" w:styleId="FootnoteText">
    <w:name w:val="footnote text"/>
    <w:basedOn w:val="Normal"/>
    <w:link w:val="FootnoteTextChar"/>
    <w:rsid w:val="00F02AEC"/>
    <w:pPr>
      <w:keepLines/>
      <w:spacing w:after="0" w:line="240" w:lineRule="atLeast"/>
    </w:pPr>
    <w:rPr>
      <w:rFonts w:eastAsia="Cambria" w:cs="Times New Roman"/>
      <w:color w:val="333F48"/>
    </w:rPr>
  </w:style>
  <w:style w:type="character" w:customStyle="1" w:styleId="FootnoteTextChar">
    <w:name w:val="Footnote Text Char"/>
    <w:basedOn w:val="DefaultParagraphFont"/>
    <w:link w:val="FootnoteText"/>
    <w:rsid w:val="00F02AEC"/>
    <w:rPr>
      <w:rFonts w:ascii="Arial" w:eastAsia="Cambria" w:hAnsi="Arial" w:cs="Times New Roman"/>
      <w:color w:val="333F48"/>
      <w:sz w:val="20"/>
      <w:szCs w:val="20"/>
    </w:rPr>
  </w:style>
  <w:style w:type="character" w:styleId="FootnoteReference">
    <w:name w:val="footnote reference"/>
    <w:basedOn w:val="DefaultParagraphFont"/>
    <w:uiPriority w:val="99"/>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eastAsia="Cambria"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Tabledescription">
    <w:name w:val="Table description"/>
    <w:basedOn w:val="Normal"/>
    <w:next w:val="Normal"/>
    <w:rsid w:val="00F02AEC"/>
    <w:pPr>
      <w:spacing w:before="120" w:after="240" w:line="180" w:lineRule="atLeast"/>
    </w:pPr>
    <w:rPr>
      <w:rFonts w:eastAsia="Cambria" w:cs="Times New Roman"/>
      <w:color w:val="333F48"/>
      <w:sz w:val="18"/>
    </w:rPr>
  </w:style>
  <w:style w:type="paragraph" w:customStyle="1" w:styleId="Tabletitle">
    <w:name w:val="Table title"/>
    <w:basedOn w:val="Normal"/>
    <w:next w:val="Normal"/>
    <w:rsid w:val="00F02AEC"/>
    <w:pPr>
      <w:keepNext/>
      <w:spacing w:before="120" w:after="180" w:line="240" w:lineRule="atLeast"/>
    </w:pPr>
    <w:rPr>
      <w:rFonts w:eastAsia="Cambria" w:cs="Times New Roman"/>
      <w:b/>
      <w:color w:val="333F48"/>
    </w:rPr>
  </w:style>
  <w:style w:type="paragraph" w:customStyle="1" w:styleId="Address">
    <w:name w:val="Address"/>
    <w:basedOn w:val="Normal"/>
    <w:rsid w:val="00F02AEC"/>
    <w:pPr>
      <w:spacing w:after="0" w:line="240" w:lineRule="auto"/>
    </w:pPr>
    <w:rPr>
      <w:rFonts w:eastAsia="Cambria" w:cs="Times New Roman"/>
      <w:color w:val="333F48"/>
      <w:sz w:val="21"/>
    </w:rPr>
  </w:style>
  <w:style w:type="paragraph" w:customStyle="1" w:styleId="ListBullet-dotick">
    <w:name w:val="List Bullet - do (tick)"/>
    <w:basedOn w:val="ListBullet"/>
    <w:autoRedefine/>
    <w:uiPriority w:val="1"/>
    <w:qFormat/>
    <w:rsid w:val="00F02AEC"/>
    <w:pPr>
      <w:numPr>
        <w:numId w:val="5"/>
      </w:numPr>
      <w:tabs>
        <w:tab w:val="left" w:pos="425"/>
      </w:tabs>
    </w:pPr>
  </w:style>
  <w:style w:type="paragraph" w:customStyle="1" w:styleId="ListBullet-donotcross">
    <w:name w:val="List Bullet - do not (cross)"/>
    <w:basedOn w:val="ListBullet"/>
    <w:autoRedefine/>
    <w:uiPriority w:val="1"/>
    <w:qFormat/>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table" w:customStyle="1" w:styleId="TableTGAblue">
    <w:name w:val="Table TGA blue"/>
    <w:basedOn w:val="TableNormal"/>
    <w:uiPriority w:val="99"/>
    <w:qFormat/>
    <w:rsid w:val="00775016"/>
    <w:pPr>
      <w:spacing w:after="0" w:line="240" w:lineRule="auto"/>
    </w:pPr>
    <w:rPr>
      <w:rFonts w:ascii="Cambria" w:eastAsia="Cambria" w:hAnsi="Cambria" w:cs="Times New Roman"/>
      <w:color w:val="000000"/>
      <w:sz w:val="22"/>
      <w:szCs w:val="21"/>
      <w:lang w:eastAsia="en-AU"/>
    </w:rPr>
    <w:tblPr>
      <w:tblBorders>
        <w:top w:val="single" w:sz="8" w:space="0" w:color="002C47"/>
        <w:left w:val="single" w:sz="8" w:space="0" w:color="002C47"/>
        <w:bottom w:val="single" w:sz="8" w:space="0" w:color="002C47"/>
        <w:right w:val="single" w:sz="8" w:space="0" w:color="002C47"/>
        <w:insideH w:val="single" w:sz="8" w:space="0" w:color="002C47"/>
        <w:insideV w:val="single" w:sz="8" w:space="0" w:color="002C47"/>
      </w:tblBorders>
    </w:tblPr>
    <w:trPr>
      <w:cantSplit/>
    </w:trPr>
    <w:tcPr>
      <w:shd w:val="clear" w:color="auto" w:fill="auto"/>
    </w:tcPr>
    <w:tblStylePr w:type="firstRow">
      <w:pPr>
        <w:keepNext/>
        <w:wordWrap/>
      </w:pPr>
      <w:rPr>
        <w:rFonts w:ascii="Bahnschrift SemiBold SemiConden" w:hAnsi="Bahnschrift SemiBold SemiConden"/>
        <w:b/>
        <w:color w:val="FFFFFF"/>
        <w:sz w:val="22"/>
      </w:rPr>
      <w:tblPr/>
      <w:trPr>
        <w:tblHeader/>
      </w:trPr>
      <w:tcPr>
        <w:tcBorders>
          <w:top w:val="single" w:sz="8" w:space="0" w:color="002C47"/>
          <w:left w:val="single" w:sz="8" w:space="0" w:color="002C47"/>
          <w:bottom w:val="single" w:sz="8" w:space="0" w:color="002C47"/>
          <w:right w:val="single" w:sz="8" w:space="0" w:color="002C47"/>
          <w:insideH w:val="nil"/>
          <w:insideV w:val="nil"/>
          <w:tl2br w:val="nil"/>
          <w:tr2bl w:val="nil"/>
        </w:tcBorders>
        <w:shd w:val="clear" w:color="auto" w:fill="006DA7"/>
      </w:tcPr>
    </w:tblStylePr>
    <w:tblStylePr w:type="firstCol">
      <w:pPr>
        <w:keepNext w:val="0"/>
        <w:wordWrap/>
      </w:pPr>
    </w:tblStylePr>
  </w:style>
  <w:style w:type="paragraph" w:styleId="ListParagraph">
    <w:name w:val="List Paragraph"/>
    <w:basedOn w:val="Normal"/>
    <w:uiPriority w:val="34"/>
    <w:qFormat/>
    <w:rsid w:val="00775016"/>
    <w:pPr>
      <w:spacing w:before="120" w:after="180" w:line="240" w:lineRule="atLeast"/>
      <w:ind w:left="720"/>
      <w:contextualSpacing/>
    </w:pPr>
    <w:rPr>
      <w:rFonts w:ascii="Cambria" w:eastAsia="Cambria" w:hAnsi="Cambria" w:cs="Times New Roman"/>
      <w:sz w:val="22"/>
    </w:rPr>
  </w:style>
  <w:style w:type="character" w:styleId="FollowedHyperlink">
    <w:name w:val="FollowedHyperlink"/>
    <w:basedOn w:val="DefaultParagraphFont"/>
    <w:uiPriority w:val="99"/>
    <w:semiHidden/>
    <w:unhideWhenUsed/>
    <w:rsid w:val="00B6628C"/>
    <w:rPr>
      <w:color w:val="954F72" w:themeColor="followedHyperlink"/>
      <w:u w:val="single"/>
    </w:rPr>
  </w:style>
  <w:style w:type="character" w:styleId="CommentReference">
    <w:name w:val="annotation reference"/>
    <w:basedOn w:val="DefaultParagraphFont"/>
    <w:uiPriority w:val="99"/>
    <w:semiHidden/>
    <w:unhideWhenUsed/>
    <w:rsid w:val="00D532F4"/>
    <w:rPr>
      <w:sz w:val="16"/>
      <w:szCs w:val="16"/>
    </w:rPr>
  </w:style>
  <w:style w:type="paragraph" w:styleId="CommentText">
    <w:name w:val="annotation text"/>
    <w:basedOn w:val="Normal"/>
    <w:link w:val="CommentTextChar"/>
    <w:uiPriority w:val="99"/>
    <w:unhideWhenUsed/>
    <w:rsid w:val="00D532F4"/>
    <w:pPr>
      <w:spacing w:line="240" w:lineRule="auto"/>
    </w:pPr>
  </w:style>
  <w:style w:type="character" w:customStyle="1" w:styleId="CommentTextChar">
    <w:name w:val="Comment Text Char"/>
    <w:basedOn w:val="DefaultParagraphFont"/>
    <w:link w:val="CommentText"/>
    <w:uiPriority w:val="99"/>
    <w:rsid w:val="00D532F4"/>
    <w:rPr>
      <w:rFonts w:ascii="Arial" w:hAnsi="Arial"/>
    </w:rPr>
  </w:style>
  <w:style w:type="paragraph" w:styleId="CommentSubject">
    <w:name w:val="annotation subject"/>
    <w:basedOn w:val="CommentText"/>
    <w:next w:val="CommentText"/>
    <w:link w:val="CommentSubjectChar"/>
    <w:uiPriority w:val="99"/>
    <w:semiHidden/>
    <w:unhideWhenUsed/>
    <w:rsid w:val="00D532F4"/>
    <w:rPr>
      <w:b/>
      <w:bCs/>
    </w:rPr>
  </w:style>
  <w:style w:type="character" w:customStyle="1" w:styleId="CommentSubjectChar">
    <w:name w:val="Comment Subject Char"/>
    <w:basedOn w:val="CommentTextChar"/>
    <w:link w:val="CommentSubject"/>
    <w:uiPriority w:val="99"/>
    <w:semiHidden/>
    <w:rsid w:val="00D532F4"/>
    <w:rPr>
      <w:rFonts w:ascii="Arial" w:hAnsi="Arial"/>
      <w:b/>
      <w:bCs/>
    </w:rPr>
  </w:style>
  <w:style w:type="paragraph" w:styleId="Revision">
    <w:name w:val="Revision"/>
    <w:hidden/>
    <w:uiPriority w:val="99"/>
    <w:semiHidden/>
    <w:rsid w:val="009713CF"/>
    <w:pPr>
      <w:spacing w:after="0" w:line="240" w:lineRule="auto"/>
    </w:pPr>
    <w:rPr>
      <w:rFonts w:ascii="Arial" w:hAnsi="Arial"/>
    </w:rPr>
  </w:style>
  <w:style w:type="character" w:customStyle="1" w:styleId="Heading1Char">
    <w:name w:val="Heading 1 Char"/>
    <w:basedOn w:val="DefaultParagraphFont"/>
    <w:link w:val="Heading1"/>
    <w:uiPriority w:val="9"/>
    <w:rsid w:val="00726409"/>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6B6910"/>
    <w:rPr>
      <w:i/>
      <w:iCs/>
    </w:rPr>
  </w:style>
  <w:style w:type="character" w:styleId="SubtleEmphasis">
    <w:name w:val="Subtle Emphasis"/>
    <w:basedOn w:val="DefaultParagraphFont"/>
    <w:uiPriority w:val="19"/>
    <w:qFormat/>
    <w:rsid w:val="00BF1933"/>
    <w:rPr>
      <w:i/>
      <w:iCs/>
      <w:color w:val="404040" w:themeColor="text1" w:themeTint="BF"/>
    </w:rPr>
  </w:style>
  <w:style w:type="character" w:styleId="UnresolvedMention">
    <w:name w:val="Unresolved Mention"/>
    <w:basedOn w:val="DefaultParagraphFont"/>
    <w:uiPriority w:val="99"/>
    <w:semiHidden/>
    <w:unhideWhenUsed/>
    <w:rsid w:val="00376B9F"/>
    <w:rPr>
      <w:color w:val="605E5C"/>
      <w:shd w:val="clear" w:color="auto" w:fill="E1DFDD"/>
    </w:rPr>
  </w:style>
  <w:style w:type="character" w:styleId="IntenseEmphasis">
    <w:name w:val="Intense Emphasis"/>
    <w:basedOn w:val="DefaultParagraphFont"/>
    <w:uiPriority w:val="21"/>
    <w:qFormat/>
    <w:rsid w:val="00301B58"/>
    <w:rPr>
      <w:i/>
      <w:iCs/>
      <w:color w:val="4472C4" w:themeColor="accent1"/>
    </w:rPr>
  </w:style>
  <w:style w:type="character" w:styleId="Strong">
    <w:name w:val="Strong"/>
    <w:basedOn w:val="DefaultParagraphFont"/>
    <w:uiPriority w:val="22"/>
    <w:qFormat/>
    <w:rsid w:val="006B03BC"/>
    <w:rPr>
      <w:b/>
      <w:bCs/>
    </w:rPr>
  </w:style>
  <w:style w:type="paragraph" w:styleId="ListNumber">
    <w:name w:val="List Number"/>
    <w:basedOn w:val="Normal"/>
    <w:uiPriority w:val="99"/>
    <w:unhideWhenUsed/>
    <w:rsid w:val="00025AEE"/>
    <w:pPr>
      <w:numPr>
        <w:numId w:val="44"/>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image" Target="media/image41.png"/><Relationship Id="rId84" Type="http://schemas.openxmlformats.org/officeDocument/2006/relationships/image" Target="media/image58.png"/><Relationship Id="rId138" Type="http://schemas.openxmlformats.org/officeDocument/2006/relationships/image" Target="media/image101.png"/><Relationship Id="rId159" Type="http://schemas.openxmlformats.org/officeDocument/2006/relationships/image" Target="media/image125.png"/><Relationship Id="rId170" Type="http://schemas.openxmlformats.org/officeDocument/2006/relationships/image" Target="media/image132.png"/><Relationship Id="rId191" Type="http://schemas.openxmlformats.org/officeDocument/2006/relationships/image" Target="media/image152.png"/><Relationship Id="rId205" Type="http://schemas.openxmlformats.org/officeDocument/2006/relationships/image" Target="media/image168.png"/><Relationship Id="rId226" Type="http://schemas.openxmlformats.org/officeDocument/2006/relationships/image" Target="media/image181.png"/><Relationship Id="rId247" Type="http://schemas.openxmlformats.org/officeDocument/2006/relationships/image" Target="media/image202.png"/><Relationship Id="rId107" Type="http://schemas.openxmlformats.org/officeDocument/2006/relationships/image" Target="media/image79.png"/><Relationship Id="rId268"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image" Target="media/image14.png"/><Relationship Id="rId53" Type="http://schemas.openxmlformats.org/officeDocument/2006/relationships/image" Target="media/image31.png"/><Relationship Id="rId74" Type="http://schemas.openxmlformats.org/officeDocument/2006/relationships/image" Target="media/image50.png"/><Relationship Id="rId128" Type="http://schemas.openxmlformats.org/officeDocument/2006/relationships/image" Target="media/image98.png"/><Relationship Id="rId149" Type="http://schemas.openxmlformats.org/officeDocument/2006/relationships/image" Target="media/image112.png"/><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20.png"/><Relationship Id="rId181" Type="http://schemas.openxmlformats.org/officeDocument/2006/relationships/image" Target="media/image142.png"/><Relationship Id="rId216" Type="http://schemas.openxmlformats.org/officeDocument/2006/relationships/image" Target="media/image520.png"/><Relationship Id="rId237" Type="http://schemas.openxmlformats.org/officeDocument/2006/relationships/image" Target="media/image194.png"/><Relationship Id="rId258" Type="http://schemas.openxmlformats.org/officeDocument/2006/relationships/image" Target="media/image211.png"/><Relationship Id="rId43" Type="http://schemas.openxmlformats.org/officeDocument/2006/relationships/image" Target="media/image25.png"/><Relationship Id="rId64" Type="http://schemas.openxmlformats.org/officeDocument/2006/relationships/image" Target="media/image370.png"/><Relationship Id="rId139" Type="http://schemas.openxmlformats.org/officeDocument/2006/relationships/image" Target="media/image107.png"/><Relationship Id="rId85" Type="http://schemas.openxmlformats.org/officeDocument/2006/relationships/image" Target="media/image62.png"/><Relationship Id="rId150" Type="http://schemas.openxmlformats.org/officeDocument/2006/relationships/image" Target="media/image119.png"/><Relationship Id="rId171" Type="http://schemas.openxmlformats.org/officeDocument/2006/relationships/image" Target="media/image135.png"/><Relationship Id="rId192" Type="http://schemas.openxmlformats.org/officeDocument/2006/relationships/image" Target="media/image158.png"/><Relationship Id="rId206" Type="http://schemas.openxmlformats.org/officeDocument/2006/relationships/image" Target="media/image165.png"/><Relationship Id="rId227" Type="http://schemas.openxmlformats.org/officeDocument/2006/relationships/image" Target="media/image184.png"/><Relationship Id="rId248" Type="http://schemas.openxmlformats.org/officeDocument/2006/relationships/image" Target="media/image201.png"/><Relationship Id="rId12" Type="http://schemas.openxmlformats.org/officeDocument/2006/relationships/header" Target="header3.xml"/><Relationship Id="rId33" Type="http://schemas.openxmlformats.org/officeDocument/2006/relationships/image" Target="media/image15.png"/><Relationship Id="rId108" Type="http://schemas.openxmlformats.org/officeDocument/2006/relationships/image" Target="media/image810.png"/><Relationship Id="rId129" Type="http://schemas.openxmlformats.org/officeDocument/2006/relationships/image" Target="media/image93.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image" Target="media/image104.png"/><Relationship Id="rId161" Type="http://schemas.openxmlformats.org/officeDocument/2006/relationships/image" Target="media/image127.png"/><Relationship Id="rId182" Type="http://schemas.openxmlformats.org/officeDocument/2006/relationships/image" Target="media/image144.png"/><Relationship Id="rId217" Type="http://schemas.openxmlformats.org/officeDocument/2006/relationships/image" Target="media/image540.png"/><Relationship Id="rId6" Type="http://schemas.openxmlformats.org/officeDocument/2006/relationships/footnotes" Target="footnotes.xml"/><Relationship Id="rId238" Type="http://schemas.openxmlformats.org/officeDocument/2006/relationships/image" Target="media/image193.png"/><Relationship Id="rId259" Type="http://schemas.openxmlformats.org/officeDocument/2006/relationships/image" Target="media/image212.png"/><Relationship Id="rId65" Type="http://schemas.openxmlformats.org/officeDocument/2006/relationships/image" Target="media/image40.png"/><Relationship Id="rId86" Type="http://schemas.openxmlformats.org/officeDocument/2006/relationships/image" Target="media/image59.png"/><Relationship Id="rId130" Type="http://schemas.openxmlformats.org/officeDocument/2006/relationships/image" Target="media/image100.png"/><Relationship Id="rId151" Type="http://schemas.openxmlformats.org/officeDocument/2006/relationships/image" Target="media/image114.png"/><Relationship Id="rId172" Type="http://schemas.openxmlformats.org/officeDocument/2006/relationships/image" Target="media/image134.png"/><Relationship Id="rId193" Type="http://schemas.openxmlformats.org/officeDocument/2006/relationships/image" Target="media/image154.png"/><Relationship Id="rId207" Type="http://schemas.openxmlformats.org/officeDocument/2006/relationships/image" Target="media/image169.png"/><Relationship Id="rId228" Type="http://schemas.openxmlformats.org/officeDocument/2006/relationships/image" Target="media/image183.png"/><Relationship Id="rId249" Type="http://schemas.openxmlformats.org/officeDocument/2006/relationships/image" Target="media/image560.png"/><Relationship Id="rId13" Type="http://schemas.openxmlformats.org/officeDocument/2006/relationships/footer" Target="footer3.xml"/><Relationship Id="rId109" Type="http://schemas.openxmlformats.org/officeDocument/2006/relationships/image" Target="media/image81.png"/><Relationship Id="rId260" Type="http://schemas.openxmlformats.org/officeDocument/2006/relationships/header" Target="header4.xml"/><Relationship Id="rId34" Type="http://schemas.openxmlformats.org/officeDocument/2006/relationships/image" Target="media/image18.pn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69.png"/><Relationship Id="rId120" Type="http://schemas.openxmlformats.org/officeDocument/2006/relationships/image" Target="media/image90.png"/><Relationship Id="rId141" Type="http://schemas.openxmlformats.org/officeDocument/2006/relationships/image" Target="media/image108.png"/><Relationship Id="rId7" Type="http://schemas.openxmlformats.org/officeDocument/2006/relationships/endnotes" Target="endnotes.xml"/><Relationship Id="rId162" Type="http://schemas.openxmlformats.org/officeDocument/2006/relationships/image" Target="media/image122.png"/><Relationship Id="rId183" Type="http://schemas.openxmlformats.org/officeDocument/2006/relationships/image" Target="media/image149.png"/><Relationship Id="rId218" Type="http://schemas.openxmlformats.org/officeDocument/2006/relationships/image" Target="media/image175.png"/><Relationship Id="rId239" Type="http://schemas.openxmlformats.org/officeDocument/2006/relationships/image" Target="media/image196.png"/><Relationship Id="rId250" Type="http://schemas.openxmlformats.org/officeDocument/2006/relationships/image" Target="media/image203.png"/><Relationship Id="rId66" Type="http://schemas.openxmlformats.org/officeDocument/2006/relationships/image" Target="media/image42.png"/><Relationship Id="rId87" Type="http://schemas.openxmlformats.org/officeDocument/2006/relationships/image" Target="media/image64.png"/><Relationship Id="rId110" Type="http://schemas.openxmlformats.org/officeDocument/2006/relationships/image" Target="media/image86.png"/><Relationship Id="rId131" Type="http://schemas.openxmlformats.org/officeDocument/2006/relationships/image" Target="media/image95.png"/><Relationship Id="rId152" Type="http://schemas.openxmlformats.org/officeDocument/2006/relationships/image" Target="media/image121.png"/><Relationship Id="rId173" Type="http://schemas.openxmlformats.org/officeDocument/2006/relationships/image" Target="media/image137.png"/><Relationship Id="rId194" Type="http://schemas.openxmlformats.org/officeDocument/2006/relationships/image" Target="media/image160.png"/><Relationship Id="rId208" Type="http://schemas.openxmlformats.org/officeDocument/2006/relationships/image" Target="media/image167.png"/><Relationship Id="rId229" Type="http://schemas.openxmlformats.org/officeDocument/2006/relationships/image" Target="media/image186.png"/><Relationship Id="rId240" Type="http://schemas.openxmlformats.org/officeDocument/2006/relationships/image" Target="media/image195.png"/><Relationship Id="rId261" Type="http://schemas.openxmlformats.org/officeDocument/2006/relationships/footer" Target="footer4.xml"/><Relationship Id="rId14" Type="http://schemas.openxmlformats.org/officeDocument/2006/relationships/hyperlink" Target="mailto:tga.copyright@tga.gov.au" TargetMode="External"/><Relationship Id="rId35" Type="http://schemas.openxmlformats.org/officeDocument/2006/relationships/image" Target="media/image16.png"/><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6.png"/><Relationship Id="rId8" Type="http://schemas.openxmlformats.org/officeDocument/2006/relationships/header" Target="header1.xml"/><Relationship Id="rId98" Type="http://schemas.openxmlformats.org/officeDocument/2006/relationships/image" Target="media/image71.png"/><Relationship Id="rId121" Type="http://schemas.openxmlformats.org/officeDocument/2006/relationships/image" Target="media/image85.png"/><Relationship Id="rId142" Type="http://schemas.openxmlformats.org/officeDocument/2006/relationships/image" Target="media/image105.png"/><Relationship Id="rId163" Type="http://schemas.openxmlformats.org/officeDocument/2006/relationships/image" Target="media/image128.png"/><Relationship Id="rId184" Type="http://schemas.openxmlformats.org/officeDocument/2006/relationships/image" Target="media/image145.png"/><Relationship Id="rId219" Type="http://schemas.openxmlformats.org/officeDocument/2006/relationships/image" Target="media/image1770.png"/><Relationship Id="rId230" Type="http://schemas.openxmlformats.org/officeDocument/2006/relationships/image" Target="media/image185.png"/><Relationship Id="rId251" Type="http://schemas.openxmlformats.org/officeDocument/2006/relationships/image" Target="media/image204.png"/><Relationship Id="rId67" Type="http://schemas.openxmlformats.org/officeDocument/2006/relationships/image" Target="media/image43.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2.png"/><Relationship Id="rId153" Type="http://schemas.openxmlformats.org/officeDocument/2006/relationships/hyperlink" Target="mailto:postmarketdevices@health.gov.au" TargetMode="External"/><Relationship Id="rId174" Type="http://schemas.openxmlformats.org/officeDocument/2006/relationships/image" Target="media/image136.png"/><Relationship Id="rId195" Type="http://schemas.openxmlformats.org/officeDocument/2006/relationships/image" Target="media/image156.png"/><Relationship Id="rId209" Type="http://schemas.openxmlformats.org/officeDocument/2006/relationships/image" Target="media/image172.png"/><Relationship Id="rId220" Type="http://schemas.openxmlformats.org/officeDocument/2006/relationships/image" Target="media/image180.png"/><Relationship Id="rId241" Type="http://schemas.openxmlformats.org/officeDocument/2006/relationships/image" Target="media/image198.png"/><Relationship Id="rId15" Type="http://schemas.openxmlformats.org/officeDocument/2006/relationships/image" Target="media/image4.png"/><Relationship Id="rId36" Type="http://schemas.openxmlformats.org/officeDocument/2006/relationships/image" Target="media/image17.png"/><Relationship Id="rId57" Type="http://schemas.openxmlformats.org/officeDocument/2006/relationships/image" Target="media/image35.png"/><Relationship Id="rId262" Type="http://schemas.openxmlformats.org/officeDocument/2006/relationships/header" Target="header5.xml"/><Relationship Id="rId78" Type="http://schemas.openxmlformats.org/officeDocument/2006/relationships/image" Target="media/image54.png"/><Relationship Id="rId99" Type="http://schemas.openxmlformats.org/officeDocument/2006/relationships/image" Target="media/image73.png"/><Relationship Id="rId101" Type="http://schemas.openxmlformats.org/officeDocument/2006/relationships/image" Target="media/image74.png"/><Relationship Id="rId122" Type="http://schemas.openxmlformats.org/officeDocument/2006/relationships/image" Target="media/image92.png"/><Relationship Id="rId143" Type="http://schemas.openxmlformats.org/officeDocument/2006/relationships/image" Target="media/image109.png"/><Relationship Id="rId164" Type="http://schemas.openxmlformats.org/officeDocument/2006/relationships/image" Target="media/image124.png"/><Relationship Id="rId185"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46.png"/><Relationship Id="rId210" Type="http://schemas.openxmlformats.org/officeDocument/2006/relationships/image" Target="media/image170.png"/><Relationship Id="rId215" Type="http://schemas.openxmlformats.org/officeDocument/2006/relationships/image" Target="media/image178.png"/><Relationship Id="rId236" Type="http://schemas.openxmlformats.org/officeDocument/2006/relationships/image" Target="media/image191.png"/><Relationship Id="rId257" Type="http://schemas.openxmlformats.org/officeDocument/2006/relationships/image" Target="media/image210.png"/><Relationship Id="rId231" Type="http://schemas.openxmlformats.org/officeDocument/2006/relationships/image" Target="media/image188.png"/><Relationship Id="rId252" Type="http://schemas.openxmlformats.org/officeDocument/2006/relationships/image" Target="media/image205.png"/><Relationship Id="rId68" Type="http://schemas.openxmlformats.org/officeDocument/2006/relationships/image" Target="media/image44.png"/><Relationship Id="rId89" Type="http://schemas.openxmlformats.org/officeDocument/2006/relationships/image" Target="media/image66.png"/><Relationship Id="rId112" Type="http://schemas.openxmlformats.org/officeDocument/2006/relationships/image" Target="media/image88.png"/><Relationship Id="rId133" Type="http://schemas.openxmlformats.org/officeDocument/2006/relationships/hyperlink" Target="https://www.imdrf.org/working-groups/adverse-event-terminology/imdrf-adverse-event-terminology-web-browser" TargetMode="External"/><Relationship Id="rId154" Type="http://schemas.openxmlformats.org/officeDocument/2006/relationships/hyperlink" Target="mailto:postmarketdevices@health.gov.au" TargetMode="External"/><Relationship Id="rId175" Type="http://schemas.openxmlformats.org/officeDocument/2006/relationships/image" Target="media/image139.png"/><Relationship Id="rId196" Type="http://schemas.openxmlformats.org/officeDocument/2006/relationships/image" Target="media/image161.png"/><Relationship Id="rId200" Type="http://schemas.openxmlformats.org/officeDocument/2006/relationships/image" Target="media/image162.png"/><Relationship Id="rId16" Type="http://schemas.openxmlformats.org/officeDocument/2006/relationships/image" Target="media/image5.svg"/><Relationship Id="rId221" Type="http://schemas.openxmlformats.org/officeDocument/2006/relationships/image" Target="media/image177.png"/><Relationship Id="rId242" Type="http://schemas.openxmlformats.org/officeDocument/2006/relationships/image" Target="media/image197.png"/><Relationship Id="rId263" Type="http://schemas.openxmlformats.org/officeDocument/2006/relationships/hyperlink" Target="mailto:info@tga.gov.au" TargetMode="External"/><Relationship Id="rId37" Type="http://schemas.openxmlformats.org/officeDocument/2006/relationships/image" Target="media/image20.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87.png"/><Relationship Id="rId144" Type="http://schemas.openxmlformats.org/officeDocument/2006/relationships/image" Target="media/image113.png"/><Relationship Id="rId90" Type="http://schemas.openxmlformats.org/officeDocument/2006/relationships/image" Target="media/image61.png"/><Relationship Id="rId165" Type="http://schemas.openxmlformats.org/officeDocument/2006/relationships/image" Target="media/image131.png"/><Relationship Id="rId186" Type="http://schemas.openxmlformats.org/officeDocument/2006/relationships/image" Target="media/image147.png"/><Relationship Id="rId211" Type="http://schemas.openxmlformats.org/officeDocument/2006/relationships/image" Target="media/image173.png"/><Relationship Id="rId232" Type="http://schemas.openxmlformats.org/officeDocument/2006/relationships/image" Target="media/image187.png"/><Relationship Id="rId253" Type="http://schemas.openxmlformats.org/officeDocument/2006/relationships/image" Target="media/image206.png"/><Relationship Id="rId27" Type="http://schemas.openxmlformats.org/officeDocument/2006/relationships/image" Target="media/image11.png"/><Relationship Id="rId69" Type="http://schemas.openxmlformats.org/officeDocument/2006/relationships/image" Target="media/image45.png"/><Relationship Id="rId113" Type="http://schemas.openxmlformats.org/officeDocument/2006/relationships/hyperlink" Target="https://www.imdrf.org/working-groups/adverse-event-terminology/imdrf-adverse-event-terminology-web-browser" TargetMode="External"/><Relationship Id="rId134" Type="http://schemas.openxmlformats.org/officeDocument/2006/relationships/image" Target="media/image97.png"/><Relationship Id="rId80" Type="http://schemas.openxmlformats.org/officeDocument/2006/relationships/image" Target="media/image56.png"/><Relationship Id="rId155" Type="http://schemas.openxmlformats.org/officeDocument/2006/relationships/image" Target="media/image116.png"/><Relationship Id="rId176" Type="http://schemas.openxmlformats.org/officeDocument/2006/relationships/image" Target="media/image138.png"/><Relationship Id="rId197" Type="http://schemas.openxmlformats.org/officeDocument/2006/relationships/image" Target="media/image157.png"/><Relationship Id="rId201" Type="http://schemas.openxmlformats.org/officeDocument/2006/relationships/image" Target="media/image1640.png"/><Relationship Id="rId243" Type="http://schemas.openxmlformats.org/officeDocument/2006/relationships/image" Target="media/image1990.png"/><Relationship Id="rId264" Type="http://schemas.openxmlformats.org/officeDocument/2006/relationships/hyperlink" Target="https://www.tga.gov.au" TargetMode="External"/><Relationship Id="rId17" Type="http://schemas.openxmlformats.org/officeDocument/2006/relationships/image" Target="media/image6.png"/><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75.png"/><Relationship Id="rId124" Type="http://schemas.openxmlformats.org/officeDocument/2006/relationships/image" Target="media/image94.png"/><Relationship Id="rId70" Type="http://schemas.openxmlformats.org/officeDocument/2006/relationships/image" Target="media/image47.png"/><Relationship Id="rId91" Type="http://schemas.openxmlformats.org/officeDocument/2006/relationships/image" Target="media/image65.png"/><Relationship Id="rId145" Type="http://schemas.openxmlformats.org/officeDocument/2006/relationships/image" Target="media/image110.png"/><Relationship Id="rId166" Type="http://schemas.openxmlformats.org/officeDocument/2006/relationships/image" Target="media/image126.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1.png"/><Relationship Id="rId233" Type="http://schemas.openxmlformats.org/officeDocument/2006/relationships/image" Target="media/image190.png"/><Relationship Id="rId254" Type="http://schemas.openxmlformats.org/officeDocument/2006/relationships/image" Target="media/image207.png"/><Relationship Id="rId28" Type="http://schemas.openxmlformats.org/officeDocument/2006/relationships/image" Target="media/image10.png"/><Relationship Id="rId49" Type="http://schemas.openxmlformats.org/officeDocument/2006/relationships/image" Target="media/image27.png"/><Relationship Id="rId114" Type="http://schemas.openxmlformats.org/officeDocument/2006/relationships/hyperlink" Target="https://www.imdrf.org/working-groups/adverse-event-terminology/imdrf-adverse-event-terminology-web-browser" TargetMode="External"/><Relationship Id="rId60" Type="http://schemas.openxmlformats.org/officeDocument/2006/relationships/image" Target="media/image37.png"/><Relationship Id="rId81" Type="http://schemas.openxmlformats.org/officeDocument/2006/relationships/image" Target="media/image57.png"/><Relationship Id="rId135" Type="http://schemas.openxmlformats.org/officeDocument/2006/relationships/image" Target="media/image103.png"/><Relationship Id="rId177" Type="http://schemas.openxmlformats.org/officeDocument/2006/relationships/image" Target="media/image143.png"/><Relationship Id="rId198" Type="http://schemas.openxmlformats.org/officeDocument/2006/relationships/image" Target="media/image159.png"/><Relationship Id="rId202" Type="http://schemas.openxmlformats.org/officeDocument/2006/relationships/image" Target="media/image163.png"/><Relationship Id="rId223" Type="http://schemas.openxmlformats.org/officeDocument/2006/relationships/image" Target="media/image1800.png"/><Relationship Id="rId244" Type="http://schemas.openxmlformats.org/officeDocument/2006/relationships/image" Target="media/image199.png"/><Relationship Id="rId18" Type="http://schemas.openxmlformats.org/officeDocument/2006/relationships/image" Target="media/image7.png"/><Relationship Id="rId39" Type="http://schemas.openxmlformats.org/officeDocument/2006/relationships/image" Target="media/image21.png"/><Relationship Id="rId265" Type="http://schemas.openxmlformats.org/officeDocument/2006/relationships/header" Target="header6.xml"/><Relationship Id="rId50" Type="http://schemas.openxmlformats.org/officeDocument/2006/relationships/image" Target="media/image26.png"/><Relationship Id="rId104" Type="http://schemas.openxmlformats.org/officeDocument/2006/relationships/image" Target="media/image80.png"/><Relationship Id="rId125" Type="http://schemas.openxmlformats.org/officeDocument/2006/relationships/image" Target="media/image89.png"/><Relationship Id="rId146" Type="http://schemas.openxmlformats.org/officeDocument/2006/relationships/image" Target="media/image115.png"/><Relationship Id="rId167" Type="http://schemas.openxmlformats.org/officeDocument/2006/relationships/image" Target="media/image130.png"/><Relationship Id="rId188" Type="http://schemas.openxmlformats.org/officeDocument/2006/relationships/image" Target="media/image148.png"/><Relationship Id="rId71" Type="http://schemas.openxmlformats.org/officeDocument/2006/relationships/image" Target="media/image46.png"/><Relationship Id="rId92" Type="http://schemas.openxmlformats.org/officeDocument/2006/relationships/image" Target="media/image63.png"/><Relationship Id="rId213" Type="http://schemas.openxmlformats.org/officeDocument/2006/relationships/image" Target="media/image176.png"/><Relationship Id="rId234"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08.png"/><Relationship Id="rId40" Type="http://schemas.openxmlformats.org/officeDocument/2006/relationships/image" Target="media/image22.png"/><Relationship Id="rId115" Type="http://schemas.openxmlformats.org/officeDocument/2006/relationships/image" Target="media/image84.png"/><Relationship Id="rId136" Type="http://schemas.openxmlformats.org/officeDocument/2006/relationships/image" Target="media/image99.png"/><Relationship Id="rId157" Type="http://schemas.openxmlformats.org/officeDocument/2006/relationships/image" Target="media/image123.png"/><Relationship Id="rId178" Type="http://schemas.openxmlformats.org/officeDocument/2006/relationships/image" Target="media/image140.png"/><Relationship Id="rId61" Type="http://schemas.openxmlformats.org/officeDocument/2006/relationships/image" Target="media/image38.png"/><Relationship Id="rId82" Type="http://schemas.openxmlformats.org/officeDocument/2006/relationships/image" Target="media/image57.jpeg"/><Relationship Id="rId199" Type="http://schemas.openxmlformats.org/officeDocument/2006/relationships/image" Target="media/image1620.png"/><Relationship Id="rId203" Type="http://schemas.openxmlformats.org/officeDocument/2006/relationships/image" Target="media/image166.png"/><Relationship Id="rId19" Type="http://schemas.openxmlformats.org/officeDocument/2006/relationships/image" Target="media/image8.svg"/><Relationship Id="rId224" Type="http://schemas.openxmlformats.org/officeDocument/2006/relationships/image" Target="media/image179.png"/><Relationship Id="rId245" Type="http://schemas.openxmlformats.org/officeDocument/2006/relationships/image" Target="media/image2000.png"/><Relationship Id="rId266" Type="http://schemas.openxmlformats.org/officeDocument/2006/relationships/footer" Target="footer5.xml"/><Relationship Id="rId30" Type="http://schemas.openxmlformats.org/officeDocument/2006/relationships/image" Target="media/image11.JPG"/><Relationship Id="rId105" Type="http://schemas.openxmlformats.org/officeDocument/2006/relationships/image" Target="media/image77.png"/><Relationship Id="rId126" Type="http://schemas.openxmlformats.org/officeDocument/2006/relationships/image" Target="media/image96.png"/><Relationship Id="rId147" Type="http://schemas.openxmlformats.org/officeDocument/2006/relationships/image" Target="media/image111.png"/><Relationship Id="rId168" Type="http://schemas.openxmlformats.org/officeDocument/2006/relationships/image" Target="media/image129.png"/><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68.png"/><Relationship Id="rId189" Type="http://schemas.openxmlformats.org/officeDocument/2006/relationships/image" Target="media/image155.png"/><Relationship Id="rId3" Type="http://schemas.openxmlformats.org/officeDocument/2006/relationships/styles" Target="styles.xml"/><Relationship Id="rId214" Type="http://schemas.openxmlformats.org/officeDocument/2006/relationships/image" Target="media/image174.png"/><Relationship Id="rId235" Type="http://schemas.openxmlformats.org/officeDocument/2006/relationships/image" Target="media/image192.png"/><Relationship Id="rId256" Type="http://schemas.openxmlformats.org/officeDocument/2006/relationships/image" Target="media/image209.png"/><Relationship Id="rId137" Type="http://schemas.openxmlformats.org/officeDocument/2006/relationships/image" Target="media/image106.png"/><Relationship Id="rId158" Type="http://schemas.openxmlformats.org/officeDocument/2006/relationships/image" Target="media/image118.png"/><Relationship Id="rId20" Type="http://schemas.openxmlformats.org/officeDocument/2006/relationships/hyperlink" Target="https://www.tga.gov.au/tga-business-services" TargetMode="External"/><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60.jpeg"/><Relationship Id="rId179" Type="http://schemas.openxmlformats.org/officeDocument/2006/relationships/image" Target="media/image141.png"/><Relationship Id="rId190" Type="http://schemas.openxmlformats.org/officeDocument/2006/relationships/image" Target="media/image150.png"/><Relationship Id="rId204" Type="http://schemas.openxmlformats.org/officeDocument/2006/relationships/image" Target="media/image164.png"/><Relationship Id="rId225" Type="http://schemas.openxmlformats.org/officeDocument/2006/relationships/image" Target="media/image182.png"/><Relationship Id="rId246" Type="http://schemas.openxmlformats.org/officeDocument/2006/relationships/image" Target="media/image200.png"/><Relationship Id="rId267" Type="http://schemas.openxmlformats.org/officeDocument/2006/relationships/fontTable" Target="fontTable.xml"/><Relationship Id="rId106" Type="http://schemas.openxmlformats.org/officeDocument/2006/relationships/image" Target="media/image82.png"/><Relationship Id="rId127" Type="http://schemas.openxmlformats.org/officeDocument/2006/relationships/image" Target="media/image91.png"/><Relationship Id="rId10" Type="http://schemas.openxmlformats.org/officeDocument/2006/relationships/footer" Target="footer1.xml"/><Relationship Id="rId31" Type="http://schemas.openxmlformats.org/officeDocument/2006/relationships/image" Target="media/image12.png"/><Relationship Id="rId52" Type="http://schemas.openxmlformats.org/officeDocument/2006/relationships/image" Target="media/image28.png"/><Relationship Id="rId73" Type="http://schemas.openxmlformats.org/officeDocument/2006/relationships/image" Target="media/image48.png"/><Relationship Id="rId94" Type="http://schemas.openxmlformats.org/officeDocument/2006/relationships/image" Target="media/image67.png"/><Relationship Id="rId148" Type="http://schemas.openxmlformats.org/officeDocument/2006/relationships/image" Target="media/image117.png"/><Relationship Id="rId169" Type="http://schemas.openxmlformats.org/officeDocument/2006/relationships/image" Target="media/image133.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entral.health\templates\templates\TGA\Consultation%20pap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E1EF91-58BA-499F-885D-4A612554A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Consultation paper.dotx</Template>
  <TotalTime>112</TotalTime>
  <Pages>67</Pages>
  <Words>7898</Words>
  <Characters>46525</Characters>
  <Application>Microsoft Office Word</Application>
  <DocSecurity>0</DocSecurity>
  <Lines>1081</Lines>
  <Paragraphs>342</Paragraphs>
  <ScaleCrop>false</ScaleCrop>
  <HeadingPairs>
    <vt:vector size="2" baseType="variant">
      <vt:variant>
        <vt:lpstr>Title</vt:lpstr>
      </vt:variant>
      <vt:variant>
        <vt:i4>1</vt:i4>
      </vt:variant>
    </vt:vector>
  </HeadingPairs>
  <TitlesOfParts>
    <vt:vector size="1" baseType="lpstr">
      <vt:lpstr>Post market review compliance dashboard guidance</vt:lpstr>
    </vt:vector>
  </TitlesOfParts>
  <Company>Department of Health, Disability and Ageing</Company>
  <LinksUpToDate>false</LinksUpToDate>
  <CharactersWithSpaces>54081</CharactersWithSpaces>
  <SharedDoc>false</SharedDoc>
  <HLinks>
    <vt:vector size="198" baseType="variant">
      <vt:variant>
        <vt:i4>3473445</vt:i4>
      </vt:variant>
      <vt:variant>
        <vt:i4>255</vt:i4>
      </vt:variant>
      <vt:variant>
        <vt:i4>0</vt:i4>
      </vt:variant>
      <vt:variant>
        <vt:i4>5</vt:i4>
      </vt:variant>
      <vt:variant>
        <vt:lpwstr>https://www.tga.gov.au/</vt:lpwstr>
      </vt:variant>
      <vt:variant>
        <vt:lpwstr/>
      </vt:variant>
      <vt:variant>
        <vt:i4>5242926</vt:i4>
      </vt:variant>
      <vt:variant>
        <vt:i4>252</vt:i4>
      </vt:variant>
      <vt:variant>
        <vt:i4>0</vt:i4>
      </vt:variant>
      <vt:variant>
        <vt:i4>5</vt:i4>
      </vt:variant>
      <vt:variant>
        <vt:lpwstr>mailto:info@tga.gov.au</vt:lpwstr>
      </vt:variant>
      <vt:variant>
        <vt:lpwstr/>
      </vt:variant>
      <vt:variant>
        <vt:i4>5832782</vt:i4>
      </vt:variant>
      <vt:variant>
        <vt:i4>216</vt:i4>
      </vt:variant>
      <vt:variant>
        <vt:i4>0</vt:i4>
      </vt:variant>
      <vt:variant>
        <vt:i4>5</vt:i4>
      </vt:variant>
      <vt:variant>
        <vt:lpwstr>http://www.imdrf.org/documents/documents.asp</vt:lpwstr>
      </vt:variant>
      <vt:variant>
        <vt:lpwstr/>
      </vt:variant>
      <vt:variant>
        <vt:i4>131143</vt:i4>
      </vt:variant>
      <vt:variant>
        <vt:i4>156</vt:i4>
      </vt:variant>
      <vt:variant>
        <vt:i4>0</vt:i4>
      </vt:variant>
      <vt:variant>
        <vt:i4>5</vt:i4>
      </vt:variant>
      <vt:variant>
        <vt:lpwstr>https://www.tga.gov.au/tga-business-services</vt:lpwstr>
      </vt:variant>
      <vt:variant>
        <vt:lpwstr/>
      </vt:variant>
      <vt:variant>
        <vt:i4>1703990</vt:i4>
      </vt:variant>
      <vt:variant>
        <vt:i4>149</vt:i4>
      </vt:variant>
      <vt:variant>
        <vt:i4>0</vt:i4>
      </vt:variant>
      <vt:variant>
        <vt:i4>5</vt:i4>
      </vt:variant>
      <vt:variant>
        <vt:lpwstr/>
      </vt:variant>
      <vt:variant>
        <vt:lpwstr>_Toc223423581</vt:lpwstr>
      </vt:variant>
      <vt:variant>
        <vt:i4>1703990</vt:i4>
      </vt:variant>
      <vt:variant>
        <vt:i4>143</vt:i4>
      </vt:variant>
      <vt:variant>
        <vt:i4>0</vt:i4>
      </vt:variant>
      <vt:variant>
        <vt:i4>5</vt:i4>
      </vt:variant>
      <vt:variant>
        <vt:lpwstr/>
      </vt:variant>
      <vt:variant>
        <vt:lpwstr>_Toc223423580</vt:lpwstr>
      </vt:variant>
      <vt:variant>
        <vt:i4>1376310</vt:i4>
      </vt:variant>
      <vt:variant>
        <vt:i4>137</vt:i4>
      </vt:variant>
      <vt:variant>
        <vt:i4>0</vt:i4>
      </vt:variant>
      <vt:variant>
        <vt:i4>5</vt:i4>
      </vt:variant>
      <vt:variant>
        <vt:lpwstr/>
      </vt:variant>
      <vt:variant>
        <vt:lpwstr>_Toc223423579</vt:lpwstr>
      </vt:variant>
      <vt:variant>
        <vt:i4>1376310</vt:i4>
      </vt:variant>
      <vt:variant>
        <vt:i4>131</vt:i4>
      </vt:variant>
      <vt:variant>
        <vt:i4>0</vt:i4>
      </vt:variant>
      <vt:variant>
        <vt:i4>5</vt:i4>
      </vt:variant>
      <vt:variant>
        <vt:lpwstr/>
      </vt:variant>
      <vt:variant>
        <vt:lpwstr>_Toc223423578</vt:lpwstr>
      </vt:variant>
      <vt:variant>
        <vt:i4>1376310</vt:i4>
      </vt:variant>
      <vt:variant>
        <vt:i4>125</vt:i4>
      </vt:variant>
      <vt:variant>
        <vt:i4>0</vt:i4>
      </vt:variant>
      <vt:variant>
        <vt:i4>5</vt:i4>
      </vt:variant>
      <vt:variant>
        <vt:lpwstr/>
      </vt:variant>
      <vt:variant>
        <vt:lpwstr>_Toc223423577</vt:lpwstr>
      </vt:variant>
      <vt:variant>
        <vt:i4>1376310</vt:i4>
      </vt:variant>
      <vt:variant>
        <vt:i4>119</vt:i4>
      </vt:variant>
      <vt:variant>
        <vt:i4>0</vt:i4>
      </vt:variant>
      <vt:variant>
        <vt:i4>5</vt:i4>
      </vt:variant>
      <vt:variant>
        <vt:lpwstr/>
      </vt:variant>
      <vt:variant>
        <vt:lpwstr>_Toc223423576</vt:lpwstr>
      </vt:variant>
      <vt:variant>
        <vt:i4>1376310</vt:i4>
      </vt:variant>
      <vt:variant>
        <vt:i4>113</vt:i4>
      </vt:variant>
      <vt:variant>
        <vt:i4>0</vt:i4>
      </vt:variant>
      <vt:variant>
        <vt:i4>5</vt:i4>
      </vt:variant>
      <vt:variant>
        <vt:lpwstr/>
      </vt:variant>
      <vt:variant>
        <vt:lpwstr>_Toc223423575</vt:lpwstr>
      </vt:variant>
      <vt:variant>
        <vt:i4>1376310</vt:i4>
      </vt:variant>
      <vt:variant>
        <vt:i4>107</vt:i4>
      </vt:variant>
      <vt:variant>
        <vt:i4>0</vt:i4>
      </vt:variant>
      <vt:variant>
        <vt:i4>5</vt:i4>
      </vt:variant>
      <vt:variant>
        <vt:lpwstr/>
      </vt:variant>
      <vt:variant>
        <vt:lpwstr>_Toc223423574</vt:lpwstr>
      </vt:variant>
      <vt:variant>
        <vt:i4>1376310</vt:i4>
      </vt:variant>
      <vt:variant>
        <vt:i4>101</vt:i4>
      </vt:variant>
      <vt:variant>
        <vt:i4>0</vt:i4>
      </vt:variant>
      <vt:variant>
        <vt:i4>5</vt:i4>
      </vt:variant>
      <vt:variant>
        <vt:lpwstr/>
      </vt:variant>
      <vt:variant>
        <vt:lpwstr>_Toc223423573</vt:lpwstr>
      </vt:variant>
      <vt:variant>
        <vt:i4>1376310</vt:i4>
      </vt:variant>
      <vt:variant>
        <vt:i4>95</vt:i4>
      </vt:variant>
      <vt:variant>
        <vt:i4>0</vt:i4>
      </vt:variant>
      <vt:variant>
        <vt:i4>5</vt:i4>
      </vt:variant>
      <vt:variant>
        <vt:lpwstr/>
      </vt:variant>
      <vt:variant>
        <vt:lpwstr>_Toc223423572</vt:lpwstr>
      </vt:variant>
      <vt:variant>
        <vt:i4>1376310</vt:i4>
      </vt:variant>
      <vt:variant>
        <vt:i4>89</vt:i4>
      </vt:variant>
      <vt:variant>
        <vt:i4>0</vt:i4>
      </vt:variant>
      <vt:variant>
        <vt:i4>5</vt:i4>
      </vt:variant>
      <vt:variant>
        <vt:lpwstr/>
      </vt:variant>
      <vt:variant>
        <vt:lpwstr>_Toc223423571</vt:lpwstr>
      </vt:variant>
      <vt:variant>
        <vt:i4>1376310</vt:i4>
      </vt:variant>
      <vt:variant>
        <vt:i4>83</vt:i4>
      </vt:variant>
      <vt:variant>
        <vt:i4>0</vt:i4>
      </vt:variant>
      <vt:variant>
        <vt:i4>5</vt:i4>
      </vt:variant>
      <vt:variant>
        <vt:lpwstr/>
      </vt:variant>
      <vt:variant>
        <vt:lpwstr>_Toc223423570</vt:lpwstr>
      </vt:variant>
      <vt:variant>
        <vt:i4>1310774</vt:i4>
      </vt:variant>
      <vt:variant>
        <vt:i4>77</vt:i4>
      </vt:variant>
      <vt:variant>
        <vt:i4>0</vt:i4>
      </vt:variant>
      <vt:variant>
        <vt:i4>5</vt:i4>
      </vt:variant>
      <vt:variant>
        <vt:lpwstr/>
      </vt:variant>
      <vt:variant>
        <vt:lpwstr>_Toc223423569</vt:lpwstr>
      </vt:variant>
      <vt:variant>
        <vt:i4>1310774</vt:i4>
      </vt:variant>
      <vt:variant>
        <vt:i4>71</vt:i4>
      </vt:variant>
      <vt:variant>
        <vt:i4>0</vt:i4>
      </vt:variant>
      <vt:variant>
        <vt:i4>5</vt:i4>
      </vt:variant>
      <vt:variant>
        <vt:lpwstr/>
      </vt:variant>
      <vt:variant>
        <vt:lpwstr>_Toc223423568</vt:lpwstr>
      </vt:variant>
      <vt:variant>
        <vt:i4>1310774</vt:i4>
      </vt:variant>
      <vt:variant>
        <vt:i4>65</vt:i4>
      </vt:variant>
      <vt:variant>
        <vt:i4>0</vt:i4>
      </vt:variant>
      <vt:variant>
        <vt:i4>5</vt:i4>
      </vt:variant>
      <vt:variant>
        <vt:lpwstr/>
      </vt:variant>
      <vt:variant>
        <vt:lpwstr>_Toc223423567</vt:lpwstr>
      </vt:variant>
      <vt:variant>
        <vt:i4>1310774</vt:i4>
      </vt:variant>
      <vt:variant>
        <vt:i4>59</vt:i4>
      </vt:variant>
      <vt:variant>
        <vt:i4>0</vt:i4>
      </vt:variant>
      <vt:variant>
        <vt:i4>5</vt:i4>
      </vt:variant>
      <vt:variant>
        <vt:lpwstr/>
      </vt:variant>
      <vt:variant>
        <vt:lpwstr>_Toc223423566</vt:lpwstr>
      </vt:variant>
      <vt:variant>
        <vt:i4>1310774</vt:i4>
      </vt:variant>
      <vt:variant>
        <vt:i4>53</vt:i4>
      </vt:variant>
      <vt:variant>
        <vt:i4>0</vt:i4>
      </vt:variant>
      <vt:variant>
        <vt:i4>5</vt:i4>
      </vt:variant>
      <vt:variant>
        <vt:lpwstr/>
      </vt:variant>
      <vt:variant>
        <vt:lpwstr>_Toc223423565</vt:lpwstr>
      </vt:variant>
      <vt:variant>
        <vt:i4>1310774</vt:i4>
      </vt:variant>
      <vt:variant>
        <vt:i4>47</vt:i4>
      </vt:variant>
      <vt:variant>
        <vt:i4>0</vt:i4>
      </vt:variant>
      <vt:variant>
        <vt:i4>5</vt:i4>
      </vt:variant>
      <vt:variant>
        <vt:lpwstr/>
      </vt:variant>
      <vt:variant>
        <vt:lpwstr>_Toc223423564</vt:lpwstr>
      </vt:variant>
      <vt:variant>
        <vt:i4>1310774</vt:i4>
      </vt:variant>
      <vt:variant>
        <vt:i4>41</vt:i4>
      </vt:variant>
      <vt:variant>
        <vt:i4>0</vt:i4>
      </vt:variant>
      <vt:variant>
        <vt:i4>5</vt:i4>
      </vt:variant>
      <vt:variant>
        <vt:lpwstr/>
      </vt:variant>
      <vt:variant>
        <vt:lpwstr>_Toc223423563</vt:lpwstr>
      </vt:variant>
      <vt:variant>
        <vt:i4>1310774</vt:i4>
      </vt:variant>
      <vt:variant>
        <vt:i4>35</vt:i4>
      </vt:variant>
      <vt:variant>
        <vt:i4>0</vt:i4>
      </vt:variant>
      <vt:variant>
        <vt:i4>5</vt:i4>
      </vt:variant>
      <vt:variant>
        <vt:lpwstr/>
      </vt:variant>
      <vt:variant>
        <vt:lpwstr>_Toc223423562</vt:lpwstr>
      </vt:variant>
      <vt:variant>
        <vt:i4>1310774</vt:i4>
      </vt:variant>
      <vt:variant>
        <vt:i4>29</vt:i4>
      </vt:variant>
      <vt:variant>
        <vt:i4>0</vt:i4>
      </vt:variant>
      <vt:variant>
        <vt:i4>5</vt:i4>
      </vt:variant>
      <vt:variant>
        <vt:lpwstr/>
      </vt:variant>
      <vt:variant>
        <vt:lpwstr>_Toc223423561</vt:lpwstr>
      </vt:variant>
      <vt:variant>
        <vt:i4>1310774</vt:i4>
      </vt:variant>
      <vt:variant>
        <vt:i4>23</vt:i4>
      </vt:variant>
      <vt:variant>
        <vt:i4>0</vt:i4>
      </vt:variant>
      <vt:variant>
        <vt:i4>5</vt:i4>
      </vt:variant>
      <vt:variant>
        <vt:lpwstr/>
      </vt:variant>
      <vt:variant>
        <vt:lpwstr>_Toc223423560</vt:lpwstr>
      </vt:variant>
      <vt:variant>
        <vt:i4>1507382</vt:i4>
      </vt:variant>
      <vt:variant>
        <vt:i4>17</vt:i4>
      </vt:variant>
      <vt:variant>
        <vt:i4>0</vt:i4>
      </vt:variant>
      <vt:variant>
        <vt:i4>5</vt:i4>
      </vt:variant>
      <vt:variant>
        <vt:lpwstr/>
      </vt:variant>
      <vt:variant>
        <vt:lpwstr>_Toc223423559</vt:lpwstr>
      </vt:variant>
      <vt:variant>
        <vt:i4>1507382</vt:i4>
      </vt:variant>
      <vt:variant>
        <vt:i4>11</vt:i4>
      </vt:variant>
      <vt:variant>
        <vt:i4>0</vt:i4>
      </vt:variant>
      <vt:variant>
        <vt:i4>5</vt:i4>
      </vt:variant>
      <vt:variant>
        <vt:lpwstr/>
      </vt:variant>
      <vt:variant>
        <vt:lpwstr>_Toc223423558</vt:lpwstr>
      </vt:variant>
      <vt:variant>
        <vt:i4>1507382</vt:i4>
      </vt:variant>
      <vt:variant>
        <vt:i4>5</vt:i4>
      </vt:variant>
      <vt:variant>
        <vt:i4>0</vt:i4>
      </vt:variant>
      <vt:variant>
        <vt:i4>5</vt:i4>
      </vt:variant>
      <vt:variant>
        <vt:lpwstr/>
      </vt:variant>
      <vt:variant>
        <vt:lpwstr>_Toc223423557</vt:lpwstr>
      </vt:variant>
      <vt:variant>
        <vt:i4>6291548</vt:i4>
      </vt:variant>
      <vt:variant>
        <vt:i4>0</vt:i4>
      </vt:variant>
      <vt:variant>
        <vt:i4>0</vt:i4>
      </vt:variant>
      <vt:variant>
        <vt:i4>5</vt:i4>
      </vt:variant>
      <vt:variant>
        <vt:lpwstr>mailto:tga.copyright@tga.gov.au</vt:lpwstr>
      </vt:variant>
      <vt:variant>
        <vt:lpwstr/>
      </vt:variant>
      <vt:variant>
        <vt:i4>8257559</vt:i4>
      </vt:variant>
      <vt:variant>
        <vt:i4>18</vt:i4>
      </vt:variant>
      <vt:variant>
        <vt:i4>0</vt:i4>
      </vt:variant>
      <vt:variant>
        <vt:i4>5</vt:i4>
      </vt:variant>
      <vt:variant>
        <vt:lpwstr>mailto:postmarketdevices@health.gov.au</vt:lpwstr>
      </vt:variant>
      <vt:variant>
        <vt:lpwstr/>
      </vt:variant>
      <vt:variant>
        <vt:i4>8257559</vt:i4>
      </vt:variant>
      <vt:variant>
        <vt:i4>6</vt:i4>
      </vt:variant>
      <vt:variant>
        <vt:i4>0</vt:i4>
      </vt:variant>
      <vt:variant>
        <vt:i4>5</vt:i4>
      </vt:variant>
      <vt:variant>
        <vt:lpwstr>mailto:postmarketdevices@health.gov.au</vt:lpwstr>
      </vt:variant>
      <vt:variant>
        <vt:lpwstr/>
      </vt:variant>
      <vt:variant>
        <vt:i4>5832782</vt:i4>
      </vt:variant>
      <vt:variant>
        <vt:i4>0</vt:i4>
      </vt:variant>
      <vt:variant>
        <vt:i4>0</vt:i4>
      </vt:variant>
      <vt:variant>
        <vt:i4>5</vt:i4>
      </vt:variant>
      <vt:variant>
        <vt:lpwstr>http://www.imdrf.org/documents/documents.asp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Post market review compliance dashboard guidance</dc:title>
  <dc:subject>guidance</dc:subject>
  <dc:creator>Therapeutic Goods Administration</dc:creator>
  <cp:keywords/>
  <dc:description/>
  <cp:lastModifiedBy>LACK, Janet</cp:lastModifiedBy>
  <cp:revision>6</cp:revision>
  <dcterms:created xsi:type="dcterms:W3CDTF">2026-04-06T21:59:00Z</dcterms:created>
  <dcterms:modified xsi:type="dcterms:W3CDTF">2026-04-07T23:16:00Z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7114902e,133f5d8c,5cd16cfe,5ec66970,3746878c,35df57c</vt:lpwstr>
  </property>
  <property fmtid="{D5CDD505-2E9C-101B-9397-08002B2CF9AE}" pid="3" name="ClassificationContentMarkingHeaderFontProps">
    <vt:lpwstr>#ff0000,12,Aptos</vt:lpwstr>
  </property>
  <property fmtid="{D5CDD505-2E9C-101B-9397-08002B2CF9AE}" pid="4" name="ClassificationContentMarkingHeaderText">
    <vt:lpwstr>OFFICIAL</vt:lpwstr>
  </property>
  <property fmtid="{D5CDD505-2E9C-101B-9397-08002B2CF9AE}" pid="5" name="ClassificationContentMarkingFooterShapeIds">
    <vt:lpwstr>20bec7af,3a357b99,710995d1,7512db18,20b17c25</vt:lpwstr>
  </property>
  <property fmtid="{D5CDD505-2E9C-101B-9397-08002B2CF9AE}" pid="6" name="ClassificationContentMarkingFooterFontProps">
    <vt:lpwstr>#ff0000,12,Aptos</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2026-02-12T03:32:55Z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b419948b-0e88-4c5e-b3e2-1db573bc345b</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ies>
</file>